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297C7" w14:textId="77777777" w:rsidR="000A5795" w:rsidRDefault="00324287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31DB11" wp14:editId="0DADF34B">
            <wp:simplePos x="0" y="0"/>
            <wp:positionH relativeFrom="column">
              <wp:posOffset>-720090</wp:posOffset>
            </wp:positionH>
            <wp:positionV relativeFrom="paragraph">
              <wp:posOffset>-701040</wp:posOffset>
            </wp:positionV>
            <wp:extent cx="7553325" cy="22955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21270" t="24815" r="20802" b="42951"/>
                    <a:stretch/>
                  </pic:blipFill>
                  <pic:spPr bwMode="auto">
                    <a:xfrm>
                      <a:off x="0" y="0"/>
                      <a:ext cx="7565155" cy="22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556258" w14:textId="77777777" w:rsidR="000A5795" w:rsidRDefault="000A5795"/>
    <w:p w14:paraId="6EAA9485" w14:textId="77777777" w:rsidR="000A5795" w:rsidRDefault="000A5795"/>
    <w:p w14:paraId="2110A841" w14:textId="77777777" w:rsidR="000A5795" w:rsidRDefault="000A5795"/>
    <w:p w14:paraId="17139BDC" w14:textId="77777777" w:rsidR="001A4C76" w:rsidRDefault="001A4C76"/>
    <w:p w14:paraId="664EFD05" w14:textId="77777777" w:rsidR="000A5795" w:rsidRDefault="000A5795"/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274"/>
        <w:gridCol w:w="3274"/>
        <w:gridCol w:w="3275"/>
      </w:tblGrid>
      <w:tr w:rsidR="00140C18" w:rsidRPr="00140C18" w14:paraId="654B37E2" w14:textId="77777777" w:rsidTr="00F11C96">
        <w:tc>
          <w:tcPr>
            <w:tcW w:w="3274" w:type="dxa"/>
          </w:tcPr>
          <w:p w14:paraId="7F4D8832" w14:textId="4ADA7B67" w:rsidR="00140C18" w:rsidRPr="00B956B0" w:rsidRDefault="00F82623" w:rsidP="00140C18">
            <w:pPr>
              <w:spacing w:after="0"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="00140C18" w:rsidRPr="00B95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</w:p>
        </w:tc>
        <w:tc>
          <w:tcPr>
            <w:tcW w:w="3274" w:type="dxa"/>
          </w:tcPr>
          <w:p w14:paraId="5C6EEF22" w14:textId="5736AC15" w:rsidR="00140C18" w:rsidRPr="00975A26" w:rsidRDefault="00F82623" w:rsidP="00F82623">
            <w:pPr>
              <w:spacing w:after="0" w:line="240" w:lineRule="auto"/>
              <w:ind w:left="-8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9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3275" w:type="dxa"/>
          </w:tcPr>
          <w:p w14:paraId="26D8C6B1" w14:textId="0397F94E" w:rsidR="00140C18" w:rsidRPr="00B956B0" w:rsidRDefault="00921001" w:rsidP="00F82623">
            <w:pPr>
              <w:spacing w:after="0" w:line="240" w:lineRule="auto"/>
              <w:ind w:left="-8" w:right="-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F826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</w:p>
        </w:tc>
      </w:tr>
    </w:tbl>
    <w:p w14:paraId="11ABD32A" w14:textId="77777777" w:rsidR="00476457" w:rsidRPr="00112FBD" w:rsidRDefault="00476457" w:rsidP="007A25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7"/>
      </w:tblGrid>
      <w:tr w:rsidR="007B4D08" w:rsidRPr="00ED73BC" w14:paraId="270B1433" w14:textId="77777777" w:rsidTr="00382976">
        <w:tc>
          <w:tcPr>
            <w:tcW w:w="5495" w:type="dxa"/>
          </w:tcPr>
          <w:p w14:paraId="62CCD3EA" w14:textId="6FF72511" w:rsidR="00F82623" w:rsidRDefault="00F82623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приказ Государственного комитета Республики Татарстан по туризму </w:t>
            </w:r>
            <w:r w:rsidRPr="007A5BC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A5BC8" w:rsidRPr="007A5BC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A5B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5BC8" w:rsidRPr="007A5BC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A5B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5BC8" w:rsidRPr="007A5BC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7A5BC8">
              <w:rPr>
                <w:rFonts w:ascii="Times New Roman" w:hAnsi="Times New Roman" w:cs="Times New Roman"/>
                <w:sz w:val="28"/>
                <w:szCs w:val="28"/>
              </w:rPr>
              <w:t>4 №</w:t>
            </w:r>
            <w:r w:rsidR="007525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«Об утверждении программы Государственного комитета Республики Татарстан по туризму по реализации антикоррупционной политики»</w:t>
            </w:r>
          </w:p>
          <w:p w14:paraId="2525B980" w14:textId="77777777" w:rsidR="006C6DE1" w:rsidRPr="00ED73BC" w:rsidRDefault="006C6DE1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4A1D1F" w14:textId="77777777" w:rsidR="007B4D08" w:rsidRPr="00ED73BC" w:rsidRDefault="007B4D08" w:rsidP="006C6DE1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3D4BFBE3" w14:textId="77777777" w:rsidR="007B4D08" w:rsidRPr="00ED73BC" w:rsidRDefault="007B4D08" w:rsidP="007B4D08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12AF1B" w14:textId="77777777" w:rsidR="003C3A9E" w:rsidRPr="00ED73BC" w:rsidRDefault="003C3A9E" w:rsidP="00756DCB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00A7D" w14:textId="1460DA08" w:rsidR="00F82623" w:rsidRDefault="00F82623" w:rsidP="00D57524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Кабинета Министров Республики Татарстан от 19.07.2014 №</w:t>
      </w:r>
      <w:r w:rsidR="0075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512 «Об утверждении государственной программы «Реализация антикоррупционной политики Республики Татарстан» приказываю:</w:t>
      </w:r>
    </w:p>
    <w:p w14:paraId="0A8040DB" w14:textId="77777777" w:rsidR="0004101C" w:rsidRPr="00ED73BC" w:rsidRDefault="0004101C" w:rsidP="00756DCB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3DEF2" w14:textId="5CF7E435" w:rsidR="003B2499" w:rsidRDefault="00F82623" w:rsidP="0075252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приказ Государственного комитета Республики Татарстан по туризму от </w:t>
      </w:r>
      <w:r w:rsidR="007A5BC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5BC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</w:t>
      </w:r>
      <w:r w:rsidR="007A5B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 №5 «Об утверждении программы Государственного комитета Республики Татарстан по туризму по реализации антикоррупционной политики»</w:t>
      </w:r>
      <w:r w:rsidR="00223C4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B2499">
        <w:rPr>
          <w:rFonts w:ascii="Times New Roman" w:hAnsi="Times New Roman" w:cs="Times New Roman"/>
          <w:sz w:val="28"/>
          <w:szCs w:val="28"/>
        </w:rPr>
        <w:t>(далее</w:t>
      </w:r>
      <w:r w:rsidR="0075252D">
        <w:rPr>
          <w:rFonts w:ascii="Times New Roman" w:hAnsi="Times New Roman" w:cs="Times New Roman"/>
          <w:sz w:val="28"/>
          <w:szCs w:val="28"/>
        </w:rPr>
        <w:t xml:space="preserve"> – </w:t>
      </w:r>
      <w:r w:rsidR="003B2499">
        <w:rPr>
          <w:rFonts w:ascii="Times New Roman" w:hAnsi="Times New Roman" w:cs="Times New Roman"/>
          <w:sz w:val="28"/>
          <w:szCs w:val="28"/>
        </w:rPr>
        <w:t>Программа), следующие изменения:</w:t>
      </w:r>
    </w:p>
    <w:p w14:paraId="22609DE5" w14:textId="77777777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 Программы «реализация антикоррупционной политики Государственного комитета Республики Татарстан по туризму»:</w:t>
      </w:r>
    </w:p>
    <w:p w14:paraId="734CB652" w14:textId="77777777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1:</w:t>
      </w:r>
    </w:p>
    <w:p w14:paraId="5DD564A9" w14:textId="433A56B5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</w:t>
      </w:r>
      <w:r w:rsidR="0075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 положения»:</w:t>
      </w:r>
    </w:p>
    <w:p w14:paraId="2FF8AFFB" w14:textId="77777777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первой строки слова «Иванов Сергей Евгеньевич» заменить на «Саргина Оксана Николаевна»;</w:t>
      </w:r>
    </w:p>
    <w:p w14:paraId="6C2E9BD5" w14:textId="1DA8DD4E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третьей строки «период реализац</w:t>
      </w:r>
      <w:r w:rsidR="0075252D">
        <w:rPr>
          <w:rFonts w:ascii="Times New Roman" w:hAnsi="Times New Roman" w:cs="Times New Roman"/>
          <w:sz w:val="28"/>
          <w:szCs w:val="28"/>
        </w:rPr>
        <w:t xml:space="preserve">ии Программы» цифры «2024-2026» </w:t>
      </w:r>
      <w:r>
        <w:rPr>
          <w:rFonts w:ascii="Times New Roman" w:hAnsi="Times New Roman" w:cs="Times New Roman"/>
          <w:sz w:val="28"/>
          <w:szCs w:val="28"/>
        </w:rPr>
        <w:t>заменить цифрами «2024-2029»;</w:t>
      </w:r>
    </w:p>
    <w:p w14:paraId="6DE47A99" w14:textId="77777777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2:</w:t>
      </w:r>
    </w:p>
    <w:p w14:paraId="2F3BFCC5" w14:textId="723EC89B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r w:rsidR="0075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 Программы»:</w:t>
      </w:r>
    </w:p>
    <w:p w14:paraId="22E5D2D0" w14:textId="4C60817E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преамбуле к цифрам «2024, 2025, 2026» добавить цифры «2027, 2028, 2029»;</w:t>
      </w:r>
    </w:p>
    <w:p w14:paraId="2D549BB0" w14:textId="7EA6A8EE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разделе 4:</w:t>
      </w:r>
    </w:p>
    <w:p w14:paraId="5AABBBBA" w14:textId="6DA2E941" w:rsidR="003B2499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</w:t>
      </w:r>
      <w:r w:rsidR="0075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Структура Программы»:</w:t>
      </w:r>
    </w:p>
    <w:p w14:paraId="00AC0928" w14:textId="77777777" w:rsidR="00322476" w:rsidRDefault="003B2499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1.2 изложить в следующей редакции:</w:t>
      </w:r>
    </w:p>
    <w:p w14:paraId="31D40A13" w14:textId="77777777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(год начала-год окончания):</w:t>
      </w:r>
    </w:p>
    <w:p w14:paraId="3EE514B2" w14:textId="77777777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«2024-2026» заменить цифрами «2024-2029»;</w:t>
      </w:r>
    </w:p>
    <w:p w14:paraId="1A8B135A" w14:textId="6F548818" w:rsidR="003B2499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</w:t>
      </w:r>
      <w:r w:rsidR="003B24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 «Совершенствование антикоррупционной политики Государственного комитета Республики Татарстан по туризму»:</w:t>
      </w:r>
    </w:p>
    <w:p w14:paraId="18F5F2D6" w14:textId="15E5A67B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2:</w:t>
      </w:r>
    </w:p>
    <w:p w14:paraId="26307D80" w14:textId="1DDB41B3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r w:rsidR="0075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 комплекса процессных мероприятий»:</w:t>
      </w:r>
    </w:p>
    <w:p w14:paraId="683E1353" w14:textId="316A896F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преамбуле</w:t>
      </w:r>
      <w:r w:rsidR="0075252D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цифр</w:t>
      </w:r>
      <w:r w:rsidR="0075252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«2024, 2025, 2026» добавить цифры «2027, 2028, 2029»;</w:t>
      </w:r>
    </w:p>
    <w:p w14:paraId="59450456" w14:textId="53F2AAAD" w:rsidR="00322476" w:rsidRDefault="00322476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4</w:t>
      </w:r>
      <w:r w:rsidR="009E634C">
        <w:rPr>
          <w:rFonts w:ascii="Times New Roman" w:hAnsi="Times New Roman" w:cs="Times New Roman"/>
          <w:sz w:val="28"/>
          <w:szCs w:val="28"/>
        </w:rPr>
        <w:t>:</w:t>
      </w:r>
    </w:p>
    <w:p w14:paraId="1F8A9C3F" w14:textId="7F7436D5" w:rsidR="009E634C" w:rsidRDefault="009E634C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</w:t>
      </w:r>
      <w:r w:rsidR="00752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мероприятий»:</w:t>
      </w:r>
    </w:p>
    <w:p w14:paraId="3C7F2714" w14:textId="43F1F7B1" w:rsidR="009E634C" w:rsidRDefault="009E634C" w:rsidP="009E634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преамбуле </w:t>
      </w:r>
      <w:r w:rsidR="0075252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цифр</w:t>
      </w:r>
      <w:r w:rsidR="0075252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«2024, 2025, 2026» добавить цифры «2027, 2028, 2029».</w:t>
      </w:r>
    </w:p>
    <w:p w14:paraId="60D595B9" w14:textId="3FF6850B" w:rsidR="009E634C" w:rsidRDefault="009E634C" w:rsidP="00F8262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68148C" w14:textId="77777777" w:rsidR="00426133" w:rsidRPr="00ED73BC" w:rsidRDefault="00426133" w:rsidP="000871DF">
      <w:pPr>
        <w:spacing w:after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1B58F928" w14:textId="77777777" w:rsidR="00AA0DFA" w:rsidRDefault="00AA0DFA" w:rsidP="00AA0DFA">
      <w:pPr>
        <w:spacing w:after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718D9AE3" w14:textId="155FE821" w:rsidR="00296BB1" w:rsidRPr="00921001" w:rsidRDefault="00AA0DFA" w:rsidP="00AA0DFA">
      <w:pPr>
        <w:spacing w:after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Председатель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                     </w:t>
      </w:r>
      <w:r w:rsidR="00147FED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</w:t>
      </w:r>
      <w:r w:rsidR="00225747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О.Н.Саргина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 </w:t>
      </w:r>
      <w:r w:rsidR="00842965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746744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</w:t>
      </w:r>
      <w:r w:rsidR="0096232E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950386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="00921001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                </w:t>
      </w:r>
      <w:r w:rsidR="00A56BA2" w:rsidRPr="0092100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14:paraId="607BE2E2" w14:textId="77777777" w:rsidR="0024444A" w:rsidRPr="00921001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0BBBF203" w14:textId="77777777" w:rsidR="0024444A" w:rsidRPr="00921001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444024DF" w14:textId="77777777" w:rsidR="0024444A" w:rsidRPr="00921001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6BD3594C" w14:textId="77777777" w:rsidR="0024444A" w:rsidRPr="00921001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615B418" w14:textId="77777777" w:rsidR="0024444A" w:rsidRPr="00921001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9AABD62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16302914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0A49AE3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5D6E043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F665676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040FCAD5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6CE4F84F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716F1FA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364DC04A" w14:textId="77777777" w:rsidR="00AA1E86" w:rsidRPr="00921001" w:rsidRDefault="00AA1E86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FD6A0C3" w14:textId="77777777" w:rsidR="0024444A" w:rsidRPr="00921001" w:rsidRDefault="0024444A" w:rsidP="006C6DE1">
      <w:pPr>
        <w:tabs>
          <w:tab w:val="left" w:pos="3765"/>
        </w:tabs>
        <w:spacing w:after="0"/>
        <w:rPr>
          <w:rFonts w:ascii="Times New Roman" w:hAnsi="Times New Roman"/>
          <w:sz w:val="28"/>
          <w:szCs w:val="28"/>
          <w:lang w:val="tt-RU"/>
        </w:rPr>
      </w:pPr>
    </w:p>
    <w:p w14:paraId="47E2366D" w14:textId="3F5B2BBA" w:rsidR="0024444A" w:rsidRDefault="0024444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27A96141" w14:textId="2804B68F" w:rsidR="00AA0DFA" w:rsidRDefault="00AA0DF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57DC4B6A" w14:textId="3945F594" w:rsidR="00AA0DFA" w:rsidRDefault="00AA0DF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4BEB00F6" w14:textId="1190C12D" w:rsidR="00AA0DFA" w:rsidRDefault="00AA0DF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94F8CB9" w14:textId="7BD689F1" w:rsidR="00AA0DFA" w:rsidRDefault="00AA0DF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7076E2C0" w14:textId="77777777" w:rsidR="00AA0DFA" w:rsidRPr="00921001" w:rsidRDefault="00AA0DFA" w:rsidP="00AF7726">
      <w:pPr>
        <w:tabs>
          <w:tab w:val="left" w:pos="3765"/>
        </w:tabs>
        <w:spacing w:after="0"/>
        <w:jc w:val="center"/>
        <w:rPr>
          <w:rFonts w:ascii="Times New Roman" w:hAnsi="Times New Roman"/>
          <w:sz w:val="28"/>
          <w:szCs w:val="28"/>
          <w:lang w:val="tt-RU"/>
        </w:rPr>
      </w:pPr>
    </w:p>
    <w:p w14:paraId="0781D324" w14:textId="77777777" w:rsidR="00ED73BC" w:rsidRPr="00921001" w:rsidRDefault="00ED73BC" w:rsidP="000027A9">
      <w:pPr>
        <w:tabs>
          <w:tab w:val="left" w:pos="3765"/>
        </w:tabs>
        <w:spacing w:after="0" w:line="240" w:lineRule="auto"/>
        <w:ind w:left="6521"/>
        <w:rPr>
          <w:rFonts w:ascii="Times New Roman" w:hAnsi="Times New Roman"/>
          <w:sz w:val="28"/>
          <w:szCs w:val="28"/>
          <w:lang w:val="tt-RU"/>
        </w:rPr>
      </w:pPr>
    </w:p>
    <w:p w14:paraId="1A8DC134" w14:textId="77777777" w:rsidR="00ED73BC" w:rsidRPr="00921001" w:rsidRDefault="00ED73BC" w:rsidP="000027A9">
      <w:pPr>
        <w:tabs>
          <w:tab w:val="left" w:pos="3765"/>
        </w:tabs>
        <w:spacing w:after="0" w:line="240" w:lineRule="auto"/>
        <w:ind w:left="6521"/>
        <w:rPr>
          <w:rFonts w:ascii="Times New Roman" w:hAnsi="Times New Roman"/>
          <w:sz w:val="28"/>
          <w:szCs w:val="28"/>
          <w:lang w:val="tt-RU"/>
        </w:rPr>
      </w:pPr>
    </w:p>
    <w:sectPr w:rsidR="00ED73BC" w:rsidRPr="00921001" w:rsidSect="00494B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A3E3F"/>
    <w:multiLevelType w:val="hybridMultilevel"/>
    <w:tmpl w:val="90F47C2C"/>
    <w:lvl w:ilvl="0" w:tplc="AC663474">
      <w:start w:val="1"/>
      <w:numFmt w:val="decimal"/>
      <w:lvlText w:val="%1."/>
      <w:lvlJc w:val="left"/>
      <w:pPr>
        <w:ind w:left="12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2E361412"/>
    <w:multiLevelType w:val="hybridMultilevel"/>
    <w:tmpl w:val="6408EE20"/>
    <w:lvl w:ilvl="0" w:tplc="019295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41D02"/>
    <w:multiLevelType w:val="hybridMultilevel"/>
    <w:tmpl w:val="0AACA5BE"/>
    <w:lvl w:ilvl="0" w:tplc="AC663474">
      <w:start w:val="1"/>
      <w:numFmt w:val="decimal"/>
      <w:lvlText w:val="%1."/>
      <w:lvlJc w:val="left"/>
      <w:pPr>
        <w:ind w:left="178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95915"/>
    <w:multiLevelType w:val="hybridMultilevel"/>
    <w:tmpl w:val="70B092F6"/>
    <w:lvl w:ilvl="0" w:tplc="43F811B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002C7A"/>
    <w:multiLevelType w:val="hybridMultilevel"/>
    <w:tmpl w:val="906C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9301B"/>
    <w:multiLevelType w:val="hybridMultilevel"/>
    <w:tmpl w:val="AA7AA4A8"/>
    <w:lvl w:ilvl="0" w:tplc="6C1610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69F36C5"/>
    <w:multiLevelType w:val="hybridMultilevel"/>
    <w:tmpl w:val="1226B7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77E44B11"/>
    <w:multiLevelType w:val="hybridMultilevel"/>
    <w:tmpl w:val="80D4B2D8"/>
    <w:lvl w:ilvl="0" w:tplc="A99A2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51"/>
    <w:rsid w:val="0000184A"/>
    <w:rsid w:val="000027A9"/>
    <w:rsid w:val="00005BF3"/>
    <w:rsid w:val="00024241"/>
    <w:rsid w:val="0004101C"/>
    <w:rsid w:val="0006310D"/>
    <w:rsid w:val="00080B20"/>
    <w:rsid w:val="000871DF"/>
    <w:rsid w:val="000A5795"/>
    <w:rsid w:val="000A62C0"/>
    <w:rsid w:val="000B3EE7"/>
    <w:rsid w:val="000B5A8A"/>
    <w:rsid w:val="000C2127"/>
    <w:rsid w:val="000C243C"/>
    <w:rsid w:val="000C7FDC"/>
    <w:rsid w:val="000E2228"/>
    <w:rsid w:val="000F7FB9"/>
    <w:rsid w:val="00101191"/>
    <w:rsid w:val="00112FBD"/>
    <w:rsid w:val="00116658"/>
    <w:rsid w:val="00140C18"/>
    <w:rsid w:val="00146ABA"/>
    <w:rsid w:val="00147FED"/>
    <w:rsid w:val="00171E73"/>
    <w:rsid w:val="001918CF"/>
    <w:rsid w:val="001940AC"/>
    <w:rsid w:val="001A4C76"/>
    <w:rsid w:val="001A7C87"/>
    <w:rsid w:val="001B1ECE"/>
    <w:rsid w:val="001C2832"/>
    <w:rsid w:val="001D4E38"/>
    <w:rsid w:val="001E4399"/>
    <w:rsid w:val="001F7783"/>
    <w:rsid w:val="00201E1C"/>
    <w:rsid w:val="00211DBD"/>
    <w:rsid w:val="0021224D"/>
    <w:rsid w:val="00213D34"/>
    <w:rsid w:val="00217503"/>
    <w:rsid w:val="00221514"/>
    <w:rsid w:val="00223C44"/>
    <w:rsid w:val="00225270"/>
    <w:rsid w:val="00225747"/>
    <w:rsid w:val="0024444A"/>
    <w:rsid w:val="0025435F"/>
    <w:rsid w:val="00284AE4"/>
    <w:rsid w:val="00294850"/>
    <w:rsid w:val="00294941"/>
    <w:rsid w:val="00296BB1"/>
    <w:rsid w:val="002A028E"/>
    <w:rsid w:val="002B61D8"/>
    <w:rsid w:val="002C311C"/>
    <w:rsid w:val="002C7193"/>
    <w:rsid w:val="002D2C74"/>
    <w:rsid w:val="002D3ABF"/>
    <w:rsid w:val="002D7C7A"/>
    <w:rsid w:val="0030746C"/>
    <w:rsid w:val="00322476"/>
    <w:rsid w:val="00324001"/>
    <w:rsid w:val="00324287"/>
    <w:rsid w:val="00324CD8"/>
    <w:rsid w:val="00344908"/>
    <w:rsid w:val="0035271C"/>
    <w:rsid w:val="00366EDC"/>
    <w:rsid w:val="00371DDD"/>
    <w:rsid w:val="00382976"/>
    <w:rsid w:val="00395B89"/>
    <w:rsid w:val="00396CF5"/>
    <w:rsid w:val="003B2499"/>
    <w:rsid w:val="003B67EF"/>
    <w:rsid w:val="003C3A9E"/>
    <w:rsid w:val="003D226C"/>
    <w:rsid w:val="003D4A0D"/>
    <w:rsid w:val="003D5EE4"/>
    <w:rsid w:val="003F6010"/>
    <w:rsid w:val="00403107"/>
    <w:rsid w:val="0040496C"/>
    <w:rsid w:val="00405BFA"/>
    <w:rsid w:val="004251CD"/>
    <w:rsid w:val="00426133"/>
    <w:rsid w:val="00427333"/>
    <w:rsid w:val="0044078D"/>
    <w:rsid w:val="00453981"/>
    <w:rsid w:val="00457CA3"/>
    <w:rsid w:val="00466268"/>
    <w:rsid w:val="0047009D"/>
    <w:rsid w:val="00476457"/>
    <w:rsid w:val="00494B30"/>
    <w:rsid w:val="004A7CAF"/>
    <w:rsid w:val="004B221B"/>
    <w:rsid w:val="004B5017"/>
    <w:rsid w:val="004B69F1"/>
    <w:rsid w:val="004C432F"/>
    <w:rsid w:val="004C5672"/>
    <w:rsid w:val="004D2D73"/>
    <w:rsid w:val="004D44CB"/>
    <w:rsid w:val="004D6DBE"/>
    <w:rsid w:val="004E4D53"/>
    <w:rsid w:val="004E50CC"/>
    <w:rsid w:val="004F0EE5"/>
    <w:rsid w:val="0051530B"/>
    <w:rsid w:val="00520EB4"/>
    <w:rsid w:val="0052495C"/>
    <w:rsid w:val="005253A3"/>
    <w:rsid w:val="0053124C"/>
    <w:rsid w:val="00531B11"/>
    <w:rsid w:val="00531D6F"/>
    <w:rsid w:val="0053353A"/>
    <w:rsid w:val="0057503E"/>
    <w:rsid w:val="005A06F7"/>
    <w:rsid w:val="005B06B4"/>
    <w:rsid w:val="005B5416"/>
    <w:rsid w:val="005F1E0A"/>
    <w:rsid w:val="005F3F3F"/>
    <w:rsid w:val="005F4E0F"/>
    <w:rsid w:val="005F69EA"/>
    <w:rsid w:val="0060064B"/>
    <w:rsid w:val="006215B9"/>
    <w:rsid w:val="0062252C"/>
    <w:rsid w:val="00632D23"/>
    <w:rsid w:val="00642B38"/>
    <w:rsid w:val="00646BE1"/>
    <w:rsid w:val="00657E2C"/>
    <w:rsid w:val="006723C0"/>
    <w:rsid w:val="00673009"/>
    <w:rsid w:val="00692025"/>
    <w:rsid w:val="006925FA"/>
    <w:rsid w:val="00692B85"/>
    <w:rsid w:val="006A2F8F"/>
    <w:rsid w:val="006A6D1E"/>
    <w:rsid w:val="006B470A"/>
    <w:rsid w:val="006C4E78"/>
    <w:rsid w:val="006C6DE1"/>
    <w:rsid w:val="00700933"/>
    <w:rsid w:val="00705831"/>
    <w:rsid w:val="0070749F"/>
    <w:rsid w:val="00710045"/>
    <w:rsid w:val="00713F2F"/>
    <w:rsid w:val="00714D39"/>
    <w:rsid w:val="00717FD3"/>
    <w:rsid w:val="00721683"/>
    <w:rsid w:val="00723D42"/>
    <w:rsid w:val="00725B83"/>
    <w:rsid w:val="00736AAB"/>
    <w:rsid w:val="00737FAA"/>
    <w:rsid w:val="00740DE0"/>
    <w:rsid w:val="00742C85"/>
    <w:rsid w:val="00746744"/>
    <w:rsid w:val="0075252D"/>
    <w:rsid w:val="00756DCB"/>
    <w:rsid w:val="0077362B"/>
    <w:rsid w:val="007756D7"/>
    <w:rsid w:val="007773C0"/>
    <w:rsid w:val="007846F1"/>
    <w:rsid w:val="00791623"/>
    <w:rsid w:val="007A13D4"/>
    <w:rsid w:val="007A255A"/>
    <w:rsid w:val="007A2DE4"/>
    <w:rsid w:val="007A2DEB"/>
    <w:rsid w:val="007A5BC8"/>
    <w:rsid w:val="007A7E5E"/>
    <w:rsid w:val="007B2527"/>
    <w:rsid w:val="007B4D08"/>
    <w:rsid w:val="007F3BCC"/>
    <w:rsid w:val="007F53CC"/>
    <w:rsid w:val="007F7F39"/>
    <w:rsid w:val="0080158F"/>
    <w:rsid w:val="00804146"/>
    <w:rsid w:val="008113C2"/>
    <w:rsid w:val="00826EAB"/>
    <w:rsid w:val="00842965"/>
    <w:rsid w:val="00851F6B"/>
    <w:rsid w:val="00855230"/>
    <w:rsid w:val="00861630"/>
    <w:rsid w:val="00863A9E"/>
    <w:rsid w:val="00867F16"/>
    <w:rsid w:val="0087503C"/>
    <w:rsid w:val="00880A8F"/>
    <w:rsid w:val="008852A5"/>
    <w:rsid w:val="008925BC"/>
    <w:rsid w:val="008942A9"/>
    <w:rsid w:val="008B246B"/>
    <w:rsid w:val="008C18C5"/>
    <w:rsid w:val="008C2D95"/>
    <w:rsid w:val="008C4962"/>
    <w:rsid w:val="00901811"/>
    <w:rsid w:val="00902593"/>
    <w:rsid w:val="00912E09"/>
    <w:rsid w:val="00921001"/>
    <w:rsid w:val="0092106F"/>
    <w:rsid w:val="00923EC3"/>
    <w:rsid w:val="009275E4"/>
    <w:rsid w:val="0093142A"/>
    <w:rsid w:val="00940D72"/>
    <w:rsid w:val="00950386"/>
    <w:rsid w:val="009532D8"/>
    <w:rsid w:val="0096232E"/>
    <w:rsid w:val="009626C4"/>
    <w:rsid w:val="009643C8"/>
    <w:rsid w:val="0097028E"/>
    <w:rsid w:val="00975A26"/>
    <w:rsid w:val="0098241F"/>
    <w:rsid w:val="00985BDD"/>
    <w:rsid w:val="00986B11"/>
    <w:rsid w:val="0099777E"/>
    <w:rsid w:val="009B7AD9"/>
    <w:rsid w:val="009C0535"/>
    <w:rsid w:val="009C6263"/>
    <w:rsid w:val="009E00FD"/>
    <w:rsid w:val="009E0383"/>
    <w:rsid w:val="009E073F"/>
    <w:rsid w:val="009E634C"/>
    <w:rsid w:val="00A0083F"/>
    <w:rsid w:val="00A016F3"/>
    <w:rsid w:val="00A072BC"/>
    <w:rsid w:val="00A12525"/>
    <w:rsid w:val="00A15E8B"/>
    <w:rsid w:val="00A4217B"/>
    <w:rsid w:val="00A56BA2"/>
    <w:rsid w:val="00A655DD"/>
    <w:rsid w:val="00A67756"/>
    <w:rsid w:val="00A77703"/>
    <w:rsid w:val="00AA0DFA"/>
    <w:rsid w:val="00AA1E86"/>
    <w:rsid w:val="00AB5649"/>
    <w:rsid w:val="00AD76E2"/>
    <w:rsid w:val="00AE3679"/>
    <w:rsid w:val="00AF32F2"/>
    <w:rsid w:val="00AF7726"/>
    <w:rsid w:val="00B22474"/>
    <w:rsid w:val="00B22EB6"/>
    <w:rsid w:val="00B26291"/>
    <w:rsid w:val="00B27A9F"/>
    <w:rsid w:val="00B57C70"/>
    <w:rsid w:val="00B6447B"/>
    <w:rsid w:val="00B7054E"/>
    <w:rsid w:val="00B7413C"/>
    <w:rsid w:val="00B956B0"/>
    <w:rsid w:val="00BA1A04"/>
    <w:rsid w:val="00BA2A4A"/>
    <w:rsid w:val="00BA353A"/>
    <w:rsid w:val="00BB6A41"/>
    <w:rsid w:val="00BE19BF"/>
    <w:rsid w:val="00BE1D23"/>
    <w:rsid w:val="00BE2E41"/>
    <w:rsid w:val="00C02C3B"/>
    <w:rsid w:val="00C23B30"/>
    <w:rsid w:val="00C348B9"/>
    <w:rsid w:val="00C4440E"/>
    <w:rsid w:val="00C51B8F"/>
    <w:rsid w:val="00C52DF4"/>
    <w:rsid w:val="00C839C9"/>
    <w:rsid w:val="00C9021F"/>
    <w:rsid w:val="00C95206"/>
    <w:rsid w:val="00CA3DDE"/>
    <w:rsid w:val="00CA3E1C"/>
    <w:rsid w:val="00CB01EA"/>
    <w:rsid w:val="00CB362B"/>
    <w:rsid w:val="00CB5F7C"/>
    <w:rsid w:val="00CC32DA"/>
    <w:rsid w:val="00CC51B6"/>
    <w:rsid w:val="00CC51E5"/>
    <w:rsid w:val="00D07EA2"/>
    <w:rsid w:val="00D122E7"/>
    <w:rsid w:val="00D205F7"/>
    <w:rsid w:val="00D21683"/>
    <w:rsid w:val="00D21BDF"/>
    <w:rsid w:val="00D303E1"/>
    <w:rsid w:val="00D35733"/>
    <w:rsid w:val="00D44A16"/>
    <w:rsid w:val="00D462C7"/>
    <w:rsid w:val="00D47F11"/>
    <w:rsid w:val="00D53286"/>
    <w:rsid w:val="00D543EA"/>
    <w:rsid w:val="00D57524"/>
    <w:rsid w:val="00D578BD"/>
    <w:rsid w:val="00D64684"/>
    <w:rsid w:val="00D66BEB"/>
    <w:rsid w:val="00D744BD"/>
    <w:rsid w:val="00D9552C"/>
    <w:rsid w:val="00DA111C"/>
    <w:rsid w:val="00DA1B70"/>
    <w:rsid w:val="00DB5845"/>
    <w:rsid w:val="00DC6B08"/>
    <w:rsid w:val="00DC7C06"/>
    <w:rsid w:val="00DD5BEB"/>
    <w:rsid w:val="00DE1EA0"/>
    <w:rsid w:val="00DE2309"/>
    <w:rsid w:val="00DE7E0B"/>
    <w:rsid w:val="00E06AB0"/>
    <w:rsid w:val="00E06C07"/>
    <w:rsid w:val="00E070D8"/>
    <w:rsid w:val="00E102A4"/>
    <w:rsid w:val="00E1134C"/>
    <w:rsid w:val="00E1792F"/>
    <w:rsid w:val="00E21CF4"/>
    <w:rsid w:val="00E22C15"/>
    <w:rsid w:val="00E302B2"/>
    <w:rsid w:val="00E308DB"/>
    <w:rsid w:val="00E3255D"/>
    <w:rsid w:val="00E50F25"/>
    <w:rsid w:val="00E73B06"/>
    <w:rsid w:val="00E74B15"/>
    <w:rsid w:val="00E74F58"/>
    <w:rsid w:val="00E76351"/>
    <w:rsid w:val="00E76699"/>
    <w:rsid w:val="00E94E09"/>
    <w:rsid w:val="00EA4411"/>
    <w:rsid w:val="00ED5481"/>
    <w:rsid w:val="00ED661B"/>
    <w:rsid w:val="00ED73BC"/>
    <w:rsid w:val="00EE54BE"/>
    <w:rsid w:val="00F10737"/>
    <w:rsid w:val="00F140FF"/>
    <w:rsid w:val="00F22D28"/>
    <w:rsid w:val="00F24014"/>
    <w:rsid w:val="00F24DCB"/>
    <w:rsid w:val="00F263C3"/>
    <w:rsid w:val="00F3636E"/>
    <w:rsid w:val="00F45B2C"/>
    <w:rsid w:val="00F82623"/>
    <w:rsid w:val="00F8301A"/>
    <w:rsid w:val="00FA2023"/>
    <w:rsid w:val="00FB03FD"/>
    <w:rsid w:val="00FC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5D87"/>
  <w15:docId w15:val="{9D69903F-28C8-4F9F-84B8-9E810438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B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7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7F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C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Прижатый влево"/>
    <w:basedOn w:val="a"/>
    <w:next w:val="a"/>
    <w:uiPriority w:val="99"/>
    <w:rsid w:val="003829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3;&#1054;&#1057;&#1050;&#1054;&#1052;&#1048;&#1058;&#1045;&#1058;\&#1055;&#1056;&#1048;&#1050;&#1040;&#1047;&#1067;%20&#1054;&#1057;&#1053;\&#1041;&#1083;&#1072;&#1085;&#1082;&#1055;&#1088;&#1080;&#1082;&#1072;&#1079;&#1072;&#1043;&#1050;&#1058;_JPGw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AD100-517E-4D74-AAC3-14FC90DD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БланкПриказаГКТ_JPGw</Template>
  <TotalTime>1281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Uni2013</dc:creator>
  <cp:lastModifiedBy>Гущенкова Аделина Максимовна</cp:lastModifiedBy>
  <cp:revision>119</cp:revision>
  <cp:lastPrinted>2022-12-15T11:09:00Z</cp:lastPrinted>
  <dcterms:created xsi:type="dcterms:W3CDTF">2014-09-04T11:32:00Z</dcterms:created>
  <dcterms:modified xsi:type="dcterms:W3CDTF">2026-08-31T10:30:00Z</dcterms:modified>
</cp:coreProperties>
</file>