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297C7" w14:textId="77777777" w:rsidR="000A5795" w:rsidRDefault="00324287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31DB11" wp14:editId="0DADF34B">
            <wp:simplePos x="0" y="0"/>
            <wp:positionH relativeFrom="column">
              <wp:posOffset>-720090</wp:posOffset>
            </wp:positionH>
            <wp:positionV relativeFrom="paragraph">
              <wp:posOffset>-701040</wp:posOffset>
            </wp:positionV>
            <wp:extent cx="7553325" cy="22955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21270" t="24815" r="20802" b="42951"/>
                    <a:stretch/>
                  </pic:blipFill>
                  <pic:spPr bwMode="auto">
                    <a:xfrm>
                      <a:off x="0" y="0"/>
                      <a:ext cx="7565155" cy="229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556258" w14:textId="77777777" w:rsidR="000A5795" w:rsidRDefault="000A5795"/>
    <w:p w14:paraId="6EAA9485" w14:textId="77777777" w:rsidR="000A5795" w:rsidRDefault="000A5795"/>
    <w:p w14:paraId="2110A841" w14:textId="77777777" w:rsidR="000A5795" w:rsidRDefault="000A5795"/>
    <w:p w14:paraId="17139BDC" w14:textId="77777777" w:rsidR="001A4C76" w:rsidRDefault="001A4C76"/>
    <w:p w14:paraId="664EFD05" w14:textId="77777777" w:rsidR="000A5795" w:rsidRDefault="000A5795"/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3274"/>
        <w:gridCol w:w="3274"/>
        <w:gridCol w:w="3275"/>
      </w:tblGrid>
      <w:tr w:rsidR="00140C18" w:rsidRPr="00140C18" w14:paraId="654B37E2" w14:textId="77777777" w:rsidTr="00F11C96">
        <w:tc>
          <w:tcPr>
            <w:tcW w:w="3274" w:type="dxa"/>
          </w:tcPr>
          <w:p w14:paraId="7F4D8832" w14:textId="7C08622A" w:rsidR="00140C18" w:rsidRPr="00B956B0" w:rsidRDefault="008044FE" w:rsidP="00140C18">
            <w:pPr>
              <w:spacing w:after="0"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_____________</w:t>
            </w:r>
          </w:p>
        </w:tc>
        <w:tc>
          <w:tcPr>
            <w:tcW w:w="3274" w:type="dxa"/>
          </w:tcPr>
          <w:p w14:paraId="5C6EEF22" w14:textId="3BE96FDD" w:rsidR="00140C18" w:rsidRPr="00975A26" w:rsidRDefault="008044FE" w:rsidP="00140C18">
            <w:pPr>
              <w:spacing w:after="0" w:line="240" w:lineRule="auto"/>
              <w:ind w:left="-8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г.Казань</w:t>
            </w:r>
          </w:p>
        </w:tc>
        <w:tc>
          <w:tcPr>
            <w:tcW w:w="3275" w:type="dxa"/>
          </w:tcPr>
          <w:p w14:paraId="26D8C6B1" w14:textId="119D2562" w:rsidR="00140C18" w:rsidRPr="00B956B0" w:rsidRDefault="00921001" w:rsidP="008044FE">
            <w:pPr>
              <w:spacing w:after="0" w:line="240" w:lineRule="auto"/>
              <w:ind w:left="-8" w:right="-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804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</w:tc>
      </w:tr>
    </w:tbl>
    <w:p w14:paraId="11ABD32A" w14:textId="77777777" w:rsidR="00476457" w:rsidRPr="00112FBD" w:rsidRDefault="00476457" w:rsidP="007A25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27"/>
      </w:tblGrid>
      <w:tr w:rsidR="007B4D08" w:rsidRPr="00ED73BC" w14:paraId="270B1433" w14:textId="77777777" w:rsidTr="00382976">
        <w:tc>
          <w:tcPr>
            <w:tcW w:w="5495" w:type="dxa"/>
          </w:tcPr>
          <w:p w14:paraId="69D4D614" w14:textId="714B8BBC" w:rsidR="006C6DE1" w:rsidRPr="00ED73BC" w:rsidRDefault="00A947C2" w:rsidP="006C6DE1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приказ Государственного комитета Республики Татарстан по туризму от 26.11.2015 № 151 «О ведомственных наградах Государственного комитета Республики Татарстан по туризму»</w:t>
            </w:r>
          </w:p>
          <w:p w14:paraId="2525B980" w14:textId="77777777" w:rsidR="006C6DE1" w:rsidRPr="00ED73BC" w:rsidRDefault="006C6DE1" w:rsidP="006C6DE1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4A1D1F" w14:textId="77777777" w:rsidR="007B4D08" w:rsidRPr="00ED73BC" w:rsidRDefault="007B4D08" w:rsidP="006C6DE1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3D4BFBE3" w14:textId="77777777" w:rsidR="007B4D08" w:rsidRPr="00ED73BC" w:rsidRDefault="007B4D08" w:rsidP="007B4D0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12AF1B" w14:textId="77777777" w:rsidR="003C3A9E" w:rsidRPr="00ED73BC" w:rsidRDefault="003C3A9E" w:rsidP="00756DCB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4A30F" w14:textId="60CE1505" w:rsidR="00D57524" w:rsidRPr="00ED73BC" w:rsidRDefault="00A947C2" w:rsidP="00D57524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совершенствования системы ведомственных наград </w:t>
      </w:r>
      <w:r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туризму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соответствии с постановлением Кабинета Министров Республики Татарстан по туризму от 16.07.2026 № 876               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п р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а з ы в а ю</w:t>
      </w:r>
      <w:r w:rsidR="00D57524" w:rsidRPr="00ED73B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:</w:t>
      </w:r>
    </w:p>
    <w:p w14:paraId="0A8040DB" w14:textId="77777777" w:rsidR="0004101C" w:rsidRPr="00ED73BC" w:rsidRDefault="0004101C" w:rsidP="00756DCB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4D331" w14:textId="131503F2" w:rsidR="00725B83" w:rsidRDefault="004C432F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BC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1. </w:t>
      </w:r>
      <w:r w:rsidR="00A947C2">
        <w:rPr>
          <w:rFonts w:ascii="Times New Roman" w:hAnsi="Times New Roman" w:cs="Times New Roman"/>
          <w:sz w:val="28"/>
          <w:szCs w:val="28"/>
          <w:lang w:val="tt-RU"/>
        </w:rPr>
        <w:t xml:space="preserve">Внести изменение в приказ </w:t>
      </w:r>
      <w:r w:rsidR="00A947C2"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туризму от 26.11.2015 № 151 «О ведомственных наградах Государственного комитета Республики Татарстан по туризму</w:t>
      </w:r>
      <w:r w:rsidR="00A947C2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14:paraId="5164F46A" w14:textId="77777777" w:rsidR="00A947C2" w:rsidRDefault="00A947C2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пункта 1 слова «Благодарственное письмо» заменить словами «Благодарность председателя»;</w:t>
      </w:r>
    </w:p>
    <w:p w14:paraId="5CCAA164" w14:textId="77777777" w:rsidR="00A947C2" w:rsidRDefault="00A947C2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пункта 2 слова «Благодарственном письме» заменить словами «Благодарности председателя»;</w:t>
      </w:r>
    </w:p>
    <w:p w14:paraId="3FED9912" w14:textId="701EE88C" w:rsidR="00A947C2" w:rsidRDefault="00A0210F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в</w:t>
      </w:r>
      <w:r w:rsidR="001D21DF">
        <w:rPr>
          <w:rFonts w:ascii="Times New Roman" w:hAnsi="Times New Roman" w:cs="Times New Roman"/>
          <w:sz w:val="28"/>
          <w:szCs w:val="28"/>
          <w:lang w:val="tt-RU"/>
        </w:rPr>
        <w:t xml:space="preserve">нести в Положение о </w:t>
      </w:r>
      <w:r w:rsidR="00910293">
        <w:rPr>
          <w:rFonts w:ascii="Times New Roman" w:hAnsi="Times New Roman" w:cs="Times New Roman"/>
          <w:sz w:val="28"/>
          <w:szCs w:val="28"/>
          <w:lang w:val="tt-RU"/>
        </w:rPr>
        <w:t xml:space="preserve">Почетной грамоте </w:t>
      </w:r>
      <w:r w:rsidR="00910293" w:rsidRPr="00910293"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туризму</w:t>
      </w:r>
      <w:r w:rsidR="00910293">
        <w:rPr>
          <w:rFonts w:ascii="Times New Roman" w:hAnsi="Times New Roman" w:cs="Times New Roman"/>
          <w:sz w:val="28"/>
          <w:szCs w:val="28"/>
        </w:rPr>
        <w:t>, утвержденное указанным приказом, следующие изменения:</w:t>
      </w:r>
    </w:p>
    <w:p w14:paraId="2D4F0704" w14:textId="06595742" w:rsidR="00910293" w:rsidRDefault="00910293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в абзаце первом пункта 2 слова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tt-RU"/>
        </w:rPr>
        <w:t>Благодарственным письмом</w:t>
      </w:r>
      <w:r>
        <w:rPr>
          <w:rFonts w:ascii="Times New Roman" w:hAnsi="Times New Roman" w:cs="Times New Roman"/>
          <w:sz w:val="28"/>
          <w:szCs w:val="28"/>
        </w:rPr>
        <w:t>» заменить словами «Благодарностью председателя»;</w:t>
      </w:r>
    </w:p>
    <w:p w14:paraId="2C752711" w14:textId="39B1CCB0" w:rsidR="00910293" w:rsidRDefault="00910293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4 дополнить </w:t>
      </w:r>
      <w:r w:rsidR="00C91238">
        <w:rPr>
          <w:rFonts w:ascii="Times New Roman" w:hAnsi="Times New Roman" w:cs="Times New Roman"/>
          <w:sz w:val="28"/>
          <w:szCs w:val="28"/>
        </w:rPr>
        <w:t>абзацем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4087">
        <w:rPr>
          <w:rFonts w:ascii="Times New Roman" w:hAnsi="Times New Roman" w:cs="Times New Roman"/>
          <w:sz w:val="28"/>
          <w:szCs w:val="28"/>
        </w:rPr>
        <w:t xml:space="preserve">третьим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5909209D" w14:textId="2D16DD7E" w:rsidR="00910293" w:rsidRDefault="00C91238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10293" w:rsidRPr="00910293">
        <w:rPr>
          <w:rFonts w:ascii="Times New Roman" w:hAnsi="Times New Roman" w:cs="Times New Roman"/>
          <w:sz w:val="28"/>
          <w:szCs w:val="28"/>
        </w:rPr>
        <w:t xml:space="preserve">Ходатайства о награждении </w:t>
      </w:r>
      <w:r w:rsidR="00774087">
        <w:rPr>
          <w:rFonts w:ascii="Times New Roman" w:hAnsi="Times New Roman" w:cs="Times New Roman"/>
          <w:sz w:val="28"/>
          <w:szCs w:val="28"/>
        </w:rPr>
        <w:t>Почетной грамотой</w:t>
      </w:r>
      <w:r w:rsidR="00910293" w:rsidRPr="00910293">
        <w:rPr>
          <w:rFonts w:ascii="Times New Roman" w:hAnsi="Times New Roman" w:cs="Times New Roman"/>
          <w:sz w:val="28"/>
          <w:szCs w:val="28"/>
        </w:rPr>
        <w:t xml:space="preserve"> рассматриваются комиссией </w:t>
      </w:r>
      <w:r w:rsidR="008E64AD">
        <w:rPr>
          <w:rFonts w:ascii="Times New Roman" w:hAnsi="Times New Roman" w:cs="Times New Roman"/>
          <w:sz w:val="28"/>
          <w:szCs w:val="28"/>
        </w:rPr>
        <w:t>Гос</w:t>
      </w:r>
      <w:r w:rsidR="00774087">
        <w:rPr>
          <w:rFonts w:ascii="Times New Roman" w:hAnsi="Times New Roman" w:cs="Times New Roman"/>
          <w:sz w:val="28"/>
          <w:szCs w:val="28"/>
        </w:rPr>
        <w:t>комитета</w:t>
      </w:r>
      <w:r w:rsidR="00910293" w:rsidRPr="00910293">
        <w:rPr>
          <w:rFonts w:ascii="Times New Roman" w:hAnsi="Times New Roman" w:cs="Times New Roman"/>
          <w:sz w:val="28"/>
          <w:szCs w:val="28"/>
        </w:rPr>
        <w:t xml:space="preserve">, образованной на основании </w:t>
      </w:r>
      <w:r w:rsidR="008E64AD">
        <w:rPr>
          <w:rFonts w:ascii="Times New Roman" w:hAnsi="Times New Roman" w:cs="Times New Roman"/>
          <w:sz w:val="28"/>
          <w:szCs w:val="28"/>
        </w:rPr>
        <w:t>приказа</w:t>
      </w:r>
      <w:r w:rsidR="00910293" w:rsidRPr="00910293">
        <w:rPr>
          <w:rFonts w:ascii="Times New Roman" w:hAnsi="Times New Roman" w:cs="Times New Roman"/>
          <w:sz w:val="28"/>
          <w:szCs w:val="28"/>
        </w:rPr>
        <w:t xml:space="preserve"> </w:t>
      </w:r>
      <w:r w:rsidR="008E64AD">
        <w:rPr>
          <w:rFonts w:ascii="Times New Roman" w:hAnsi="Times New Roman" w:cs="Times New Roman"/>
          <w:sz w:val="28"/>
          <w:szCs w:val="28"/>
        </w:rPr>
        <w:t>Госкомитета</w:t>
      </w:r>
      <w:r w:rsidR="00910293" w:rsidRPr="00910293">
        <w:rPr>
          <w:rFonts w:ascii="Times New Roman" w:hAnsi="Times New Roman" w:cs="Times New Roman"/>
          <w:sz w:val="28"/>
          <w:szCs w:val="28"/>
        </w:rPr>
        <w:t xml:space="preserve">, которая по результатам рассмотрения ходатайства о награждении </w:t>
      </w:r>
      <w:r w:rsidR="00774087">
        <w:rPr>
          <w:rFonts w:ascii="Times New Roman" w:hAnsi="Times New Roman" w:cs="Times New Roman"/>
          <w:sz w:val="28"/>
          <w:szCs w:val="28"/>
        </w:rPr>
        <w:t>Почетной грамотой</w:t>
      </w:r>
      <w:r w:rsidR="008E64AD" w:rsidRPr="00910293">
        <w:rPr>
          <w:rFonts w:ascii="Times New Roman" w:hAnsi="Times New Roman" w:cs="Times New Roman"/>
          <w:sz w:val="28"/>
          <w:szCs w:val="28"/>
        </w:rPr>
        <w:t xml:space="preserve"> </w:t>
      </w:r>
      <w:r w:rsidR="00910293" w:rsidRPr="00910293">
        <w:rPr>
          <w:rFonts w:ascii="Times New Roman" w:hAnsi="Times New Roman" w:cs="Times New Roman"/>
          <w:sz w:val="28"/>
          <w:szCs w:val="28"/>
        </w:rPr>
        <w:t xml:space="preserve">выдает рекомендацию о награждении </w:t>
      </w:r>
      <w:r w:rsidR="00774087">
        <w:rPr>
          <w:rFonts w:ascii="Times New Roman" w:hAnsi="Times New Roman" w:cs="Times New Roman"/>
          <w:sz w:val="28"/>
          <w:szCs w:val="28"/>
        </w:rPr>
        <w:t>Почетной грамотой</w:t>
      </w:r>
      <w:r w:rsidR="008E64AD" w:rsidRPr="00910293">
        <w:rPr>
          <w:rFonts w:ascii="Times New Roman" w:hAnsi="Times New Roman" w:cs="Times New Roman"/>
          <w:sz w:val="28"/>
          <w:szCs w:val="28"/>
        </w:rPr>
        <w:t xml:space="preserve"> </w:t>
      </w:r>
      <w:r w:rsidR="00910293" w:rsidRPr="00910293">
        <w:rPr>
          <w:rFonts w:ascii="Times New Roman" w:hAnsi="Times New Roman" w:cs="Times New Roman"/>
          <w:sz w:val="28"/>
          <w:szCs w:val="28"/>
        </w:rPr>
        <w:t xml:space="preserve">или отказе в награждении </w:t>
      </w:r>
      <w:r w:rsidR="00774087">
        <w:rPr>
          <w:rFonts w:ascii="Times New Roman" w:hAnsi="Times New Roman" w:cs="Times New Roman"/>
          <w:sz w:val="28"/>
          <w:szCs w:val="28"/>
        </w:rPr>
        <w:t>Почетной грамотой</w:t>
      </w:r>
      <w:r w:rsidR="00910293" w:rsidRPr="009102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EDD70CE" w14:textId="61B34AFB" w:rsidR="00C91238" w:rsidRDefault="00C91238" w:rsidP="00A947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E64AD">
        <w:rPr>
          <w:rFonts w:ascii="Times New Roman" w:hAnsi="Times New Roman" w:cs="Times New Roman"/>
          <w:sz w:val="28"/>
          <w:szCs w:val="28"/>
        </w:rPr>
        <w:t>5 дополнить абзацами следующего содержания:</w:t>
      </w:r>
    </w:p>
    <w:p w14:paraId="1B80894A" w14:textId="56C9F78E" w:rsidR="008E64AD" w:rsidRPr="008E64AD" w:rsidRDefault="008E64A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награждения </w:t>
      </w:r>
      <w:r w:rsidR="00774087">
        <w:rPr>
          <w:rFonts w:ascii="Times New Roman" w:hAnsi="Times New Roman" w:cs="Times New Roman"/>
          <w:sz w:val="28"/>
          <w:szCs w:val="28"/>
        </w:rPr>
        <w:t>Почетной грамотой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4AD">
        <w:rPr>
          <w:rFonts w:ascii="Times New Roman" w:hAnsi="Times New Roman" w:cs="Times New Roman"/>
          <w:sz w:val="28"/>
          <w:szCs w:val="28"/>
        </w:rPr>
        <w:t>физические лица должны соответствовать следующим требованиям:</w:t>
      </w:r>
    </w:p>
    <w:p w14:paraId="6F974DEB" w14:textId="389C69E6" w:rsidR="008E64AD" w:rsidRPr="008E64AD" w:rsidRDefault="008E64A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неснятой или непогашенной судимости;</w:t>
      </w:r>
    </w:p>
    <w:p w14:paraId="67D7302F" w14:textId="340F0EB0" w:rsidR="008E64AD" w:rsidRPr="008E64AD" w:rsidRDefault="008E64A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задолженности по налогам, сборам и иным обязательным платежам в бюджеты бюджетн</w:t>
      </w:r>
      <w:r>
        <w:rPr>
          <w:rFonts w:ascii="Times New Roman" w:hAnsi="Times New Roman" w:cs="Times New Roman"/>
          <w:sz w:val="28"/>
          <w:szCs w:val="28"/>
        </w:rPr>
        <w:t>ой системы Российской Федерации.</w:t>
      </w:r>
    </w:p>
    <w:p w14:paraId="20CDCB52" w14:textId="5914C6A5" w:rsidR="008E64AD" w:rsidRPr="008E64AD" w:rsidRDefault="008E64A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4AD">
        <w:rPr>
          <w:rFonts w:ascii="Times New Roman" w:hAnsi="Times New Roman" w:cs="Times New Roman"/>
          <w:sz w:val="28"/>
          <w:szCs w:val="28"/>
        </w:rPr>
        <w:t xml:space="preserve">Для награждения </w:t>
      </w:r>
      <w:r w:rsidR="00774087">
        <w:rPr>
          <w:rFonts w:ascii="Times New Roman" w:hAnsi="Times New Roman" w:cs="Times New Roman"/>
          <w:sz w:val="28"/>
          <w:szCs w:val="28"/>
        </w:rPr>
        <w:t>Почетной грамотой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4AD">
        <w:rPr>
          <w:rFonts w:ascii="Times New Roman" w:hAnsi="Times New Roman" w:cs="Times New Roman"/>
          <w:sz w:val="28"/>
          <w:szCs w:val="28"/>
        </w:rPr>
        <w:t>юридические лица должны соответствовать следующим требованиям:</w:t>
      </w:r>
    </w:p>
    <w:p w14:paraId="5217813D" w14:textId="5799C1E3" w:rsidR="008E64AD" w:rsidRPr="008E64AD" w:rsidRDefault="008E64A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задолженности по выплате заработной платы;</w:t>
      </w:r>
    </w:p>
    <w:p w14:paraId="6AC5EE1B" w14:textId="3792D34A" w:rsidR="008E64AD" w:rsidRDefault="008E64A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задолженности по налогам, сборам и иным обязательным платежам в бюджеты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14:paraId="16C08511" w14:textId="607FE4FE" w:rsidR="008E64AD" w:rsidRDefault="00C90A5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13 слова «Благодарственного письма» заменить словами «Благодарности председателя»;</w:t>
      </w:r>
    </w:p>
    <w:p w14:paraId="2580E082" w14:textId="7B42C8FD" w:rsidR="00C90A5D" w:rsidRDefault="00C90A5D" w:rsidP="008E64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14 слово «сектором» заменить словом «отделом»;</w:t>
      </w:r>
    </w:p>
    <w:p w14:paraId="6C67037F" w14:textId="29401023" w:rsidR="004C432F" w:rsidRDefault="00C90A5D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 слово «сектором» заменить словом «отделом»</w:t>
      </w:r>
      <w:r w:rsidR="00A0210F">
        <w:rPr>
          <w:rFonts w:ascii="Times New Roman" w:hAnsi="Times New Roman" w:cs="Times New Roman"/>
          <w:sz w:val="28"/>
          <w:szCs w:val="28"/>
        </w:rPr>
        <w:t>;</w:t>
      </w:r>
    </w:p>
    <w:p w14:paraId="6FA377AF" w14:textId="3665B80F" w:rsidR="00A0210F" w:rsidRDefault="00A0210F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внести в Положение о </w:t>
      </w:r>
      <w:r>
        <w:rPr>
          <w:rFonts w:ascii="Times New Roman" w:hAnsi="Times New Roman" w:cs="Times New Roman"/>
          <w:sz w:val="28"/>
          <w:szCs w:val="28"/>
          <w:lang w:val="tt-RU"/>
        </w:rPr>
        <w:t>Благодарственном письме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10293"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туризму</w:t>
      </w:r>
      <w:r>
        <w:rPr>
          <w:rFonts w:ascii="Times New Roman" w:hAnsi="Times New Roman" w:cs="Times New Roman"/>
          <w:sz w:val="28"/>
          <w:szCs w:val="28"/>
        </w:rPr>
        <w:t>, утвержденное указанным приказом, следующие изменения:</w:t>
      </w:r>
    </w:p>
    <w:p w14:paraId="19B7D79F" w14:textId="0014F707" w:rsidR="00A0210F" w:rsidRDefault="00A0210F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названии Положения слова «Благодарственном письмом» заменить словами «Благодарностью председателя»;</w:t>
      </w:r>
    </w:p>
    <w:p w14:paraId="3F557300" w14:textId="58F8EB15" w:rsidR="00A0210F" w:rsidRDefault="00A0210F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слова «</w:t>
      </w:r>
      <w:r w:rsidR="00774087">
        <w:rPr>
          <w:rFonts w:ascii="Times New Roman" w:hAnsi="Times New Roman" w:cs="Times New Roman"/>
          <w:sz w:val="28"/>
          <w:szCs w:val="28"/>
        </w:rPr>
        <w:t>Благодарственное письмо» заменить словами «Благодарность председателя»;</w:t>
      </w:r>
    </w:p>
    <w:p w14:paraId="4A72BCF2" w14:textId="2EC761E3" w:rsidR="00774087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 слова «</w:t>
      </w:r>
      <w:r>
        <w:rPr>
          <w:rFonts w:ascii="Times New Roman" w:hAnsi="Times New Roman" w:cs="Times New Roman"/>
          <w:sz w:val="28"/>
          <w:szCs w:val="28"/>
        </w:rPr>
        <w:t>Благодарственн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письмо</w:t>
      </w:r>
      <w:r>
        <w:rPr>
          <w:rFonts w:ascii="Times New Roman" w:hAnsi="Times New Roman" w:cs="Times New Roman"/>
          <w:sz w:val="28"/>
          <w:szCs w:val="28"/>
        </w:rPr>
        <w:t xml:space="preserve">м» </w:t>
      </w:r>
      <w:r>
        <w:rPr>
          <w:rFonts w:ascii="Times New Roman" w:hAnsi="Times New Roman" w:cs="Times New Roman"/>
          <w:sz w:val="28"/>
          <w:szCs w:val="28"/>
        </w:rPr>
        <w:t>заменить словами «Благодарность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председателя»;</w:t>
      </w:r>
    </w:p>
    <w:p w14:paraId="3A007C50" w14:textId="77777777" w:rsidR="00774087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3:</w:t>
      </w:r>
    </w:p>
    <w:p w14:paraId="56D183AD" w14:textId="77777777" w:rsidR="00774087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Благодарственным письмом» заменить словами «Благодарностью председателя»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382E1F78" w14:textId="77777777" w:rsidR="00774087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14:paraId="66772F14" w14:textId="4F9B7371" w:rsidR="00774087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10293">
        <w:rPr>
          <w:rFonts w:ascii="Times New Roman" w:hAnsi="Times New Roman" w:cs="Times New Roman"/>
          <w:sz w:val="28"/>
          <w:szCs w:val="28"/>
        </w:rPr>
        <w:t xml:space="preserve">Ходатайства о награждении </w:t>
      </w:r>
      <w:r>
        <w:rPr>
          <w:rFonts w:ascii="Times New Roman" w:hAnsi="Times New Roman" w:cs="Times New Roman"/>
          <w:sz w:val="28"/>
          <w:szCs w:val="28"/>
        </w:rPr>
        <w:t>Благодарностью председателя</w:t>
      </w:r>
      <w:r w:rsidRPr="00910293">
        <w:rPr>
          <w:rFonts w:ascii="Times New Roman" w:hAnsi="Times New Roman" w:cs="Times New Roman"/>
          <w:sz w:val="28"/>
          <w:szCs w:val="28"/>
        </w:rPr>
        <w:t xml:space="preserve"> рассматриваются комиссией </w:t>
      </w:r>
      <w:r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туризму</w:t>
      </w:r>
      <w:r w:rsidRPr="00910293">
        <w:rPr>
          <w:rFonts w:ascii="Times New Roman" w:hAnsi="Times New Roman" w:cs="Times New Roman"/>
          <w:sz w:val="28"/>
          <w:szCs w:val="28"/>
        </w:rPr>
        <w:t xml:space="preserve">, образованной на основании </w:t>
      </w:r>
      <w:r>
        <w:rPr>
          <w:rFonts w:ascii="Times New Roman" w:hAnsi="Times New Roman" w:cs="Times New Roman"/>
          <w:sz w:val="28"/>
          <w:szCs w:val="28"/>
        </w:rPr>
        <w:t>приказа</w:t>
      </w:r>
      <w:r w:rsidRPr="009102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туризму</w:t>
      </w:r>
      <w:r w:rsidRPr="00910293">
        <w:rPr>
          <w:rFonts w:ascii="Times New Roman" w:hAnsi="Times New Roman" w:cs="Times New Roman"/>
          <w:sz w:val="28"/>
          <w:szCs w:val="28"/>
        </w:rPr>
        <w:t xml:space="preserve">, которая по результатам рассмотрения ходатайства о награждении </w:t>
      </w:r>
      <w:r>
        <w:rPr>
          <w:rFonts w:ascii="Times New Roman" w:hAnsi="Times New Roman" w:cs="Times New Roman"/>
          <w:sz w:val="28"/>
          <w:szCs w:val="28"/>
        </w:rPr>
        <w:t>Благодарностью председателя</w:t>
      </w:r>
      <w:r w:rsidRPr="00910293">
        <w:rPr>
          <w:rFonts w:ascii="Times New Roman" w:hAnsi="Times New Roman" w:cs="Times New Roman"/>
          <w:sz w:val="28"/>
          <w:szCs w:val="28"/>
        </w:rPr>
        <w:t xml:space="preserve"> выдает рекомендацию о награждении </w:t>
      </w:r>
      <w:r>
        <w:rPr>
          <w:rFonts w:ascii="Times New Roman" w:hAnsi="Times New Roman" w:cs="Times New Roman"/>
          <w:sz w:val="28"/>
          <w:szCs w:val="28"/>
        </w:rPr>
        <w:t>Благодарностью председателя</w:t>
      </w:r>
      <w:r w:rsidRPr="00910293">
        <w:rPr>
          <w:rFonts w:ascii="Times New Roman" w:hAnsi="Times New Roman" w:cs="Times New Roman"/>
          <w:sz w:val="28"/>
          <w:szCs w:val="28"/>
        </w:rPr>
        <w:t xml:space="preserve"> или отказе в награждении </w:t>
      </w:r>
      <w:r>
        <w:rPr>
          <w:rFonts w:ascii="Times New Roman" w:hAnsi="Times New Roman" w:cs="Times New Roman"/>
          <w:sz w:val="28"/>
          <w:szCs w:val="28"/>
        </w:rPr>
        <w:t>Благодарностью председателя</w:t>
      </w:r>
      <w:r w:rsidRPr="009102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05F79AA" w14:textId="5E028363" w:rsidR="00774087" w:rsidRDefault="00774087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4:</w:t>
      </w:r>
    </w:p>
    <w:p w14:paraId="70C6841F" w14:textId="1F3734D0" w:rsidR="00774087" w:rsidRDefault="00774087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</w:t>
      </w:r>
      <w:r>
        <w:rPr>
          <w:rFonts w:ascii="Times New Roman" w:hAnsi="Times New Roman" w:cs="Times New Roman"/>
          <w:sz w:val="28"/>
          <w:szCs w:val="28"/>
        </w:rPr>
        <w:t>Благодарственным письмом» заменить словами «Благодарностью председателя»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F1C091" w14:textId="59EFF8C3" w:rsidR="00774087" w:rsidRDefault="00774087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абзацами следующего содержания:</w:t>
      </w:r>
    </w:p>
    <w:p w14:paraId="2F3E580E" w14:textId="01095932" w:rsidR="00774087" w:rsidRPr="008E64AD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награждения </w:t>
      </w:r>
      <w:r>
        <w:rPr>
          <w:rFonts w:ascii="Times New Roman" w:hAnsi="Times New Roman" w:cs="Times New Roman"/>
          <w:sz w:val="28"/>
          <w:szCs w:val="28"/>
        </w:rPr>
        <w:t>Благодарностью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4AD">
        <w:rPr>
          <w:rFonts w:ascii="Times New Roman" w:hAnsi="Times New Roman" w:cs="Times New Roman"/>
          <w:sz w:val="28"/>
          <w:szCs w:val="28"/>
        </w:rPr>
        <w:t>физические лица должны соответствовать следующим требованиям:</w:t>
      </w:r>
    </w:p>
    <w:p w14:paraId="05C4CF94" w14:textId="77777777" w:rsidR="00774087" w:rsidRPr="008E64AD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неснятой или непогашенной судимости;</w:t>
      </w:r>
    </w:p>
    <w:p w14:paraId="6A5C26F9" w14:textId="77777777" w:rsidR="00774087" w:rsidRPr="008E64AD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задолженности по налогам, сборам и иным обязательным платежам в бюджеты бюджетн</w:t>
      </w:r>
      <w:r>
        <w:rPr>
          <w:rFonts w:ascii="Times New Roman" w:hAnsi="Times New Roman" w:cs="Times New Roman"/>
          <w:sz w:val="28"/>
          <w:szCs w:val="28"/>
        </w:rPr>
        <w:t>ой системы Российской Федерации.</w:t>
      </w:r>
    </w:p>
    <w:p w14:paraId="6C4FFFDD" w14:textId="2749D1A0" w:rsidR="00774087" w:rsidRPr="008E64AD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4AD">
        <w:rPr>
          <w:rFonts w:ascii="Times New Roman" w:hAnsi="Times New Roman" w:cs="Times New Roman"/>
          <w:sz w:val="28"/>
          <w:szCs w:val="28"/>
        </w:rPr>
        <w:t xml:space="preserve">Для награждения </w:t>
      </w:r>
      <w:r>
        <w:rPr>
          <w:rFonts w:ascii="Times New Roman" w:hAnsi="Times New Roman" w:cs="Times New Roman"/>
          <w:sz w:val="28"/>
          <w:szCs w:val="28"/>
        </w:rPr>
        <w:t>Благодарностью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4AD">
        <w:rPr>
          <w:rFonts w:ascii="Times New Roman" w:hAnsi="Times New Roman" w:cs="Times New Roman"/>
          <w:sz w:val="28"/>
          <w:szCs w:val="28"/>
        </w:rPr>
        <w:t>юридические лица должны соответствовать следующим требованиям:</w:t>
      </w:r>
    </w:p>
    <w:p w14:paraId="5417A038" w14:textId="77777777" w:rsidR="00774087" w:rsidRPr="008E64AD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задолженности по выплате заработной платы;</w:t>
      </w:r>
    </w:p>
    <w:p w14:paraId="296A6394" w14:textId="77777777" w:rsidR="00774087" w:rsidRDefault="00774087" w:rsidP="007740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E64AD">
        <w:rPr>
          <w:rFonts w:ascii="Times New Roman" w:hAnsi="Times New Roman" w:cs="Times New Roman"/>
          <w:sz w:val="28"/>
          <w:szCs w:val="28"/>
        </w:rPr>
        <w:t>) отсутствие задолженности по налогам, сборам и иным обязательным платежам в бюджеты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14:paraId="66273E62" w14:textId="5225C57C" w:rsidR="00774087" w:rsidRDefault="00774087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36D6D">
        <w:rPr>
          <w:rFonts w:ascii="Times New Roman" w:hAnsi="Times New Roman" w:cs="Times New Roman"/>
          <w:sz w:val="28"/>
          <w:szCs w:val="28"/>
        </w:rPr>
        <w:t xml:space="preserve">пункте 5 слова </w:t>
      </w:r>
      <w:r w:rsidR="00FD2266" w:rsidRPr="00FD2266">
        <w:rPr>
          <w:rFonts w:ascii="Times New Roman" w:hAnsi="Times New Roman" w:cs="Times New Roman"/>
          <w:sz w:val="28"/>
          <w:szCs w:val="28"/>
        </w:rPr>
        <w:t>«Благодарственным письмом» заменить словами «Благодарностью председателя»</w:t>
      </w:r>
      <w:r w:rsidR="00FD2266">
        <w:rPr>
          <w:rFonts w:ascii="Times New Roman" w:hAnsi="Times New Roman" w:cs="Times New Roman"/>
          <w:sz w:val="28"/>
          <w:szCs w:val="28"/>
        </w:rPr>
        <w:t>;</w:t>
      </w:r>
    </w:p>
    <w:p w14:paraId="0E15FF84" w14:textId="5968B4A4" w:rsidR="00FD2266" w:rsidRDefault="00FD2266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6 слова </w:t>
      </w:r>
      <w:r w:rsidRPr="00FD2266">
        <w:rPr>
          <w:rFonts w:ascii="Times New Roman" w:hAnsi="Times New Roman" w:cs="Times New Roman"/>
          <w:sz w:val="28"/>
          <w:szCs w:val="28"/>
        </w:rPr>
        <w:t>«Благодарственным письмом» заменить словами «Благодарностью председателя»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68551A7" w14:textId="45E38EFA" w:rsidR="00FD2266" w:rsidRDefault="00FD2266" w:rsidP="00FD226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FD2266">
        <w:rPr>
          <w:rFonts w:ascii="Times New Roman" w:hAnsi="Times New Roman" w:cs="Times New Roman"/>
          <w:sz w:val="28"/>
          <w:szCs w:val="28"/>
        </w:rPr>
        <w:t>«Благодарственным письмом» заменить словами «Благодарностью председателя»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9A57EB" w14:textId="4803F997" w:rsidR="00FD2266" w:rsidRDefault="00FD2266" w:rsidP="00FD226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FD2266">
        <w:rPr>
          <w:rFonts w:ascii="Times New Roman" w:hAnsi="Times New Roman" w:cs="Times New Roman"/>
          <w:sz w:val="28"/>
          <w:szCs w:val="28"/>
        </w:rPr>
        <w:t>«Благодарственным письмом» заменить словами «Благодарностью председателя»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2BD413" w14:textId="2B2F5EC3" w:rsidR="00FD2266" w:rsidRPr="00A0210F" w:rsidRDefault="00FD2266" w:rsidP="00FD226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9 слова </w:t>
      </w:r>
      <w:r w:rsidRPr="00FD2266">
        <w:rPr>
          <w:rFonts w:ascii="Times New Roman" w:hAnsi="Times New Roman" w:cs="Times New Roman"/>
          <w:sz w:val="28"/>
          <w:szCs w:val="28"/>
        </w:rPr>
        <w:t>«Благодарственным письмом» заменить словами «Благодарностью председателя»;</w:t>
      </w:r>
    </w:p>
    <w:p w14:paraId="20E6D76A" w14:textId="44BB78DB" w:rsidR="00FD2266" w:rsidRDefault="00FD2266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10 слова </w:t>
      </w:r>
      <w:r w:rsidRPr="00FD2266">
        <w:rPr>
          <w:rFonts w:ascii="Times New Roman" w:hAnsi="Times New Roman" w:cs="Times New Roman"/>
          <w:sz w:val="28"/>
          <w:szCs w:val="28"/>
        </w:rPr>
        <w:t>«Благодарственн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FD2266">
        <w:rPr>
          <w:rFonts w:ascii="Times New Roman" w:hAnsi="Times New Roman" w:cs="Times New Roman"/>
          <w:sz w:val="28"/>
          <w:szCs w:val="28"/>
        </w:rPr>
        <w:t xml:space="preserve"> письмо» </w:t>
      </w:r>
      <w:r>
        <w:rPr>
          <w:rFonts w:ascii="Times New Roman" w:hAnsi="Times New Roman" w:cs="Times New Roman"/>
          <w:sz w:val="28"/>
          <w:szCs w:val="28"/>
        </w:rPr>
        <w:t>заменить словами «Благодарность</w:t>
      </w:r>
      <w:r w:rsidRPr="00FD2266">
        <w:rPr>
          <w:rFonts w:ascii="Times New Roman" w:hAnsi="Times New Roman" w:cs="Times New Roman"/>
          <w:sz w:val="28"/>
          <w:szCs w:val="28"/>
        </w:rPr>
        <w:t xml:space="preserve"> председателя»;</w:t>
      </w:r>
    </w:p>
    <w:p w14:paraId="67183FCD" w14:textId="7FD8FD42" w:rsidR="00FD2266" w:rsidRDefault="00FD2266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11 слова </w:t>
      </w:r>
      <w:r w:rsidRPr="00FD2266">
        <w:rPr>
          <w:rFonts w:ascii="Times New Roman" w:hAnsi="Times New Roman" w:cs="Times New Roman"/>
          <w:sz w:val="28"/>
          <w:szCs w:val="28"/>
        </w:rPr>
        <w:t>«Благодарственным письмом» заменить словами «Благодарностью председателя»;</w:t>
      </w:r>
    </w:p>
    <w:p w14:paraId="4278B6ED" w14:textId="651931D6" w:rsidR="00FD2266" w:rsidRDefault="00FD2266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12 слова «Благодарственного письма» заменить словами «Благодарности председателя», слова «сектором» заменить словами «отделом», слова «Благодарственным письмом» заменить словами «Благодарностью председателя»;</w:t>
      </w:r>
    </w:p>
    <w:p w14:paraId="1299CD57" w14:textId="53DDE3D4" w:rsidR="00FD2266" w:rsidRPr="00A0210F" w:rsidRDefault="00FD2266" w:rsidP="00A021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13 слова «Благодарственным письмом» заменить словами «</w:t>
      </w:r>
      <w:r>
        <w:rPr>
          <w:rFonts w:ascii="Times New Roman" w:hAnsi="Times New Roman" w:cs="Times New Roman"/>
          <w:sz w:val="28"/>
          <w:szCs w:val="28"/>
        </w:rPr>
        <w:t>Благодарностью председателя»</w:t>
      </w:r>
      <w:r>
        <w:rPr>
          <w:rFonts w:ascii="Times New Roman" w:hAnsi="Times New Roman" w:cs="Times New Roman"/>
          <w:sz w:val="28"/>
          <w:szCs w:val="28"/>
        </w:rPr>
        <w:t>, слова «сектором» заменить словами «отделом».</w:t>
      </w:r>
    </w:p>
    <w:p w14:paraId="46FE135A" w14:textId="663CB444" w:rsidR="00901811" w:rsidRPr="00ED73BC" w:rsidRDefault="00A0210F" w:rsidP="00A947C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4C432F" w:rsidRPr="00ED73BC">
        <w:rPr>
          <w:rFonts w:ascii="Times New Roman" w:hAnsi="Times New Roman" w:cs="Times New Roman"/>
          <w:sz w:val="28"/>
          <w:szCs w:val="28"/>
          <w:lang w:val="tt-RU"/>
        </w:rPr>
        <w:t xml:space="preserve">. </w:t>
      </w:r>
      <w:r w:rsidR="00A947C2">
        <w:rPr>
          <w:rFonts w:ascii="Times New Roman" w:hAnsi="Times New Roman" w:cs="Times New Roman"/>
          <w:sz w:val="28"/>
          <w:szCs w:val="28"/>
          <w:lang w:val="tt-RU"/>
        </w:rPr>
        <w:t>Контроль за исполнением настоящего приказа оставляю за собой</w:t>
      </w:r>
      <w:r w:rsidR="006C6DE1" w:rsidRPr="00ED73BC"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04101C" w:rsidRPr="00ED73BC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="003C3A9E" w:rsidRPr="00ED73BC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14:paraId="1C39330C" w14:textId="77777777" w:rsidR="0004101C" w:rsidRPr="00ED73BC" w:rsidRDefault="0004101C" w:rsidP="000871DF">
      <w:pPr>
        <w:spacing w:after="0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5968148C" w14:textId="77777777" w:rsidR="00426133" w:rsidRPr="00ED73BC" w:rsidRDefault="00426133" w:rsidP="000871DF">
      <w:pPr>
        <w:spacing w:after="0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08E919C0" w14:textId="29C526B8" w:rsidR="00225270" w:rsidRPr="00921001" w:rsidRDefault="008044FE" w:rsidP="000871DF">
      <w:pPr>
        <w:spacing w:after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Председатель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                   </w:t>
      </w:r>
      <w:r w:rsidR="00147FED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  </w:t>
      </w:r>
      <w:r w:rsidR="00225747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842965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746744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950386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О.Н.Саргина</w:t>
      </w:r>
    </w:p>
    <w:p w14:paraId="718D9AE3" w14:textId="77777777" w:rsidR="00296BB1" w:rsidRPr="00921001" w:rsidRDefault="00296BB1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607BE2E2" w14:textId="77777777" w:rsidR="0024444A" w:rsidRDefault="0024444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A46CA03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78C09932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0FC217A4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411A773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5451BB72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5E90E7FE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7820E478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0E9D0B3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44F8154E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7C56269A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1013D6E9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642870F3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7E81FEFA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5C1FC1D1" w14:textId="77777777" w:rsidR="00474868" w:rsidRDefault="00474868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0687D59F" w14:textId="26A0F588" w:rsidR="00D543EA" w:rsidRPr="00ED73BC" w:rsidRDefault="00D52180" w:rsidP="00B22474">
      <w:pPr>
        <w:tabs>
          <w:tab w:val="left" w:pos="3765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Лист согласования к проекту приказа</w:t>
      </w:r>
    </w:p>
    <w:p w14:paraId="628C9F74" w14:textId="0457EA3D" w:rsidR="004C432F" w:rsidRPr="00D52180" w:rsidRDefault="00D52180" w:rsidP="00E76699">
      <w:pPr>
        <w:tabs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180"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туризму</w:t>
      </w:r>
    </w:p>
    <w:p w14:paraId="3A15FCAF" w14:textId="1E9DA09F" w:rsidR="00D52180" w:rsidRPr="00ED73BC" w:rsidRDefault="00ED73BC" w:rsidP="00D52180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D73BC">
        <w:rPr>
          <w:rFonts w:ascii="Times New Roman" w:hAnsi="Times New Roman"/>
          <w:sz w:val="26"/>
          <w:szCs w:val="26"/>
          <w:lang w:val="tt-RU"/>
        </w:rPr>
        <w:t>«</w:t>
      </w:r>
      <w:r w:rsidR="00D52180">
        <w:rPr>
          <w:rFonts w:ascii="Times New Roman" w:hAnsi="Times New Roman" w:cs="Times New Roman"/>
          <w:sz w:val="28"/>
          <w:szCs w:val="28"/>
        </w:rPr>
        <w:t>О внесении изменений в приказ Государственного комитета Республики Татарстан по туризму от 26.11.2015 № 151 «О ведомственных наградах Государственного комитета Республики Татарстан по туризму»</w:t>
      </w:r>
    </w:p>
    <w:p w14:paraId="3CD030AF" w14:textId="3090B254" w:rsidR="004C432F" w:rsidRPr="00D52180" w:rsidRDefault="004C432F" w:rsidP="00D52180">
      <w:pPr>
        <w:tabs>
          <w:tab w:val="left" w:pos="354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103"/>
        <w:gridCol w:w="2126"/>
        <w:gridCol w:w="2268"/>
      </w:tblGrid>
      <w:tr w:rsidR="00D543EA" w:rsidRPr="00ED73BC" w14:paraId="2625EA66" w14:textId="77777777" w:rsidTr="00880A8F">
        <w:tc>
          <w:tcPr>
            <w:tcW w:w="534" w:type="dxa"/>
          </w:tcPr>
          <w:p w14:paraId="08794603" w14:textId="14CD7D26" w:rsidR="00D543EA" w:rsidRPr="00ED73BC" w:rsidRDefault="00D543EA" w:rsidP="008C5FAC">
            <w:pPr>
              <w:tabs>
                <w:tab w:val="left" w:pos="3765"/>
              </w:tabs>
              <w:ind w:left="-142" w:right="-4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73B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8C5FAC">
              <w:rPr>
                <w:rFonts w:ascii="Times New Roman" w:hAnsi="Times New Roman"/>
                <w:sz w:val="28"/>
                <w:szCs w:val="28"/>
              </w:rPr>
              <w:t>№ п</w:t>
            </w:r>
            <w:r w:rsidR="00975A26" w:rsidRPr="00ED73BC">
              <w:rPr>
                <w:rFonts w:ascii="Times New Roman" w:hAnsi="Times New Roman"/>
                <w:sz w:val="28"/>
                <w:szCs w:val="28"/>
              </w:rPr>
              <w:t>/</w:t>
            </w:r>
            <w:r w:rsidR="008C5FAC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5103" w:type="dxa"/>
          </w:tcPr>
          <w:p w14:paraId="2F7F88BA" w14:textId="4FD44362" w:rsidR="00D543EA" w:rsidRPr="00ED73BC" w:rsidRDefault="008C5FAC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>Должность</w:t>
            </w:r>
            <w:r>
              <w:rPr>
                <w:rFonts w:ascii="Times New Roman" w:hAnsi="Times New Roman"/>
                <w:sz w:val="28"/>
                <w:szCs w:val="28"/>
              </w:rPr>
              <w:t>, фамилия, инициалы</w:t>
            </w:r>
          </w:p>
        </w:tc>
        <w:tc>
          <w:tcPr>
            <w:tcW w:w="2126" w:type="dxa"/>
          </w:tcPr>
          <w:p w14:paraId="4AAD24C8" w14:textId="1D29D9B3" w:rsidR="00D543EA" w:rsidRPr="00ED73BC" w:rsidRDefault="006F0010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Подпись и </w:t>
            </w:r>
            <w:r w:rsidR="008C5FAC">
              <w:rPr>
                <w:rFonts w:ascii="Times New Roman" w:hAnsi="Times New Roman"/>
                <w:sz w:val="28"/>
                <w:szCs w:val="28"/>
              </w:rPr>
              <w:t>дата согласования</w:t>
            </w:r>
          </w:p>
        </w:tc>
        <w:tc>
          <w:tcPr>
            <w:tcW w:w="2268" w:type="dxa"/>
          </w:tcPr>
          <w:p w14:paraId="6F68E4FE" w14:textId="64AFE1B4" w:rsidR="00D543EA" w:rsidRPr="00ED73BC" w:rsidRDefault="008044FE" w:rsidP="00827121">
            <w:pPr>
              <w:tabs>
                <w:tab w:val="left" w:pos="3765"/>
              </w:tabs>
              <w:ind w:left="-78" w:right="-140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>Примечание</w:t>
            </w:r>
          </w:p>
        </w:tc>
      </w:tr>
      <w:tr w:rsidR="00D543EA" w:rsidRPr="00ED73BC" w14:paraId="191195C9" w14:textId="77777777" w:rsidTr="00880A8F">
        <w:tc>
          <w:tcPr>
            <w:tcW w:w="5637" w:type="dxa"/>
            <w:gridSpan w:val="2"/>
          </w:tcPr>
          <w:p w14:paraId="179E03EE" w14:textId="0AF6F871" w:rsidR="00D543EA" w:rsidRPr="00ED73BC" w:rsidRDefault="008044FE" w:rsidP="008C5FAC">
            <w:pPr>
              <w:tabs>
                <w:tab w:val="left" w:pos="3765"/>
              </w:tabs>
              <w:rPr>
                <w:rFonts w:ascii="Times New Roman" w:hAnsi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>СОГЛАСОВАН</w:t>
            </w:r>
            <w:r w:rsidR="008C5FAC">
              <w:rPr>
                <w:rFonts w:ascii="Times New Roman" w:hAnsi="Times New Roman"/>
                <w:sz w:val="28"/>
                <w:szCs w:val="28"/>
                <w:lang w:val="tt-RU"/>
              </w:rPr>
              <w:t>О</w:t>
            </w:r>
          </w:p>
        </w:tc>
        <w:tc>
          <w:tcPr>
            <w:tcW w:w="4394" w:type="dxa"/>
            <w:gridSpan w:val="2"/>
          </w:tcPr>
          <w:p w14:paraId="24096FC5" w14:textId="77777777" w:rsidR="00D543EA" w:rsidRPr="00ED73BC" w:rsidRDefault="00D543EA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16" w:rsidRPr="00ED73BC" w14:paraId="33DAA907" w14:textId="77777777" w:rsidTr="00880A8F">
        <w:tc>
          <w:tcPr>
            <w:tcW w:w="534" w:type="dxa"/>
          </w:tcPr>
          <w:p w14:paraId="52AC02DB" w14:textId="77777777" w:rsidR="00D44A16" w:rsidRPr="00ED73BC" w:rsidRDefault="00D44A16" w:rsidP="00D543EA">
            <w:pPr>
              <w:numPr>
                <w:ilvl w:val="0"/>
                <w:numId w:val="3"/>
              </w:numPr>
              <w:tabs>
                <w:tab w:val="left" w:pos="0"/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50E76B99" w14:textId="77777777" w:rsidR="00A655DD" w:rsidRDefault="008C5FAC" w:rsidP="008C5FAC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tt-RU"/>
              </w:rPr>
              <w:t>Заместитель председателя</w:t>
            </w:r>
            <w:r w:rsidR="006C6DE1" w:rsidRPr="00ED73BC">
              <w:rPr>
                <w:rFonts w:ascii="Times New Roman" w:hAnsi="Times New Roman"/>
                <w:sz w:val="26"/>
                <w:szCs w:val="26"/>
                <w:lang w:val="tt-RU"/>
              </w:rPr>
              <w:t xml:space="preserve"> </w:t>
            </w:r>
          </w:p>
          <w:p w14:paraId="2BF6664C" w14:textId="1ACDD76F" w:rsidR="008C5FAC" w:rsidRPr="00ED73BC" w:rsidRDefault="008C5FAC" w:rsidP="008C5FAC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А.Е.Балахонцева</w:t>
            </w:r>
          </w:p>
        </w:tc>
        <w:tc>
          <w:tcPr>
            <w:tcW w:w="2126" w:type="dxa"/>
          </w:tcPr>
          <w:p w14:paraId="26BF4A2D" w14:textId="77777777" w:rsidR="00D44A16" w:rsidRPr="00ED73BC" w:rsidRDefault="00D44A16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38D6EA7" w14:textId="77777777" w:rsidR="00D44A16" w:rsidRPr="00ED73BC" w:rsidRDefault="00D44A16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3EA" w:rsidRPr="00ED73BC" w14:paraId="3BEADFBF" w14:textId="77777777" w:rsidTr="00880A8F">
        <w:tc>
          <w:tcPr>
            <w:tcW w:w="534" w:type="dxa"/>
          </w:tcPr>
          <w:p w14:paraId="66933966" w14:textId="77777777" w:rsidR="00D543EA" w:rsidRPr="00ED73BC" w:rsidRDefault="00D543EA" w:rsidP="00D543EA">
            <w:pPr>
              <w:numPr>
                <w:ilvl w:val="0"/>
                <w:numId w:val="3"/>
              </w:numPr>
              <w:tabs>
                <w:tab w:val="left" w:pos="0"/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23D601CD" w14:textId="77777777" w:rsidR="008C5FAC" w:rsidRDefault="008C5FAC" w:rsidP="008C5FAC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tt-RU"/>
              </w:rPr>
              <w:t>Заместитель председателя</w:t>
            </w:r>
            <w:r w:rsidRPr="00ED73BC">
              <w:rPr>
                <w:rFonts w:ascii="Times New Roman" w:hAnsi="Times New Roman"/>
                <w:sz w:val="26"/>
                <w:szCs w:val="26"/>
                <w:lang w:val="tt-RU"/>
              </w:rPr>
              <w:t xml:space="preserve"> </w:t>
            </w:r>
          </w:p>
          <w:p w14:paraId="0C2D13DB" w14:textId="1508216C" w:rsidR="00D543EA" w:rsidRPr="00921001" w:rsidRDefault="008C5FAC" w:rsidP="006C6DE1">
            <w:pPr>
              <w:tabs>
                <w:tab w:val="left" w:pos="3765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А.В.Софьина</w:t>
            </w:r>
          </w:p>
        </w:tc>
        <w:tc>
          <w:tcPr>
            <w:tcW w:w="2126" w:type="dxa"/>
          </w:tcPr>
          <w:p w14:paraId="385F5F26" w14:textId="77777777" w:rsidR="00D543EA" w:rsidRPr="00ED73BC" w:rsidRDefault="00D543EA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DD1FD30" w14:textId="77777777" w:rsidR="00D543EA" w:rsidRPr="00ED73BC" w:rsidRDefault="00D543EA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4411" w:rsidRPr="00ED73BC" w14:paraId="7318621C" w14:textId="77777777" w:rsidTr="00880A8F">
        <w:tc>
          <w:tcPr>
            <w:tcW w:w="534" w:type="dxa"/>
          </w:tcPr>
          <w:p w14:paraId="3C967CE7" w14:textId="77777777" w:rsidR="00EA4411" w:rsidRPr="00ED73BC" w:rsidRDefault="00EA4411" w:rsidP="00D543EA">
            <w:pPr>
              <w:numPr>
                <w:ilvl w:val="0"/>
                <w:numId w:val="3"/>
              </w:numPr>
              <w:tabs>
                <w:tab w:val="left" w:pos="0"/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6FE4E956" w14:textId="77777777" w:rsidR="00EA4411" w:rsidRDefault="00D52180" w:rsidP="00646BE1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tt-RU"/>
              </w:rPr>
            </w:pPr>
            <w:r w:rsidRPr="00D52180">
              <w:rPr>
                <w:rFonts w:ascii="Times New Roman" w:hAnsi="Times New Roman"/>
                <w:sz w:val="26"/>
                <w:szCs w:val="26"/>
                <w:lang w:val="tt-RU"/>
              </w:rPr>
              <w:t xml:space="preserve">Начальник </w:t>
            </w:r>
            <w:r>
              <w:rPr>
                <w:rFonts w:ascii="Times New Roman" w:hAnsi="Times New Roman"/>
                <w:sz w:val="26"/>
                <w:szCs w:val="26"/>
                <w:lang w:val="tt-RU"/>
              </w:rPr>
              <w:t>отдела развития и реализации государственных программ</w:t>
            </w:r>
          </w:p>
          <w:p w14:paraId="74426D93" w14:textId="7D44E6CB" w:rsidR="00D52180" w:rsidRPr="00ED73BC" w:rsidRDefault="00D52180" w:rsidP="00646BE1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tt-RU"/>
              </w:rPr>
            </w:pPr>
            <w:r>
              <w:rPr>
                <w:rFonts w:ascii="Times New Roman" w:hAnsi="Times New Roman"/>
                <w:sz w:val="26"/>
                <w:szCs w:val="26"/>
                <w:lang w:val="tt-RU"/>
              </w:rPr>
              <w:t>А.Ю.Гильмеев</w:t>
            </w:r>
          </w:p>
        </w:tc>
        <w:tc>
          <w:tcPr>
            <w:tcW w:w="2126" w:type="dxa"/>
          </w:tcPr>
          <w:p w14:paraId="3372A16E" w14:textId="77777777" w:rsidR="00EA4411" w:rsidRPr="00ED73BC" w:rsidRDefault="00EA4411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FA7CAB5" w14:textId="77777777" w:rsidR="00EA4411" w:rsidRPr="00ED73BC" w:rsidRDefault="00EA4411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3EA" w:rsidRPr="00ED73BC" w14:paraId="45896DC9" w14:textId="77777777" w:rsidTr="00880A8F">
        <w:tc>
          <w:tcPr>
            <w:tcW w:w="534" w:type="dxa"/>
          </w:tcPr>
          <w:p w14:paraId="0978BCA5" w14:textId="3BD88C57" w:rsidR="00D543EA" w:rsidRPr="00ED73BC" w:rsidRDefault="00D543EA" w:rsidP="00D543EA">
            <w:pPr>
              <w:numPr>
                <w:ilvl w:val="0"/>
                <w:numId w:val="3"/>
              </w:numPr>
              <w:tabs>
                <w:tab w:val="left" w:pos="0"/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3EFC0E3C" w14:textId="77777777" w:rsidR="00D543EA" w:rsidRDefault="00D52180" w:rsidP="00294850">
            <w:pPr>
              <w:tabs>
                <w:tab w:val="left" w:pos="3765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отдела продвижения туристского продукта</w:t>
            </w:r>
          </w:p>
          <w:p w14:paraId="77E9ABC7" w14:textId="2E225B30" w:rsidR="00D52180" w:rsidRPr="00ED73BC" w:rsidRDefault="00D52180" w:rsidP="00294850">
            <w:pPr>
              <w:tabs>
                <w:tab w:val="left" w:pos="3765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А.Р.Загретдинова</w:t>
            </w:r>
          </w:p>
        </w:tc>
        <w:tc>
          <w:tcPr>
            <w:tcW w:w="2126" w:type="dxa"/>
          </w:tcPr>
          <w:p w14:paraId="5A6FE714" w14:textId="77777777" w:rsidR="00D543EA" w:rsidRPr="00ED73BC" w:rsidRDefault="00D543EA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200D8CA" w14:textId="77777777" w:rsidR="00D543EA" w:rsidRPr="00ED73BC" w:rsidRDefault="00D543EA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0A8F" w:rsidRPr="00ED73BC" w14:paraId="25A24984" w14:textId="77777777" w:rsidTr="00880A8F">
        <w:tc>
          <w:tcPr>
            <w:tcW w:w="534" w:type="dxa"/>
          </w:tcPr>
          <w:p w14:paraId="44459EE5" w14:textId="66BAE35E" w:rsidR="00880A8F" w:rsidRPr="00ED73BC" w:rsidRDefault="00880A8F" w:rsidP="00D543EA">
            <w:pPr>
              <w:numPr>
                <w:ilvl w:val="0"/>
                <w:numId w:val="3"/>
              </w:numPr>
              <w:tabs>
                <w:tab w:val="left" w:pos="0"/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6685E353" w14:textId="77777777" w:rsidR="00880A8F" w:rsidRDefault="00D52180" w:rsidP="00646BE1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отдела развития туристской индустрии</w:t>
            </w:r>
          </w:p>
          <w:p w14:paraId="3DEDA017" w14:textId="6D002702" w:rsidR="00D52180" w:rsidRPr="00ED73BC" w:rsidRDefault="00D52180" w:rsidP="00646BE1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Л.Р.Муфазалова</w:t>
            </w:r>
          </w:p>
        </w:tc>
        <w:tc>
          <w:tcPr>
            <w:tcW w:w="2126" w:type="dxa"/>
          </w:tcPr>
          <w:p w14:paraId="60237795" w14:textId="77777777" w:rsidR="00880A8F" w:rsidRPr="00ED73BC" w:rsidRDefault="00880A8F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BAF782E" w14:textId="77777777" w:rsidR="00880A8F" w:rsidRPr="00ED73BC" w:rsidRDefault="00880A8F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3EA" w:rsidRPr="00ED73BC" w14:paraId="578A27D1" w14:textId="77777777" w:rsidTr="00880A8F">
        <w:tc>
          <w:tcPr>
            <w:tcW w:w="534" w:type="dxa"/>
          </w:tcPr>
          <w:p w14:paraId="5DEB0765" w14:textId="396ED646" w:rsidR="00D543EA" w:rsidRPr="00ED73BC" w:rsidRDefault="00D543EA" w:rsidP="00D543EA">
            <w:pPr>
              <w:numPr>
                <w:ilvl w:val="0"/>
                <w:numId w:val="3"/>
              </w:numPr>
              <w:tabs>
                <w:tab w:val="left" w:pos="0"/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2FEC7D2D" w14:textId="77777777" w:rsidR="00D543EA" w:rsidRDefault="00D52180" w:rsidP="00A655DD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Начальник отдела государственного регулирования туристской деятельности </w:t>
            </w:r>
          </w:p>
          <w:p w14:paraId="1C87A19C" w14:textId="1A5CC23B" w:rsidR="00D52180" w:rsidRPr="00ED73BC" w:rsidRDefault="00D52180" w:rsidP="00A655DD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Р.Ш.Гарифуллина</w:t>
            </w:r>
          </w:p>
        </w:tc>
        <w:tc>
          <w:tcPr>
            <w:tcW w:w="2126" w:type="dxa"/>
          </w:tcPr>
          <w:p w14:paraId="1A4F9113" w14:textId="77777777" w:rsidR="00D543EA" w:rsidRPr="00ED73BC" w:rsidRDefault="00D543EA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97D509A" w14:textId="77777777" w:rsidR="00D543EA" w:rsidRPr="00ED73BC" w:rsidRDefault="00D543EA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0A8F" w:rsidRPr="00ED73BC" w14:paraId="6E322299" w14:textId="77777777" w:rsidTr="00880A8F">
        <w:tc>
          <w:tcPr>
            <w:tcW w:w="534" w:type="dxa"/>
          </w:tcPr>
          <w:p w14:paraId="6A267123" w14:textId="1E8AFA85" w:rsidR="00880A8F" w:rsidRPr="00ED73BC" w:rsidRDefault="00880A8F" w:rsidP="00D543EA">
            <w:pPr>
              <w:numPr>
                <w:ilvl w:val="0"/>
                <w:numId w:val="3"/>
              </w:numPr>
              <w:tabs>
                <w:tab w:val="left" w:pos="0"/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2C2689DD" w14:textId="77777777" w:rsidR="00880A8F" w:rsidRDefault="00D52180" w:rsidP="00880A8F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отдела финансов, государственного заказа и мобилизационной работы</w:t>
            </w:r>
          </w:p>
          <w:p w14:paraId="5FCF415A" w14:textId="1254CBCF" w:rsidR="00D52180" w:rsidRPr="00ED73BC" w:rsidRDefault="00D52180" w:rsidP="00D52180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Р.А.Мухаметшина</w:t>
            </w:r>
          </w:p>
        </w:tc>
        <w:tc>
          <w:tcPr>
            <w:tcW w:w="2126" w:type="dxa"/>
          </w:tcPr>
          <w:p w14:paraId="2D0AFA48" w14:textId="77777777" w:rsidR="00880A8F" w:rsidRPr="00ED73BC" w:rsidRDefault="00880A8F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93054CE" w14:textId="77777777" w:rsidR="00880A8F" w:rsidRPr="00ED73BC" w:rsidRDefault="00880A8F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3EA" w:rsidRPr="00ED73BC" w14:paraId="5F6F4C28" w14:textId="77777777" w:rsidTr="00880A8F">
        <w:tc>
          <w:tcPr>
            <w:tcW w:w="5637" w:type="dxa"/>
            <w:gridSpan w:val="2"/>
          </w:tcPr>
          <w:p w14:paraId="14663787" w14:textId="5D83A033" w:rsidR="00D543EA" w:rsidRPr="00ED73BC" w:rsidRDefault="008044FE" w:rsidP="008C5FAC">
            <w:pPr>
              <w:tabs>
                <w:tab w:val="left" w:pos="3765"/>
              </w:tabs>
              <w:rPr>
                <w:rFonts w:ascii="Times New Roman" w:hAnsi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>ПОДГОТОВ</w:t>
            </w:r>
            <w:r w:rsidR="008C5FAC">
              <w:rPr>
                <w:rFonts w:ascii="Times New Roman" w:hAnsi="Times New Roman"/>
                <w:sz w:val="28"/>
                <w:szCs w:val="28"/>
                <w:lang w:val="tt-RU"/>
              </w:rPr>
              <w:t>ЛЕНО</w:t>
            </w:r>
          </w:p>
        </w:tc>
        <w:tc>
          <w:tcPr>
            <w:tcW w:w="4394" w:type="dxa"/>
            <w:gridSpan w:val="2"/>
          </w:tcPr>
          <w:p w14:paraId="306CF7E8" w14:textId="77777777" w:rsidR="00D543EA" w:rsidRPr="00ED73BC" w:rsidRDefault="00D543EA" w:rsidP="00827121">
            <w:pPr>
              <w:tabs>
                <w:tab w:val="left" w:pos="376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3EA" w:rsidRPr="00ED73BC" w14:paraId="01DB03E5" w14:textId="77777777" w:rsidTr="00880A8F">
        <w:tc>
          <w:tcPr>
            <w:tcW w:w="534" w:type="dxa"/>
          </w:tcPr>
          <w:p w14:paraId="4BC9824E" w14:textId="77777777" w:rsidR="00D543EA" w:rsidRPr="00ED73BC" w:rsidRDefault="00D543EA" w:rsidP="00D543EA">
            <w:pPr>
              <w:numPr>
                <w:ilvl w:val="0"/>
                <w:numId w:val="3"/>
              </w:numPr>
              <w:tabs>
                <w:tab w:val="left" w:pos="376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14:paraId="53090299" w14:textId="77777777" w:rsidR="00880A8F" w:rsidRDefault="008044FE" w:rsidP="00646BE1">
            <w:pPr>
              <w:tabs>
                <w:tab w:val="left" w:pos="3765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отдела кадров и юридической работы</w:t>
            </w:r>
          </w:p>
          <w:p w14:paraId="0C98DA22" w14:textId="2274D3FA" w:rsidR="008044FE" w:rsidRPr="00ED73BC" w:rsidRDefault="008044FE" w:rsidP="008044FE">
            <w:pPr>
              <w:tabs>
                <w:tab w:val="left" w:pos="3765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Л.И.Миннебаева </w:t>
            </w:r>
          </w:p>
        </w:tc>
        <w:tc>
          <w:tcPr>
            <w:tcW w:w="2126" w:type="dxa"/>
          </w:tcPr>
          <w:p w14:paraId="5EF4FE20" w14:textId="77777777" w:rsidR="00D543EA" w:rsidRPr="00ED73BC" w:rsidRDefault="00D543EA" w:rsidP="00827121">
            <w:pPr>
              <w:tabs>
                <w:tab w:val="left" w:pos="3765"/>
              </w:tabs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C5FF2B" w14:textId="77777777" w:rsidR="00D543EA" w:rsidRPr="00ED73BC" w:rsidRDefault="00D543EA" w:rsidP="00827121">
            <w:pPr>
              <w:tabs>
                <w:tab w:val="left" w:pos="37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A3111A0" w14:textId="1BB5961B" w:rsidR="00112FBD" w:rsidRPr="00ED73BC" w:rsidRDefault="00112FBD" w:rsidP="00112FBD">
      <w:pPr>
        <w:tabs>
          <w:tab w:val="left" w:pos="376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4B51D78" w14:textId="77777777" w:rsidR="008C5FAC" w:rsidRDefault="008C5FAC" w:rsidP="00D543EA">
      <w:pPr>
        <w:tabs>
          <w:tab w:val="left" w:pos="3765"/>
        </w:tabs>
        <w:rPr>
          <w:rFonts w:ascii="Times New Roman" w:hAnsi="Times New Roman"/>
          <w:sz w:val="28"/>
          <w:szCs w:val="28"/>
        </w:rPr>
      </w:pPr>
    </w:p>
    <w:p w14:paraId="1A6776E2" w14:textId="77777777" w:rsidR="008C5FAC" w:rsidRDefault="008C5FAC" w:rsidP="00D543EA">
      <w:pPr>
        <w:tabs>
          <w:tab w:val="left" w:pos="3765"/>
        </w:tabs>
        <w:rPr>
          <w:rFonts w:ascii="Times New Roman" w:hAnsi="Times New Roman"/>
          <w:sz w:val="28"/>
          <w:szCs w:val="28"/>
        </w:rPr>
      </w:pPr>
    </w:p>
    <w:p w14:paraId="0E48822A" w14:textId="77777777" w:rsidR="008C5FAC" w:rsidRDefault="008C5FAC" w:rsidP="00D543EA">
      <w:pPr>
        <w:tabs>
          <w:tab w:val="left" w:pos="3765"/>
        </w:tabs>
        <w:rPr>
          <w:rFonts w:ascii="Times New Roman" w:hAnsi="Times New Roman"/>
          <w:sz w:val="28"/>
          <w:szCs w:val="28"/>
        </w:rPr>
      </w:pPr>
    </w:p>
    <w:p w14:paraId="0EB6325E" w14:textId="77777777" w:rsidR="008C5FAC" w:rsidRDefault="008C5FAC" w:rsidP="00D543EA">
      <w:pPr>
        <w:tabs>
          <w:tab w:val="left" w:pos="3765"/>
        </w:tabs>
        <w:rPr>
          <w:rFonts w:ascii="Times New Roman" w:hAnsi="Times New Roman"/>
          <w:sz w:val="28"/>
          <w:szCs w:val="28"/>
        </w:rPr>
      </w:pPr>
    </w:p>
    <w:p w14:paraId="577E1220" w14:textId="3DCB7ADD" w:rsidR="00D543EA" w:rsidRPr="00ED73BC" w:rsidRDefault="00975A26" w:rsidP="00D543EA">
      <w:pPr>
        <w:tabs>
          <w:tab w:val="left" w:pos="3765"/>
        </w:tabs>
        <w:rPr>
          <w:rFonts w:ascii="Times New Roman" w:hAnsi="Times New Roman"/>
          <w:sz w:val="28"/>
          <w:szCs w:val="28"/>
        </w:rPr>
      </w:pPr>
      <w:r w:rsidRPr="00ED73BC">
        <w:rPr>
          <w:rFonts w:ascii="Times New Roman" w:hAnsi="Times New Roman"/>
          <w:sz w:val="28"/>
          <w:szCs w:val="28"/>
        </w:rPr>
        <w:t>«</w:t>
      </w:r>
      <w:r w:rsidR="008C5FAC">
        <w:rPr>
          <w:rFonts w:ascii="Times New Roman" w:hAnsi="Times New Roman"/>
          <w:sz w:val="28"/>
          <w:szCs w:val="28"/>
          <w:lang w:val="tt-RU"/>
        </w:rPr>
        <w:t>___</w:t>
      </w:r>
      <w:r w:rsidRPr="00ED73BC">
        <w:rPr>
          <w:rFonts w:ascii="Times New Roman" w:hAnsi="Times New Roman"/>
          <w:sz w:val="28"/>
          <w:szCs w:val="28"/>
        </w:rPr>
        <w:t xml:space="preserve">» </w:t>
      </w:r>
      <w:r w:rsidR="008C5FAC">
        <w:rPr>
          <w:rFonts w:ascii="Times New Roman" w:hAnsi="Times New Roman"/>
          <w:sz w:val="28"/>
          <w:szCs w:val="28"/>
          <w:lang w:val="tt-RU"/>
        </w:rPr>
        <w:t>____________</w:t>
      </w:r>
      <w:r w:rsidRPr="00ED73BC">
        <w:rPr>
          <w:rFonts w:ascii="Times New Roman" w:hAnsi="Times New Roman"/>
          <w:sz w:val="28"/>
          <w:szCs w:val="28"/>
        </w:rPr>
        <w:t xml:space="preserve"> 20</w:t>
      </w:r>
      <w:r w:rsidR="008C5FAC">
        <w:rPr>
          <w:rFonts w:ascii="Times New Roman" w:hAnsi="Times New Roman"/>
          <w:sz w:val="28"/>
          <w:szCs w:val="28"/>
        </w:rPr>
        <w:t>__</w:t>
      </w:r>
      <w:r w:rsidRPr="00ED73BC">
        <w:rPr>
          <w:rFonts w:ascii="Times New Roman" w:hAnsi="Times New Roman"/>
          <w:sz w:val="28"/>
          <w:szCs w:val="28"/>
        </w:rPr>
        <w:t xml:space="preserve"> </w:t>
      </w:r>
      <w:r w:rsidR="008C5FAC">
        <w:rPr>
          <w:rFonts w:ascii="Times New Roman" w:hAnsi="Times New Roman"/>
          <w:sz w:val="28"/>
          <w:szCs w:val="28"/>
        </w:rPr>
        <w:t>г</w:t>
      </w:r>
      <w:r w:rsidR="00D543EA" w:rsidRPr="00ED73BC">
        <w:rPr>
          <w:rFonts w:ascii="Times New Roman" w:hAnsi="Times New Roman"/>
          <w:sz w:val="28"/>
          <w:szCs w:val="28"/>
        </w:rPr>
        <w:t>.    _____________________  (___________________)</w:t>
      </w:r>
    </w:p>
    <w:p w14:paraId="1A8A2ECB" w14:textId="7BEEDB7A" w:rsidR="00D543EA" w:rsidRDefault="00D543EA" w:rsidP="00D543EA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D73BC">
        <w:rPr>
          <w:rFonts w:ascii="Times New Roman" w:hAnsi="Times New Roman"/>
          <w:sz w:val="24"/>
          <w:szCs w:val="24"/>
        </w:rPr>
        <w:t>(</w:t>
      </w:r>
      <w:r w:rsidR="00975A26" w:rsidRPr="00ED73BC">
        <w:rPr>
          <w:rFonts w:ascii="Times New Roman" w:hAnsi="Times New Roman"/>
          <w:sz w:val="24"/>
          <w:szCs w:val="24"/>
          <w:lang w:val="tt-RU"/>
        </w:rPr>
        <w:t>дата</w:t>
      </w:r>
      <w:r w:rsidR="008C5FAC">
        <w:rPr>
          <w:rFonts w:ascii="Times New Roman" w:hAnsi="Times New Roman"/>
          <w:sz w:val="24"/>
          <w:szCs w:val="24"/>
          <w:lang w:val="tt-RU"/>
        </w:rPr>
        <w:t>, виза сотрудника, ответственного за ведение делопроизводства</w:t>
      </w:r>
      <w:r w:rsidRPr="00ED73BC">
        <w:rPr>
          <w:rFonts w:ascii="Times New Roman" w:hAnsi="Times New Roman"/>
          <w:sz w:val="24"/>
          <w:szCs w:val="24"/>
        </w:rPr>
        <w:t>)</w:t>
      </w:r>
    </w:p>
    <w:sectPr w:rsidR="00D543EA" w:rsidSect="00494B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A3E3F"/>
    <w:multiLevelType w:val="hybridMultilevel"/>
    <w:tmpl w:val="90F47C2C"/>
    <w:lvl w:ilvl="0" w:tplc="AC663474">
      <w:start w:val="1"/>
      <w:numFmt w:val="decimal"/>
      <w:lvlText w:val="%1."/>
      <w:lvlJc w:val="left"/>
      <w:pPr>
        <w:ind w:left="12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2E361412"/>
    <w:multiLevelType w:val="hybridMultilevel"/>
    <w:tmpl w:val="6408EE20"/>
    <w:lvl w:ilvl="0" w:tplc="0192951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41D02"/>
    <w:multiLevelType w:val="hybridMultilevel"/>
    <w:tmpl w:val="0AACA5BE"/>
    <w:lvl w:ilvl="0" w:tplc="AC663474">
      <w:start w:val="1"/>
      <w:numFmt w:val="decimal"/>
      <w:lvlText w:val="%1."/>
      <w:lvlJc w:val="left"/>
      <w:pPr>
        <w:ind w:left="178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95915"/>
    <w:multiLevelType w:val="hybridMultilevel"/>
    <w:tmpl w:val="70B092F6"/>
    <w:lvl w:ilvl="0" w:tplc="43F811B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002C7A"/>
    <w:multiLevelType w:val="hybridMultilevel"/>
    <w:tmpl w:val="906C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9301B"/>
    <w:multiLevelType w:val="hybridMultilevel"/>
    <w:tmpl w:val="AA7AA4A8"/>
    <w:lvl w:ilvl="0" w:tplc="6C1610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69F36C5"/>
    <w:multiLevelType w:val="hybridMultilevel"/>
    <w:tmpl w:val="1226B72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77E44B11"/>
    <w:multiLevelType w:val="hybridMultilevel"/>
    <w:tmpl w:val="80D4B2D8"/>
    <w:lvl w:ilvl="0" w:tplc="A99A2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351"/>
    <w:rsid w:val="0000184A"/>
    <w:rsid w:val="000027A9"/>
    <w:rsid w:val="00005BF3"/>
    <w:rsid w:val="00024241"/>
    <w:rsid w:val="0004101C"/>
    <w:rsid w:val="0006310D"/>
    <w:rsid w:val="00080B20"/>
    <w:rsid w:val="000871DF"/>
    <w:rsid w:val="000A5795"/>
    <w:rsid w:val="000A62C0"/>
    <w:rsid w:val="000B3EE7"/>
    <w:rsid w:val="000B5A8A"/>
    <w:rsid w:val="000C2127"/>
    <w:rsid w:val="000C243C"/>
    <w:rsid w:val="000C7FDC"/>
    <w:rsid w:val="000E2228"/>
    <w:rsid w:val="000F7FB9"/>
    <w:rsid w:val="00101191"/>
    <w:rsid w:val="00112FBD"/>
    <w:rsid w:val="00116658"/>
    <w:rsid w:val="00140C18"/>
    <w:rsid w:val="00146ABA"/>
    <w:rsid w:val="00147FED"/>
    <w:rsid w:val="00171E73"/>
    <w:rsid w:val="001918CF"/>
    <w:rsid w:val="001940AC"/>
    <w:rsid w:val="001A4C76"/>
    <w:rsid w:val="001A7C87"/>
    <w:rsid w:val="001B1ECE"/>
    <w:rsid w:val="001C2832"/>
    <w:rsid w:val="001D21DF"/>
    <w:rsid w:val="001D4E38"/>
    <w:rsid w:val="001E4399"/>
    <w:rsid w:val="001F7783"/>
    <w:rsid w:val="00201E1C"/>
    <w:rsid w:val="00211DBD"/>
    <w:rsid w:val="0021224D"/>
    <w:rsid w:val="00213D34"/>
    <w:rsid w:val="00217503"/>
    <w:rsid w:val="00221514"/>
    <w:rsid w:val="00225270"/>
    <w:rsid w:val="00225747"/>
    <w:rsid w:val="0024444A"/>
    <w:rsid w:val="0025435F"/>
    <w:rsid w:val="00284AE4"/>
    <w:rsid w:val="00294850"/>
    <w:rsid w:val="00294941"/>
    <w:rsid w:val="00296BB1"/>
    <w:rsid w:val="002A028E"/>
    <w:rsid w:val="002B61D8"/>
    <w:rsid w:val="002C311C"/>
    <w:rsid w:val="002C7193"/>
    <w:rsid w:val="002D2C74"/>
    <w:rsid w:val="002D3ABF"/>
    <w:rsid w:val="002D7C7A"/>
    <w:rsid w:val="0030746C"/>
    <w:rsid w:val="00324001"/>
    <w:rsid w:val="00324287"/>
    <w:rsid w:val="00324CD8"/>
    <w:rsid w:val="00336D6D"/>
    <w:rsid w:val="00344908"/>
    <w:rsid w:val="0035271C"/>
    <w:rsid w:val="00366EDC"/>
    <w:rsid w:val="00371DDD"/>
    <w:rsid w:val="00382976"/>
    <w:rsid w:val="00395B89"/>
    <w:rsid w:val="00396CF5"/>
    <w:rsid w:val="003B67EF"/>
    <w:rsid w:val="003C3A9E"/>
    <w:rsid w:val="003D226C"/>
    <w:rsid w:val="003D4A0D"/>
    <w:rsid w:val="003D5EE4"/>
    <w:rsid w:val="003F6010"/>
    <w:rsid w:val="00403107"/>
    <w:rsid w:val="0040496C"/>
    <w:rsid w:val="00405BFA"/>
    <w:rsid w:val="004251CD"/>
    <w:rsid w:val="00426133"/>
    <w:rsid w:val="00427333"/>
    <w:rsid w:val="0044078D"/>
    <w:rsid w:val="00453981"/>
    <w:rsid w:val="00457CA3"/>
    <w:rsid w:val="00466268"/>
    <w:rsid w:val="0047009D"/>
    <w:rsid w:val="00474868"/>
    <w:rsid w:val="00476457"/>
    <w:rsid w:val="00494B30"/>
    <w:rsid w:val="004A7CAF"/>
    <w:rsid w:val="004B221B"/>
    <w:rsid w:val="004B5017"/>
    <w:rsid w:val="004B69F1"/>
    <w:rsid w:val="004C432F"/>
    <w:rsid w:val="004C5672"/>
    <w:rsid w:val="004D2D73"/>
    <w:rsid w:val="004D44CB"/>
    <w:rsid w:val="004D6DBE"/>
    <w:rsid w:val="004E4D53"/>
    <w:rsid w:val="004E50CC"/>
    <w:rsid w:val="004F0EE5"/>
    <w:rsid w:val="0051530B"/>
    <w:rsid w:val="00520EB4"/>
    <w:rsid w:val="0052495C"/>
    <w:rsid w:val="005253A3"/>
    <w:rsid w:val="0053124C"/>
    <w:rsid w:val="00531B11"/>
    <w:rsid w:val="00531D6F"/>
    <w:rsid w:val="0053353A"/>
    <w:rsid w:val="0057503E"/>
    <w:rsid w:val="005A06F7"/>
    <w:rsid w:val="005B06B4"/>
    <w:rsid w:val="005B5416"/>
    <w:rsid w:val="005F1E0A"/>
    <w:rsid w:val="005F3F3F"/>
    <w:rsid w:val="005F4E0F"/>
    <w:rsid w:val="005F69EA"/>
    <w:rsid w:val="0060064B"/>
    <w:rsid w:val="006215B9"/>
    <w:rsid w:val="0062252C"/>
    <w:rsid w:val="00632D23"/>
    <w:rsid w:val="00642B38"/>
    <w:rsid w:val="00646BE1"/>
    <w:rsid w:val="00657E2C"/>
    <w:rsid w:val="006723C0"/>
    <w:rsid w:val="00673009"/>
    <w:rsid w:val="00692025"/>
    <w:rsid w:val="006925FA"/>
    <w:rsid w:val="00692B85"/>
    <w:rsid w:val="006A2F8F"/>
    <w:rsid w:val="006A6D1E"/>
    <w:rsid w:val="006B470A"/>
    <w:rsid w:val="006C4E78"/>
    <w:rsid w:val="006C6DE1"/>
    <w:rsid w:val="006F0010"/>
    <w:rsid w:val="00700933"/>
    <w:rsid w:val="00705831"/>
    <w:rsid w:val="0070749F"/>
    <w:rsid w:val="00710045"/>
    <w:rsid w:val="00713F2F"/>
    <w:rsid w:val="00714D39"/>
    <w:rsid w:val="00717FD3"/>
    <w:rsid w:val="00721683"/>
    <w:rsid w:val="00723D42"/>
    <w:rsid w:val="00725B83"/>
    <w:rsid w:val="00736AAB"/>
    <w:rsid w:val="00737FAA"/>
    <w:rsid w:val="00740DE0"/>
    <w:rsid w:val="00742C85"/>
    <w:rsid w:val="00746744"/>
    <w:rsid w:val="00756DCB"/>
    <w:rsid w:val="0077362B"/>
    <w:rsid w:val="00774087"/>
    <w:rsid w:val="007756D7"/>
    <w:rsid w:val="007773C0"/>
    <w:rsid w:val="007846F1"/>
    <w:rsid w:val="00791623"/>
    <w:rsid w:val="007A13D4"/>
    <w:rsid w:val="007A255A"/>
    <w:rsid w:val="007A2DE4"/>
    <w:rsid w:val="007A2DEB"/>
    <w:rsid w:val="007A7E5E"/>
    <w:rsid w:val="007B2527"/>
    <w:rsid w:val="007B4D08"/>
    <w:rsid w:val="007F3BCC"/>
    <w:rsid w:val="007F53CC"/>
    <w:rsid w:val="007F7F39"/>
    <w:rsid w:val="0080158F"/>
    <w:rsid w:val="00804146"/>
    <w:rsid w:val="008044FE"/>
    <w:rsid w:val="008113C2"/>
    <w:rsid w:val="00826EAB"/>
    <w:rsid w:val="00842965"/>
    <w:rsid w:val="00851F6B"/>
    <w:rsid w:val="00855230"/>
    <w:rsid w:val="00861630"/>
    <w:rsid w:val="00863A9E"/>
    <w:rsid w:val="00867F16"/>
    <w:rsid w:val="0087503C"/>
    <w:rsid w:val="00880A8F"/>
    <w:rsid w:val="008852A5"/>
    <w:rsid w:val="008925BC"/>
    <w:rsid w:val="008942A9"/>
    <w:rsid w:val="008B246B"/>
    <w:rsid w:val="008C18C5"/>
    <w:rsid w:val="008C2D95"/>
    <w:rsid w:val="008C4962"/>
    <w:rsid w:val="008C5FAC"/>
    <w:rsid w:val="008E64AD"/>
    <w:rsid w:val="00901811"/>
    <w:rsid w:val="00902593"/>
    <w:rsid w:val="00910293"/>
    <w:rsid w:val="00912E09"/>
    <w:rsid w:val="00921001"/>
    <w:rsid w:val="0092106F"/>
    <w:rsid w:val="00923EC3"/>
    <w:rsid w:val="009275E4"/>
    <w:rsid w:val="0093142A"/>
    <w:rsid w:val="00940D72"/>
    <w:rsid w:val="00950386"/>
    <w:rsid w:val="009532D8"/>
    <w:rsid w:val="0096232E"/>
    <w:rsid w:val="009626C4"/>
    <w:rsid w:val="009643C8"/>
    <w:rsid w:val="0097028E"/>
    <w:rsid w:val="00975A26"/>
    <w:rsid w:val="0098241F"/>
    <w:rsid w:val="00985BDD"/>
    <w:rsid w:val="00986B11"/>
    <w:rsid w:val="0099777E"/>
    <w:rsid w:val="009B7AD9"/>
    <w:rsid w:val="009C0535"/>
    <w:rsid w:val="009C6263"/>
    <w:rsid w:val="009E00FD"/>
    <w:rsid w:val="009E0383"/>
    <w:rsid w:val="009E073F"/>
    <w:rsid w:val="00A0083F"/>
    <w:rsid w:val="00A016F3"/>
    <w:rsid w:val="00A0210F"/>
    <w:rsid w:val="00A072BC"/>
    <w:rsid w:val="00A12525"/>
    <w:rsid w:val="00A15E8B"/>
    <w:rsid w:val="00A4217B"/>
    <w:rsid w:val="00A56BA2"/>
    <w:rsid w:val="00A655DD"/>
    <w:rsid w:val="00A67756"/>
    <w:rsid w:val="00A77703"/>
    <w:rsid w:val="00A947C2"/>
    <w:rsid w:val="00AA1E86"/>
    <w:rsid w:val="00AB5649"/>
    <w:rsid w:val="00AD76E2"/>
    <w:rsid w:val="00AE3679"/>
    <w:rsid w:val="00AF32F2"/>
    <w:rsid w:val="00AF7726"/>
    <w:rsid w:val="00B22474"/>
    <w:rsid w:val="00B22EB6"/>
    <w:rsid w:val="00B26291"/>
    <w:rsid w:val="00B27A9F"/>
    <w:rsid w:val="00B57C70"/>
    <w:rsid w:val="00B6447B"/>
    <w:rsid w:val="00B7054E"/>
    <w:rsid w:val="00B7413C"/>
    <w:rsid w:val="00B956B0"/>
    <w:rsid w:val="00BA1A04"/>
    <w:rsid w:val="00BA2A4A"/>
    <w:rsid w:val="00BA353A"/>
    <w:rsid w:val="00BB6A41"/>
    <w:rsid w:val="00BE19BF"/>
    <w:rsid w:val="00BE1D23"/>
    <w:rsid w:val="00BE2E41"/>
    <w:rsid w:val="00C02C3B"/>
    <w:rsid w:val="00C23B30"/>
    <w:rsid w:val="00C348B9"/>
    <w:rsid w:val="00C4440E"/>
    <w:rsid w:val="00C51B8F"/>
    <w:rsid w:val="00C52DF4"/>
    <w:rsid w:val="00C839C9"/>
    <w:rsid w:val="00C9021F"/>
    <w:rsid w:val="00C90A5D"/>
    <w:rsid w:val="00C91238"/>
    <w:rsid w:val="00C95206"/>
    <w:rsid w:val="00CA3DDE"/>
    <w:rsid w:val="00CA3E1C"/>
    <w:rsid w:val="00CB01EA"/>
    <w:rsid w:val="00CB362B"/>
    <w:rsid w:val="00CB5F7C"/>
    <w:rsid w:val="00CC32DA"/>
    <w:rsid w:val="00CC51B6"/>
    <w:rsid w:val="00CC51E5"/>
    <w:rsid w:val="00D07EA2"/>
    <w:rsid w:val="00D122E7"/>
    <w:rsid w:val="00D205F7"/>
    <w:rsid w:val="00D21683"/>
    <w:rsid w:val="00D21BDF"/>
    <w:rsid w:val="00D303E1"/>
    <w:rsid w:val="00D35733"/>
    <w:rsid w:val="00D44A16"/>
    <w:rsid w:val="00D462C7"/>
    <w:rsid w:val="00D47F11"/>
    <w:rsid w:val="00D52180"/>
    <w:rsid w:val="00D53286"/>
    <w:rsid w:val="00D543EA"/>
    <w:rsid w:val="00D57524"/>
    <w:rsid w:val="00D578BD"/>
    <w:rsid w:val="00D64684"/>
    <w:rsid w:val="00D66BEB"/>
    <w:rsid w:val="00D744BD"/>
    <w:rsid w:val="00D9552C"/>
    <w:rsid w:val="00DA111C"/>
    <w:rsid w:val="00DA1B70"/>
    <w:rsid w:val="00DB5845"/>
    <w:rsid w:val="00DC6B08"/>
    <w:rsid w:val="00DC7C06"/>
    <w:rsid w:val="00DD5BEB"/>
    <w:rsid w:val="00DE1EA0"/>
    <w:rsid w:val="00DE2309"/>
    <w:rsid w:val="00DE7E0B"/>
    <w:rsid w:val="00E06AB0"/>
    <w:rsid w:val="00E06C07"/>
    <w:rsid w:val="00E070D8"/>
    <w:rsid w:val="00E102A4"/>
    <w:rsid w:val="00E1134C"/>
    <w:rsid w:val="00E1792F"/>
    <w:rsid w:val="00E21CF4"/>
    <w:rsid w:val="00E22C15"/>
    <w:rsid w:val="00E302B2"/>
    <w:rsid w:val="00E308DB"/>
    <w:rsid w:val="00E3255D"/>
    <w:rsid w:val="00E50F25"/>
    <w:rsid w:val="00E73B06"/>
    <w:rsid w:val="00E74B15"/>
    <w:rsid w:val="00E74F58"/>
    <w:rsid w:val="00E76351"/>
    <w:rsid w:val="00E76699"/>
    <w:rsid w:val="00E94E09"/>
    <w:rsid w:val="00EA4411"/>
    <w:rsid w:val="00ED5481"/>
    <w:rsid w:val="00ED661B"/>
    <w:rsid w:val="00ED73BC"/>
    <w:rsid w:val="00EE54BE"/>
    <w:rsid w:val="00F10737"/>
    <w:rsid w:val="00F140FF"/>
    <w:rsid w:val="00F22D28"/>
    <w:rsid w:val="00F24014"/>
    <w:rsid w:val="00F24DCB"/>
    <w:rsid w:val="00F263C3"/>
    <w:rsid w:val="00F3636E"/>
    <w:rsid w:val="00F45B2C"/>
    <w:rsid w:val="00F8301A"/>
    <w:rsid w:val="00FA2023"/>
    <w:rsid w:val="00FB03FD"/>
    <w:rsid w:val="00FC6F95"/>
    <w:rsid w:val="00FD2266"/>
    <w:rsid w:val="00FD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5D87"/>
  <w15:docId w15:val="{9D69903F-28C8-4F9F-84B8-9E810438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B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7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7FB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8C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Прижатый влево"/>
    <w:basedOn w:val="a"/>
    <w:next w:val="a"/>
    <w:uiPriority w:val="99"/>
    <w:rsid w:val="0038297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3;&#1054;&#1057;&#1050;&#1054;&#1052;&#1048;&#1058;&#1045;&#1058;\&#1055;&#1056;&#1048;&#1050;&#1040;&#1047;&#1067;%20&#1054;&#1057;&#1053;\&#1041;&#1083;&#1072;&#1085;&#1082;&#1055;&#1088;&#1080;&#1082;&#1072;&#1079;&#1072;&#1043;&#1050;&#1058;_JPGw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87AB-D04E-4385-AE27-8CC40B379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БланкПриказаГКТ_JPGw</Template>
  <TotalTime>5368</TotalTime>
  <Pages>4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Uni2013</dc:creator>
  <cp:lastModifiedBy>UserT</cp:lastModifiedBy>
  <cp:revision>116</cp:revision>
  <cp:lastPrinted>2022-12-15T11:09:00Z</cp:lastPrinted>
  <dcterms:created xsi:type="dcterms:W3CDTF">2014-09-04T11:32:00Z</dcterms:created>
  <dcterms:modified xsi:type="dcterms:W3CDTF">2026-08-31T08:47:00Z</dcterms:modified>
</cp:coreProperties>
</file>