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DF4AAA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DF4AAA" w:rsidRDefault="00001150" w:rsidP="00934AFE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МИНИСТЕРСТВО</w:t>
            </w:r>
          </w:p>
          <w:p w:rsidR="00001150" w:rsidRPr="00DF4AAA" w:rsidRDefault="00001150" w:rsidP="00934AFE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ПРОМЫШЛЕННОСТИ И </w:t>
            </w:r>
            <w:r w:rsidR="001844F5">
              <w:rPr>
                <w:sz w:val="28"/>
                <w:szCs w:val="28"/>
              </w:rPr>
              <w:br/>
            </w:r>
            <w:r w:rsidRPr="00DF4AAA">
              <w:rPr>
                <w:sz w:val="28"/>
                <w:szCs w:val="28"/>
              </w:rPr>
              <w:t>ТОРГОВЛИ</w:t>
            </w:r>
          </w:p>
          <w:p w:rsidR="00001150" w:rsidRPr="00DF4AAA" w:rsidRDefault="00001150" w:rsidP="00934AFE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DF4AAA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DF4AAA" w:rsidRDefault="00B4170B" w:rsidP="00934AFE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833725706" r:id="rId9"/>
              </w:object>
            </w:r>
          </w:p>
          <w:p w:rsidR="00001150" w:rsidRPr="00DF4AAA" w:rsidRDefault="00001150" w:rsidP="00934AFE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DF4AAA" w:rsidRDefault="00001150" w:rsidP="00934AFE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ТАТАРСТАН</w:t>
            </w:r>
          </w:p>
          <w:p w:rsidR="000C7119" w:rsidRPr="00DF4AAA" w:rsidRDefault="003C47EF" w:rsidP="00934AFE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 xml:space="preserve"> </w:t>
            </w:r>
            <w:r w:rsidRPr="00DF4AAA">
              <w:rPr>
                <w:sz w:val="28"/>
                <w:szCs w:val="28"/>
              </w:rPr>
              <w:t xml:space="preserve">РЕСПУБЛИКАСЫ </w:t>
            </w:r>
          </w:p>
          <w:p w:rsidR="00001150" w:rsidRPr="00DF4AAA" w:rsidRDefault="00F77385" w:rsidP="00934AFE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  <w:lang w:val="tt-RU"/>
              </w:rPr>
              <w:t>СӘНӘГАТ</w:t>
            </w:r>
            <w:r w:rsidR="00001150" w:rsidRPr="00DF4AAA">
              <w:rPr>
                <w:sz w:val="28"/>
                <w:szCs w:val="28"/>
              </w:rPr>
              <w:t xml:space="preserve">Ь </w:t>
            </w:r>
            <w:r w:rsidR="000D05AA" w:rsidRPr="00DF4AAA">
              <w:rPr>
                <w:sz w:val="28"/>
                <w:szCs w:val="28"/>
                <w:lang w:val="tt-RU"/>
              </w:rPr>
              <w:t>ҺӘ</w:t>
            </w:r>
            <w:r w:rsidR="000D05AA" w:rsidRPr="00DF4AAA">
              <w:rPr>
                <w:sz w:val="28"/>
                <w:szCs w:val="28"/>
              </w:rPr>
              <w:t>М С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="00001150" w:rsidRPr="00DF4AAA">
              <w:rPr>
                <w:sz w:val="28"/>
                <w:szCs w:val="28"/>
                <w:lang w:val="en-US"/>
              </w:rPr>
              <w:t>Y</w:t>
            </w:r>
            <w:r w:rsidR="000D05AA" w:rsidRPr="00DF4AAA">
              <w:rPr>
                <w:sz w:val="28"/>
                <w:szCs w:val="28"/>
              </w:rPr>
              <w:t>Д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Pr="00DF4AAA">
              <w:rPr>
                <w:sz w:val="28"/>
                <w:szCs w:val="28"/>
              </w:rPr>
              <w:t xml:space="preserve"> </w:t>
            </w:r>
            <w:r w:rsidR="001844F5">
              <w:rPr>
                <w:sz w:val="28"/>
                <w:szCs w:val="28"/>
              </w:rPr>
              <w:br/>
            </w:r>
            <w:r w:rsidR="00001150" w:rsidRPr="00DF4AAA">
              <w:rPr>
                <w:sz w:val="28"/>
                <w:szCs w:val="28"/>
              </w:rPr>
              <w:t>МИНИСТРЛЫГЫ</w:t>
            </w:r>
          </w:p>
        </w:tc>
      </w:tr>
      <w:tr w:rsidR="00001150" w:rsidRPr="00DF4AAA" w:rsidTr="00A169C1">
        <w:trPr>
          <w:cantSplit/>
          <w:trHeight w:val="90"/>
        </w:trPr>
        <w:tc>
          <w:tcPr>
            <w:tcW w:w="4253" w:type="dxa"/>
          </w:tcPr>
          <w:p w:rsidR="008F5369" w:rsidRPr="00DF4AAA" w:rsidRDefault="008F5369" w:rsidP="00934AFE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DF4AAA" w:rsidRDefault="00001150" w:rsidP="00934AFE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DF4AAA" w:rsidRDefault="002F5B25" w:rsidP="00934AFE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DF4AAA" w:rsidRDefault="00A00472" w:rsidP="00934AFE">
      <w:pPr>
        <w:contextualSpacing/>
        <w:jc w:val="center"/>
        <w:rPr>
          <w:lang w:val="tt-RU"/>
        </w:rPr>
      </w:pPr>
    </w:p>
    <w:p w:rsidR="002E1216" w:rsidRPr="00DF4AAA" w:rsidRDefault="002E1216" w:rsidP="00934AFE">
      <w:pPr>
        <w:rPr>
          <w:sz w:val="18"/>
          <w:szCs w:val="18"/>
          <w:lang w:val="tt-RU"/>
        </w:rPr>
      </w:pPr>
      <w:r w:rsidRPr="00DF4AAA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4D6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RPr="00DF4AAA" w:rsidTr="007B39DA">
        <w:tc>
          <w:tcPr>
            <w:tcW w:w="4114" w:type="dxa"/>
          </w:tcPr>
          <w:p w:rsidR="003C71DA" w:rsidRPr="00DF4AAA" w:rsidRDefault="003C71DA" w:rsidP="00934AFE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ПРИКАЗ</w:t>
            </w:r>
          </w:p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RPr="00DF4AAA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934AFE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Pr="00DF4AAA" w:rsidRDefault="003C71DA" w:rsidP="00934AFE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934AFE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  <w:r w:rsidRPr="00DF4AAA"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Pr="00DF4AAA" w:rsidRDefault="003C71DA" w:rsidP="00934AFE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БОЕРЫК</w:t>
            </w:r>
          </w:p>
          <w:p w:rsidR="00A709E1" w:rsidRPr="00DF4AAA" w:rsidRDefault="00A709E1" w:rsidP="00934AFE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RPr="00DF4AAA" w:rsidTr="00A709E1">
              <w:tc>
                <w:tcPr>
                  <w:tcW w:w="587" w:type="dxa"/>
                </w:tcPr>
                <w:p w:rsidR="00A709E1" w:rsidRPr="00DF4AAA" w:rsidRDefault="00A709E1" w:rsidP="00934AFE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 w:rsidRPr="00DF4AAA"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934AFE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7B39DA" w:rsidRPr="00DF4AAA" w:rsidRDefault="007B39DA" w:rsidP="00934AFE">
      <w:pPr>
        <w:ind w:right="5527"/>
        <w:jc w:val="both"/>
        <w:rPr>
          <w:sz w:val="28"/>
          <w:szCs w:val="28"/>
        </w:rPr>
      </w:pPr>
    </w:p>
    <w:p w:rsidR="00851C06" w:rsidRPr="00DF4AAA" w:rsidRDefault="00BF40D1" w:rsidP="00934AFE">
      <w:pPr>
        <w:pStyle w:val="ad"/>
        <w:ind w:right="5385"/>
        <w:jc w:val="both"/>
        <w:rPr>
          <w:szCs w:val="28"/>
        </w:rPr>
      </w:pPr>
      <w:r w:rsidRPr="00DF4AAA">
        <w:rPr>
          <w:szCs w:val="28"/>
        </w:rPr>
        <w:t>О</w:t>
      </w:r>
      <w:r w:rsidR="00851C06" w:rsidRPr="00DF4AAA">
        <w:rPr>
          <w:szCs w:val="28"/>
        </w:rPr>
        <w:t xml:space="preserve"> внесении изменений </w:t>
      </w:r>
      <w:r w:rsidR="00BC037C">
        <w:rPr>
          <w:szCs w:val="28"/>
        </w:rPr>
        <w:t xml:space="preserve">в приказ Министерства промышленности и торговли Республики Татарстан от 21.03.2022 № 48-ОД «Об утверждении Порядка </w:t>
      </w:r>
      <w:r w:rsidR="009621EE" w:rsidRPr="00DF4AAA">
        <w:rPr>
          <w:szCs w:val="28"/>
        </w:rPr>
        <w:t xml:space="preserve">определения объема и условий предоставления государственному автономному учреждению, в </w:t>
      </w:r>
      <w:r w:rsidR="001844F5">
        <w:rPr>
          <w:szCs w:val="28"/>
        </w:rPr>
        <w:t xml:space="preserve">отношении которого Министерство </w:t>
      </w:r>
      <w:r w:rsidR="00077C97">
        <w:rPr>
          <w:szCs w:val="28"/>
        </w:rPr>
        <w:t>п</w:t>
      </w:r>
      <w:r w:rsidR="009621EE" w:rsidRPr="00DF4AAA">
        <w:rPr>
          <w:szCs w:val="28"/>
        </w:rPr>
        <w:t xml:space="preserve">ромышленности и торговли Республики Татарстан осуществляет функции и полномочия учредителя, субсидии из бюджета </w:t>
      </w:r>
      <w:r w:rsidR="004F085C">
        <w:rPr>
          <w:szCs w:val="28"/>
        </w:rPr>
        <w:br/>
      </w:r>
      <w:r w:rsidR="009621EE" w:rsidRPr="00DF4AAA">
        <w:rPr>
          <w:szCs w:val="28"/>
        </w:rPr>
        <w:t xml:space="preserve">Республики Татарстан на проведение </w:t>
      </w:r>
      <w:r w:rsidR="00827062">
        <w:rPr>
          <w:szCs w:val="28"/>
        </w:rPr>
        <w:t xml:space="preserve">Татарстанского энергетического </w:t>
      </w:r>
      <w:r w:rsidR="00827062">
        <w:rPr>
          <w:szCs w:val="28"/>
        </w:rPr>
        <w:br/>
        <w:t>форума «ЭНЕРГОПРОМ»</w:t>
      </w:r>
      <w:r w:rsidR="009621EE" w:rsidRPr="00DF4AAA">
        <w:rPr>
          <w:szCs w:val="28"/>
        </w:rPr>
        <w:t xml:space="preserve"> в</w:t>
      </w:r>
      <w:r w:rsidR="001844F5">
        <w:rPr>
          <w:szCs w:val="28"/>
        </w:rPr>
        <w:t xml:space="preserve"> </w:t>
      </w:r>
      <w:r w:rsidR="009621EE" w:rsidRPr="00DF4AAA">
        <w:rPr>
          <w:szCs w:val="28"/>
        </w:rPr>
        <w:t>соответствии с абзацем вторым пункта 1 статьи 78</w:t>
      </w:r>
      <w:r w:rsidR="009621EE" w:rsidRPr="00DF4AAA">
        <w:rPr>
          <w:szCs w:val="28"/>
          <w:vertAlign w:val="superscript"/>
        </w:rPr>
        <w:t>1</w:t>
      </w:r>
      <w:r w:rsidR="009621EE" w:rsidRPr="00DF4AAA">
        <w:rPr>
          <w:szCs w:val="28"/>
        </w:rPr>
        <w:t xml:space="preserve"> Бюджетного кодекса Российской Федерации</w:t>
      </w:r>
      <w:r w:rsidR="00BC037C">
        <w:rPr>
          <w:szCs w:val="28"/>
        </w:rPr>
        <w:t>»</w:t>
      </w:r>
    </w:p>
    <w:p w:rsidR="002B077D" w:rsidRPr="00DF4AAA" w:rsidRDefault="002B077D" w:rsidP="00934AFE">
      <w:pPr>
        <w:ind w:right="-1"/>
        <w:jc w:val="both"/>
        <w:rPr>
          <w:sz w:val="28"/>
          <w:szCs w:val="28"/>
        </w:rPr>
      </w:pPr>
    </w:p>
    <w:p w:rsidR="00A45079" w:rsidRPr="00DF4AAA" w:rsidRDefault="00B60922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 р и к а з ы в а ю</w:t>
      </w:r>
      <w:r w:rsidR="00A45079" w:rsidRPr="00DF4AAA">
        <w:rPr>
          <w:sz w:val="28"/>
          <w:szCs w:val="28"/>
        </w:rPr>
        <w:t>:</w:t>
      </w:r>
    </w:p>
    <w:p w:rsidR="00B60922" w:rsidRPr="00DF4AAA" w:rsidRDefault="00B60922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BC037C" w:rsidRDefault="00A45079" w:rsidP="00934AFE">
      <w:pPr>
        <w:pStyle w:val="ae"/>
        <w:numPr>
          <w:ilvl w:val="0"/>
          <w:numId w:val="4"/>
        </w:numPr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Внести </w:t>
      </w:r>
      <w:r w:rsidR="00BC037C">
        <w:rPr>
          <w:sz w:val="28"/>
          <w:szCs w:val="28"/>
        </w:rPr>
        <w:t>в</w:t>
      </w:r>
      <w:r w:rsidR="00BC037C" w:rsidRPr="00BC037C">
        <w:rPr>
          <w:sz w:val="28"/>
          <w:szCs w:val="28"/>
        </w:rPr>
        <w:t xml:space="preserve"> приказ Министерства промышленности и торговли Республики Татарстан от 21.03.2022 № 48-ОД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</w:t>
      </w:r>
      <w:r w:rsidR="00827062">
        <w:rPr>
          <w:sz w:val="28"/>
          <w:szCs w:val="28"/>
        </w:rPr>
        <w:t>Татарстанского энергетического форума «ЭНЕРГОПРОМ»</w:t>
      </w:r>
      <w:r w:rsidR="00BC037C" w:rsidRPr="00BC037C">
        <w:rPr>
          <w:sz w:val="28"/>
          <w:szCs w:val="28"/>
        </w:rPr>
        <w:t xml:space="preserve"> в соответствии с абзацем вторым пункта 1 статьи 78</w:t>
      </w:r>
      <w:r w:rsidR="002F465E">
        <w:rPr>
          <w:sz w:val="28"/>
          <w:szCs w:val="28"/>
          <w:vertAlign w:val="superscript"/>
        </w:rPr>
        <w:t>1</w:t>
      </w:r>
      <w:r w:rsidR="00BC037C" w:rsidRPr="00BC037C">
        <w:rPr>
          <w:sz w:val="28"/>
          <w:szCs w:val="28"/>
        </w:rPr>
        <w:t xml:space="preserve"> Бюджетного кодекса Российской Федерации»</w:t>
      </w:r>
      <w:r w:rsidR="00BC037C">
        <w:rPr>
          <w:sz w:val="28"/>
          <w:szCs w:val="28"/>
        </w:rPr>
        <w:t xml:space="preserve"> (с изменениями, внесенными приказ</w:t>
      </w:r>
      <w:r w:rsidR="004F085C">
        <w:rPr>
          <w:sz w:val="28"/>
          <w:szCs w:val="28"/>
        </w:rPr>
        <w:t>ами</w:t>
      </w:r>
      <w:r w:rsidR="00BC037C">
        <w:rPr>
          <w:sz w:val="28"/>
          <w:szCs w:val="28"/>
        </w:rPr>
        <w:t xml:space="preserve"> Министерства промышленности и торговли Республики Татарстан от 22.03.2023 № 49-ОД</w:t>
      </w:r>
      <w:r w:rsidR="00FF1CA1">
        <w:rPr>
          <w:sz w:val="28"/>
          <w:szCs w:val="28"/>
        </w:rPr>
        <w:t>, от 16.07.2024 № 147-ОД, от 20.11.2024 № 252-ОД</w:t>
      </w:r>
      <w:r w:rsidR="00827062">
        <w:rPr>
          <w:sz w:val="28"/>
          <w:szCs w:val="28"/>
        </w:rPr>
        <w:t>, от 25.02.2025 № 34-ОД</w:t>
      </w:r>
      <w:r w:rsidR="00BC037C">
        <w:rPr>
          <w:sz w:val="28"/>
          <w:szCs w:val="28"/>
        </w:rPr>
        <w:t>) следующие изменения:</w:t>
      </w:r>
    </w:p>
    <w:p w:rsidR="00FF1CA1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наименовании</w:t>
      </w:r>
      <w:r w:rsidR="00B01A6A">
        <w:rPr>
          <w:sz w:val="28"/>
          <w:szCs w:val="28"/>
        </w:rPr>
        <w:t xml:space="preserve"> слова </w:t>
      </w:r>
      <w:r w:rsidR="00827062">
        <w:rPr>
          <w:sz w:val="28"/>
          <w:szCs w:val="28"/>
        </w:rPr>
        <w:t>«Татарстанского энергетического форума «ЭНЕРГОПРОМ»»</w:t>
      </w:r>
      <w:r w:rsidR="00B01A6A">
        <w:rPr>
          <w:sz w:val="28"/>
          <w:szCs w:val="28"/>
        </w:rPr>
        <w:t xml:space="preserve"> заменить словами «</w:t>
      </w:r>
      <w:r w:rsidR="00827062">
        <w:rPr>
          <w:sz w:val="28"/>
          <w:szCs w:val="28"/>
        </w:rPr>
        <w:t>Казанского международного электро</w:t>
      </w:r>
      <w:r w:rsidR="00B01A6A">
        <w:rPr>
          <w:sz w:val="28"/>
          <w:szCs w:val="28"/>
        </w:rPr>
        <w:t>энергетического форума «ЭНЕРГОПРОМ»</w:t>
      </w:r>
      <w:r>
        <w:rPr>
          <w:sz w:val="28"/>
          <w:szCs w:val="28"/>
        </w:rPr>
        <w:t>»</w:t>
      </w:r>
      <w:r w:rsidR="00B01A6A">
        <w:rPr>
          <w:sz w:val="28"/>
          <w:szCs w:val="28"/>
        </w:rPr>
        <w:t>;</w:t>
      </w:r>
    </w:p>
    <w:p w:rsidR="00B01A6A" w:rsidRDefault="00B01A6A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пункте 1 слова </w:t>
      </w:r>
      <w:r w:rsidR="00827062">
        <w:rPr>
          <w:sz w:val="28"/>
          <w:szCs w:val="28"/>
        </w:rPr>
        <w:t>«Татарстанского энергетического форума «ЭНЕРГОПРОМ»»</w:t>
      </w:r>
      <w:r>
        <w:rPr>
          <w:sz w:val="28"/>
          <w:szCs w:val="28"/>
        </w:rPr>
        <w:t xml:space="preserve"> заменить словами </w:t>
      </w:r>
      <w:r w:rsidR="00827062">
        <w:rPr>
          <w:sz w:val="28"/>
          <w:szCs w:val="28"/>
        </w:rPr>
        <w:t>«Казанского международного электроэнергетического форума «ЭНЕРГОПРОМ»»</w:t>
      </w:r>
      <w:r>
        <w:rPr>
          <w:sz w:val="28"/>
          <w:szCs w:val="28"/>
        </w:rPr>
        <w:t>;</w:t>
      </w:r>
    </w:p>
    <w:p w:rsidR="006A7714" w:rsidRDefault="006A7714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Порядке</w:t>
      </w:r>
      <w:r w:rsidR="003359DC" w:rsidRPr="00DF4AAA">
        <w:rPr>
          <w:sz w:val="28"/>
          <w:szCs w:val="28"/>
        </w:rPr>
        <w:t xml:space="preserve">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</w:t>
      </w:r>
      <w:r w:rsidR="00827062">
        <w:rPr>
          <w:sz w:val="28"/>
          <w:szCs w:val="28"/>
        </w:rPr>
        <w:t>Татарстанского энергетического форума «ЭНЕРГОПРОМ</w:t>
      </w:r>
      <w:r w:rsidR="003359DC" w:rsidRPr="00DF4AAA">
        <w:rPr>
          <w:sz w:val="28"/>
          <w:szCs w:val="28"/>
        </w:rPr>
        <w:t xml:space="preserve"> в соответствии с абзацем вторым пункта 1 статьи 78</w:t>
      </w:r>
      <w:r w:rsidR="003359DC" w:rsidRPr="00DF4AAA">
        <w:rPr>
          <w:sz w:val="28"/>
          <w:szCs w:val="28"/>
          <w:vertAlign w:val="superscript"/>
        </w:rPr>
        <w:t>1</w:t>
      </w:r>
      <w:r w:rsidR="003359DC" w:rsidRPr="00DF4AAA">
        <w:rPr>
          <w:sz w:val="28"/>
          <w:szCs w:val="28"/>
        </w:rPr>
        <w:t xml:space="preserve"> Бюджетного кодекса Российской Федерации, утвержденн</w:t>
      </w:r>
      <w:r w:rsidR="002F465E">
        <w:rPr>
          <w:sz w:val="28"/>
          <w:szCs w:val="28"/>
        </w:rPr>
        <w:t>ом</w:t>
      </w:r>
      <w:r w:rsidR="003359DC" w:rsidRPr="00DF4AAA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указанным приказом:</w:t>
      </w:r>
    </w:p>
    <w:p w:rsidR="00B01A6A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наименовании</w:t>
      </w:r>
      <w:r w:rsidR="00B01A6A">
        <w:rPr>
          <w:sz w:val="28"/>
          <w:szCs w:val="28"/>
        </w:rPr>
        <w:t xml:space="preserve"> слова</w:t>
      </w:r>
      <w:r w:rsidR="00827062">
        <w:rPr>
          <w:sz w:val="28"/>
          <w:szCs w:val="28"/>
        </w:rPr>
        <w:t xml:space="preserve"> «Татарстанского энергетического форума «ЭНЕРГОПРОМ»»</w:t>
      </w:r>
      <w:r w:rsidR="00B01A6A">
        <w:rPr>
          <w:sz w:val="28"/>
          <w:szCs w:val="28"/>
        </w:rPr>
        <w:t xml:space="preserve"> заменить словами</w:t>
      </w:r>
      <w:r w:rsidR="00827062">
        <w:rPr>
          <w:sz w:val="28"/>
          <w:szCs w:val="28"/>
        </w:rPr>
        <w:t xml:space="preserve"> «Казанского международного электроэнергетического форума «ЭНЕРГОПРОМ»»</w:t>
      </w:r>
      <w:r w:rsidR="00B01A6A">
        <w:rPr>
          <w:sz w:val="28"/>
          <w:szCs w:val="28"/>
        </w:rPr>
        <w:t>;</w:t>
      </w:r>
    </w:p>
    <w:p w:rsidR="00B01A6A" w:rsidRDefault="00B01A6A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пункте 1 слова </w:t>
      </w:r>
      <w:r w:rsidR="00827062">
        <w:rPr>
          <w:sz w:val="28"/>
          <w:szCs w:val="28"/>
        </w:rPr>
        <w:t>«Татарстанского энергетического форума «ЭНЕРГОПРОМ»»</w:t>
      </w:r>
      <w:r>
        <w:rPr>
          <w:sz w:val="28"/>
          <w:szCs w:val="28"/>
        </w:rPr>
        <w:t xml:space="preserve"> заменить словами </w:t>
      </w:r>
      <w:r w:rsidR="00827062">
        <w:rPr>
          <w:sz w:val="28"/>
          <w:szCs w:val="28"/>
        </w:rPr>
        <w:t>«Казанского международного электроэнергетического форума «ЭНЕРГОПРОМ»»</w:t>
      </w:r>
      <w:r>
        <w:rPr>
          <w:sz w:val="28"/>
          <w:szCs w:val="28"/>
        </w:rPr>
        <w:t>;</w:t>
      </w:r>
    </w:p>
    <w:p w:rsidR="00D030E1" w:rsidRDefault="00B01A6A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 абзаце четвертом пункта 2 </w:t>
      </w:r>
      <w:r w:rsidR="00905536">
        <w:rPr>
          <w:sz w:val="28"/>
          <w:szCs w:val="28"/>
        </w:rPr>
        <w:t>слова</w:t>
      </w:r>
      <w:r w:rsidR="00827062">
        <w:rPr>
          <w:sz w:val="28"/>
          <w:szCs w:val="28"/>
        </w:rPr>
        <w:t xml:space="preserve"> «Татарстанский энергетический форум «ЭНЕРГОПРОМ»»</w:t>
      </w:r>
      <w:r w:rsidR="00905536">
        <w:rPr>
          <w:sz w:val="28"/>
          <w:szCs w:val="28"/>
        </w:rPr>
        <w:t xml:space="preserve"> </w:t>
      </w:r>
      <w:r w:rsidR="00D030E1">
        <w:rPr>
          <w:sz w:val="28"/>
          <w:szCs w:val="28"/>
        </w:rPr>
        <w:t>заменить словами</w:t>
      </w:r>
      <w:r w:rsidR="00827062">
        <w:rPr>
          <w:sz w:val="28"/>
          <w:szCs w:val="28"/>
        </w:rPr>
        <w:t xml:space="preserve"> «Казанского международного электроэнергетического форума «ЭНЕРГОПРОМ»»</w:t>
      </w:r>
      <w:r w:rsidR="00D030E1">
        <w:rPr>
          <w:sz w:val="28"/>
          <w:szCs w:val="28"/>
        </w:rPr>
        <w:t>;</w:t>
      </w:r>
    </w:p>
    <w:p w:rsidR="00D41908" w:rsidRDefault="00D41908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8 изложить в следующей редакции: </w:t>
      </w:r>
    </w:p>
    <w:p w:rsidR="00D41908" w:rsidRPr="00D41908" w:rsidRDefault="00D41908" w:rsidP="00D41908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D41908">
        <w:rPr>
          <w:sz w:val="28"/>
          <w:szCs w:val="28"/>
        </w:rPr>
        <w:t>8. Размер Субсидии (С) определяется по следующей формуле:</w:t>
      </w:r>
    </w:p>
    <w:p w:rsidR="00D41908" w:rsidRDefault="00D41908" w:rsidP="00D41908">
      <w:pPr>
        <w:tabs>
          <w:tab w:val="left" w:pos="709"/>
          <w:tab w:val="left" w:pos="1134"/>
        </w:tabs>
        <w:ind w:right="-1" w:firstLine="709"/>
        <w:rPr>
          <w:sz w:val="28"/>
          <w:szCs w:val="28"/>
        </w:rPr>
      </w:pPr>
    </w:p>
    <w:p w:rsidR="00D41908" w:rsidRPr="00D41908" w:rsidRDefault="00D41908" w:rsidP="00D41908">
      <w:pPr>
        <w:tabs>
          <w:tab w:val="left" w:pos="709"/>
          <w:tab w:val="left" w:pos="1134"/>
        </w:tabs>
        <w:ind w:right="-1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С=ΣЗ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>,</w:t>
      </w:r>
    </w:p>
    <w:p w:rsidR="00D41908" w:rsidRPr="00D41908" w:rsidRDefault="00D41908" w:rsidP="00D41908">
      <w:pPr>
        <w:tabs>
          <w:tab w:val="left" w:pos="709"/>
          <w:tab w:val="left" w:pos="1134"/>
        </w:tabs>
        <w:ind w:right="-1" w:firstLine="709"/>
        <w:rPr>
          <w:sz w:val="28"/>
          <w:szCs w:val="28"/>
        </w:rPr>
      </w:pPr>
    </w:p>
    <w:p w:rsid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где:</w:t>
      </w:r>
    </w:p>
    <w:p w:rsid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  <w:lang w:val="en-US"/>
        </w:rPr>
        <w:t>n</w:t>
      </w:r>
      <w:r w:rsidRPr="00D41908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затраты на организацию проведения Форума по направлениям затрат </w:t>
      </w:r>
      <w:r w:rsidRPr="00D4190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</w:t>
      </w:r>
      <w:r w:rsidRPr="00D4190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направлениям затрат на организацию Форума относятся: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аренд</w:t>
      </w:r>
      <w:r w:rsidR="00E24D4E">
        <w:rPr>
          <w:sz w:val="28"/>
          <w:szCs w:val="28"/>
        </w:rPr>
        <w:t>а</w:t>
      </w:r>
      <w:r w:rsidRPr="00D41908">
        <w:rPr>
          <w:sz w:val="28"/>
          <w:szCs w:val="28"/>
        </w:rPr>
        <w:t xml:space="preserve"> мебели и техническое обеспечение залов (оборудование, монтаж и демонтаж оборудования, транспортировка оборудования, техническое сопровождение);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разработк</w:t>
      </w:r>
      <w:r w:rsidR="00E24D4E">
        <w:rPr>
          <w:sz w:val="28"/>
          <w:szCs w:val="28"/>
        </w:rPr>
        <w:t>а</w:t>
      </w:r>
      <w:r w:rsidRPr="00D41908">
        <w:rPr>
          <w:sz w:val="28"/>
          <w:szCs w:val="28"/>
        </w:rPr>
        <w:t xml:space="preserve"> концепции проведения и оформления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услуги по уборке помещения и охраны в дни проведения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инженерно-техническое подключение и комплекс услуг на площадке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организац</w:t>
      </w:r>
      <w:r w:rsidR="00E24D4E">
        <w:rPr>
          <w:sz w:val="28"/>
          <w:szCs w:val="28"/>
        </w:rPr>
        <w:t>ия</w:t>
      </w:r>
      <w:r w:rsidRPr="00D41908">
        <w:rPr>
          <w:sz w:val="28"/>
          <w:szCs w:val="28"/>
        </w:rPr>
        <w:t xml:space="preserve"> питания участников и организаторов Форума в дни его проведения;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транспортные расходы;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приобретение подарков, дипломов, памятных призов для участников конкурсов, проводимых в рамках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раздаточные, канцелярские товары и расходные материалы;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 xml:space="preserve">ведение сайта и мобильного приложения Форума в информационно-телекоммуникационной сети </w:t>
      </w:r>
      <w:r w:rsidR="00E24D4E">
        <w:rPr>
          <w:sz w:val="28"/>
          <w:szCs w:val="28"/>
        </w:rPr>
        <w:t>«</w:t>
      </w:r>
      <w:r w:rsidRPr="00D41908">
        <w:rPr>
          <w:sz w:val="28"/>
          <w:szCs w:val="28"/>
        </w:rPr>
        <w:t>Интернет</w:t>
      </w:r>
      <w:r w:rsidR="00E24D4E">
        <w:rPr>
          <w:sz w:val="28"/>
          <w:szCs w:val="28"/>
        </w:rPr>
        <w:t>»</w:t>
      </w:r>
      <w:r w:rsidRPr="00D41908">
        <w:rPr>
          <w:sz w:val="28"/>
          <w:szCs w:val="28"/>
        </w:rPr>
        <w:t>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обеспечение медицинского обслуживания в дни проведения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услуги гардероба, грузчиков в дни проведения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организаци</w:t>
      </w:r>
      <w:r w:rsidR="00E24D4E">
        <w:rPr>
          <w:sz w:val="28"/>
          <w:szCs w:val="28"/>
        </w:rPr>
        <w:t>я</w:t>
      </w:r>
      <w:r w:rsidRPr="00D41908">
        <w:rPr>
          <w:sz w:val="28"/>
          <w:szCs w:val="28"/>
        </w:rPr>
        <w:t xml:space="preserve"> информационного вещания и оформления площадки проведения Форума;</w:t>
      </w:r>
    </w:p>
    <w:p w:rsidR="00E24D4E" w:rsidRDefault="00E24D4E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приглашение 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 xml:space="preserve">спикеров в соответствии с программой Форума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делегатов высокого уровня, принимающих участие в Форуме 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оплата перелета или железнодорожного переезда, 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 xml:space="preserve">оплата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отдельного прохода в аэропорту, оплата бизнес-зала в аэропорту, оплата проживания в отеле, транспортное сопровождение, обеспечение питанием, сопровождение переводчиком, 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>приобретение подарков и т.п.);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приобретение цветочных композиций для награждения победителей конкурсов, проводимых в рамках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организаци</w:t>
      </w:r>
      <w:r w:rsidR="00E24D4E">
        <w:rPr>
          <w:sz w:val="28"/>
          <w:szCs w:val="28"/>
        </w:rPr>
        <w:t>я</w:t>
      </w:r>
      <w:r w:rsidRPr="00D41908">
        <w:rPr>
          <w:sz w:val="28"/>
          <w:szCs w:val="28"/>
        </w:rPr>
        <w:t xml:space="preserve"> культурно-массовых мероприятий для участников Форума (посещение театра, организация экскурсии и т.п.);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фото- и видеосъемк</w:t>
      </w:r>
      <w:r w:rsidR="00E24D4E">
        <w:rPr>
          <w:sz w:val="28"/>
          <w:szCs w:val="28"/>
        </w:rPr>
        <w:t>а</w:t>
      </w:r>
      <w:r w:rsidRPr="00D41908">
        <w:rPr>
          <w:sz w:val="28"/>
          <w:szCs w:val="28"/>
        </w:rPr>
        <w:t xml:space="preserve"> в дни проведения Форума, в том числе изготовление видеоролика по итогам проведения Форума;</w:t>
      </w:r>
    </w:p>
    <w:p w:rsidR="00D41908" w:rsidRPr="00D41908" w:rsidRDefault="00E24D4E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реклама</w:t>
      </w:r>
      <w:r w:rsidR="00D41908" w:rsidRPr="00D41908">
        <w:rPr>
          <w:sz w:val="28"/>
          <w:szCs w:val="28"/>
        </w:rPr>
        <w:t xml:space="preserve"> о проведении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услуги перевода раздаточных материалов и синхронного перевода в дни проведения Форума;</w:t>
      </w:r>
    </w:p>
    <w:p w:rsidR="00D41908" w:rsidRPr="00D41908" w:rsidRDefault="00E24D4E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оплата</w:t>
      </w:r>
      <w:r w:rsidR="00D41908" w:rsidRPr="00D41908">
        <w:rPr>
          <w:sz w:val="28"/>
          <w:szCs w:val="28"/>
        </w:rPr>
        <w:t xml:space="preserve"> труда сотрудников Учреждения, привлекаемых к проведению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оплат</w:t>
      </w:r>
      <w:r w:rsidR="00E24D4E">
        <w:rPr>
          <w:sz w:val="28"/>
          <w:szCs w:val="28"/>
        </w:rPr>
        <w:t>а</w:t>
      </w:r>
      <w:r w:rsidRPr="00D41908">
        <w:rPr>
          <w:sz w:val="28"/>
          <w:szCs w:val="28"/>
        </w:rPr>
        <w:t xml:space="preserve"> услуг специалистов, привлекаемых на основании гражданско-правовых договоров для проведения Форума;</w:t>
      </w:r>
    </w:p>
    <w:p w:rsidR="00D41908" w:rsidRPr="00D41908" w:rsidRDefault="00D41908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41908">
        <w:rPr>
          <w:sz w:val="28"/>
          <w:szCs w:val="28"/>
        </w:rPr>
        <w:t>уплат</w:t>
      </w:r>
      <w:r w:rsidR="00E24D4E">
        <w:rPr>
          <w:sz w:val="28"/>
          <w:szCs w:val="28"/>
        </w:rPr>
        <w:t>а</w:t>
      </w:r>
      <w:r w:rsidRPr="00D41908">
        <w:rPr>
          <w:sz w:val="28"/>
          <w:szCs w:val="28"/>
        </w:rPr>
        <w:t xml:space="preserve"> налогов, сборов, страховых взносов и иных обязательных платежей в бюджет бюджетной системы Российской Федерации и (или) государственные внебюджетные фонды.</w:t>
      </w:r>
    </w:p>
    <w:p w:rsidR="00D41908" w:rsidRPr="00D41908" w:rsidRDefault="00E21901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Направления затрат, указанные в абзацах с шестого по двадцать третий, о</w:t>
      </w:r>
      <w:r w:rsidR="00D41908" w:rsidRPr="00D41908">
        <w:rPr>
          <w:sz w:val="28"/>
          <w:szCs w:val="28"/>
        </w:rPr>
        <w:t xml:space="preserve">пределяются Учредителем методом сопоставимых рыночных цен (анализа рынка), заключающимся в анализе информации о рыночных ценах идентичных (однородных) товаров, работ, услуг, в том числе информации о ценах организаторов-изготовителей, об уровне цен, имеющихся у органов государственной статистики, а также в средствах массовой информации и специальной литературе, включая официальные сайты производителей и поставщиков в информационно-телекоммуникационной сети </w:t>
      </w:r>
      <w:r>
        <w:rPr>
          <w:sz w:val="28"/>
          <w:szCs w:val="28"/>
        </w:rPr>
        <w:br/>
      </w:r>
      <w:r w:rsidR="00E24D4E">
        <w:rPr>
          <w:sz w:val="28"/>
          <w:szCs w:val="28"/>
        </w:rPr>
        <w:t>«</w:t>
      </w:r>
      <w:r w:rsidR="00D41908" w:rsidRPr="00D41908">
        <w:rPr>
          <w:sz w:val="28"/>
          <w:szCs w:val="28"/>
        </w:rPr>
        <w:t>Интернет</w:t>
      </w:r>
      <w:r w:rsidR="00E24D4E">
        <w:rPr>
          <w:sz w:val="28"/>
          <w:szCs w:val="28"/>
        </w:rPr>
        <w:t>»</w:t>
      </w:r>
      <w:r w:rsidR="00D41908" w:rsidRPr="00D41908">
        <w:rPr>
          <w:sz w:val="28"/>
          <w:szCs w:val="28"/>
        </w:rPr>
        <w:t>.</w:t>
      </w:r>
    </w:p>
    <w:p w:rsidR="00D41908" w:rsidRPr="00D41908" w:rsidRDefault="00E21901" w:rsidP="00E24D4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Направления затрат, указанные в абзацах </w:t>
      </w:r>
      <w:r>
        <w:rPr>
          <w:sz w:val="28"/>
          <w:szCs w:val="28"/>
        </w:rPr>
        <w:t xml:space="preserve">с двадцать четвертого по двадцать шестой, </w:t>
      </w:r>
      <w:r w:rsidR="00D41908" w:rsidRPr="00D41908">
        <w:rPr>
          <w:sz w:val="28"/>
          <w:szCs w:val="28"/>
        </w:rPr>
        <w:t>определяются в соответствии с трудовым законодательством, а также законодательством о налогах и сборах Российской Федерации.</w:t>
      </w:r>
      <w:r w:rsidR="00E24D4E">
        <w:rPr>
          <w:sz w:val="28"/>
          <w:szCs w:val="28"/>
        </w:rPr>
        <w:t>»;</w:t>
      </w:r>
    </w:p>
    <w:p w:rsidR="00934AFE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 нумерационном заголовке</w:t>
      </w:r>
      <w:r w:rsidR="00934AFE">
        <w:rPr>
          <w:sz w:val="28"/>
          <w:szCs w:val="28"/>
        </w:rPr>
        <w:t xml:space="preserve"> приложения № 1 слова </w:t>
      </w:r>
      <w:r w:rsidR="00827062">
        <w:rPr>
          <w:sz w:val="28"/>
          <w:szCs w:val="28"/>
        </w:rPr>
        <w:t>«Татарстанского энергетического форума «ЭНЕРГОПРОМ»»</w:t>
      </w:r>
      <w:r w:rsidR="00934AFE">
        <w:rPr>
          <w:sz w:val="28"/>
          <w:szCs w:val="28"/>
        </w:rPr>
        <w:t xml:space="preserve"> заменить словами</w:t>
      </w:r>
      <w:r w:rsidR="00827062">
        <w:rPr>
          <w:sz w:val="28"/>
          <w:szCs w:val="28"/>
        </w:rPr>
        <w:t xml:space="preserve"> «Казанского международного электроэнергетического форума «ЭНЕРГОПРОМ»»</w:t>
      </w:r>
      <w:r w:rsidR="00934AFE">
        <w:rPr>
          <w:sz w:val="28"/>
          <w:szCs w:val="28"/>
        </w:rPr>
        <w:t>;</w:t>
      </w:r>
    </w:p>
    <w:p w:rsidR="00934AFE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нумерационном заголовке</w:t>
      </w:r>
      <w:r w:rsidR="00934AFE">
        <w:rPr>
          <w:sz w:val="28"/>
          <w:szCs w:val="28"/>
        </w:rPr>
        <w:t xml:space="preserve"> приложения № 2 слова </w:t>
      </w:r>
      <w:r w:rsidR="00827062">
        <w:rPr>
          <w:sz w:val="28"/>
          <w:szCs w:val="28"/>
        </w:rPr>
        <w:t>Татарстанского энергетического форума «ЭНЕРГОПРОМ»» заменить словами «Казанского международного электроэнергетического форума «ЭНЕРГОПРОМ»»</w:t>
      </w:r>
      <w:r w:rsidR="00934AFE">
        <w:rPr>
          <w:sz w:val="28"/>
          <w:szCs w:val="28"/>
        </w:rPr>
        <w:t>;</w:t>
      </w:r>
    </w:p>
    <w:p w:rsidR="00934AFE" w:rsidRDefault="00934AF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0002E">
        <w:rPr>
          <w:sz w:val="28"/>
          <w:szCs w:val="28"/>
        </w:rPr>
        <w:t>нумерационном заголовке</w:t>
      </w:r>
      <w:r>
        <w:rPr>
          <w:sz w:val="28"/>
          <w:szCs w:val="28"/>
        </w:rPr>
        <w:t xml:space="preserve"> приложения № 3 к Порядку слова </w:t>
      </w:r>
      <w:r w:rsidR="00827062">
        <w:rPr>
          <w:sz w:val="28"/>
          <w:szCs w:val="28"/>
        </w:rPr>
        <w:t xml:space="preserve">«Татарстанского энергетического форума «ЭНЕРГОПРОМ»» </w:t>
      </w:r>
      <w:r>
        <w:rPr>
          <w:sz w:val="28"/>
          <w:szCs w:val="28"/>
        </w:rPr>
        <w:t>заменить словами</w:t>
      </w:r>
      <w:r w:rsidR="00827062">
        <w:rPr>
          <w:sz w:val="28"/>
          <w:szCs w:val="28"/>
        </w:rPr>
        <w:t xml:space="preserve"> «Казанского международного электроэнергетического форума «ЭНЕРГОПРОМ»»</w:t>
      </w:r>
      <w:r>
        <w:rPr>
          <w:sz w:val="28"/>
          <w:szCs w:val="28"/>
        </w:rPr>
        <w:t>.</w:t>
      </w:r>
    </w:p>
    <w:p w:rsidR="00A45079" w:rsidRDefault="00A45079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2.</w:t>
      </w:r>
      <w:r w:rsidRPr="00DF4AAA">
        <w:rPr>
          <w:sz w:val="28"/>
          <w:szCs w:val="28"/>
        </w:rPr>
        <w:tab/>
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Российской Федерации срок.</w:t>
      </w:r>
    </w:p>
    <w:p w:rsidR="00A45079" w:rsidRPr="00DF4AAA" w:rsidRDefault="00A45079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lastRenderedPageBreak/>
        <w:t>3.</w:t>
      </w:r>
      <w:r w:rsidRPr="00DF4AAA">
        <w:rPr>
          <w:sz w:val="28"/>
          <w:szCs w:val="28"/>
        </w:rPr>
        <w:tab/>
        <w:t xml:space="preserve">Сводному отделу разместить настоящий приказ на официальном сайте </w:t>
      </w:r>
      <w:r w:rsidR="00077C97">
        <w:rPr>
          <w:sz w:val="28"/>
          <w:szCs w:val="28"/>
        </w:rPr>
        <w:br/>
      </w:r>
      <w:r w:rsidRPr="00DF4AAA">
        <w:rPr>
          <w:sz w:val="28"/>
          <w:szCs w:val="28"/>
        </w:rPr>
        <w:t>Министерства промышленности и торговли Республики Татарстан в течение одного рабочего дня со дня регистрации настоящего приказа.</w:t>
      </w:r>
    </w:p>
    <w:p w:rsidR="00F92B98" w:rsidRDefault="00F92B98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077C97" w:rsidRPr="00DF4AAA" w:rsidRDefault="00077C97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934AFE">
      <w:pPr>
        <w:ind w:right="-1" w:firstLine="709"/>
        <w:jc w:val="both"/>
        <w:rPr>
          <w:sz w:val="28"/>
          <w:szCs w:val="28"/>
        </w:rPr>
      </w:pPr>
    </w:p>
    <w:p w:rsidR="00F60390" w:rsidRPr="00DF4AAA" w:rsidRDefault="00F60390" w:rsidP="00934AFE">
      <w:pPr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934AFE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Заместитель Премьер-министра</w:t>
      </w:r>
    </w:p>
    <w:p w:rsidR="00A45079" w:rsidRPr="00CD20DB" w:rsidRDefault="00A45079" w:rsidP="00934AFE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Республики Татарстан – ми</w:t>
      </w:r>
      <w:r w:rsidR="00EC0AD9" w:rsidRPr="00DF4AAA">
        <w:rPr>
          <w:sz w:val="28"/>
          <w:szCs w:val="28"/>
        </w:rPr>
        <w:t xml:space="preserve">нистр                           </w:t>
      </w:r>
      <w:r w:rsidR="00CD20DB" w:rsidRPr="00DF4AAA">
        <w:rPr>
          <w:sz w:val="28"/>
          <w:szCs w:val="28"/>
        </w:rPr>
        <w:t xml:space="preserve">                                О.В. Коробченко</w:t>
      </w:r>
    </w:p>
    <w:sectPr w:rsidR="00A45079" w:rsidRPr="00CD20DB" w:rsidSect="00A4507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70B" w:rsidRDefault="00B4170B">
      <w:r>
        <w:separator/>
      </w:r>
    </w:p>
  </w:endnote>
  <w:endnote w:type="continuationSeparator" w:id="0">
    <w:p w:rsidR="00B4170B" w:rsidRDefault="00B41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9C17D48-8F18-4AAA-B303-73B652ACA010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571F29E2-A7EA-43BA-B447-CF02B907BD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4AD927C4-41CD-48F1-B020-2BCC975690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363870A-0558-41EC-9B2F-537962392D84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5" w:fontKey="{CF3BB5DA-2A29-4B3E-A6FE-9A5F002C674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70B" w:rsidRDefault="00B4170B">
      <w:r>
        <w:separator/>
      </w:r>
    </w:p>
  </w:footnote>
  <w:footnote w:type="continuationSeparator" w:id="0">
    <w:p w:rsidR="00B4170B" w:rsidRDefault="00B41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72E26"/>
    <w:multiLevelType w:val="hybridMultilevel"/>
    <w:tmpl w:val="47587692"/>
    <w:lvl w:ilvl="0" w:tplc="47FCD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46B0D"/>
    <w:multiLevelType w:val="hybridMultilevel"/>
    <w:tmpl w:val="57E0C188"/>
    <w:lvl w:ilvl="0" w:tplc="A3A43A6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F23E1"/>
    <w:multiLevelType w:val="hybridMultilevel"/>
    <w:tmpl w:val="564AD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5F30"/>
    <w:rsid w:val="000138EA"/>
    <w:rsid w:val="00036D48"/>
    <w:rsid w:val="00036FC8"/>
    <w:rsid w:val="000572EE"/>
    <w:rsid w:val="00063B95"/>
    <w:rsid w:val="00064754"/>
    <w:rsid w:val="00066936"/>
    <w:rsid w:val="00077C97"/>
    <w:rsid w:val="00083299"/>
    <w:rsid w:val="0008333B"/>
    <w:rsid w:val="00085C6A"/>
    <w:rsid w:val="000A275D"/>
    <w:rsid w:val="000C7119"/>
    <w:rsid w:val="000D05AA"/>
    <w:rsid w:val="000D142B"/>
    <w:rsid w:val="000E7A12"/>
    <w:rsid w:val="000F3886"/>
    <w:rsid w:val="000F395D"/>
    <w:rsid w:val="00103CC2"/>
    <w:rsid w:val="001218C9"/>
    <w:rsid w:val="00126436"/>
    <w:rsid w:val="0014373E"/>
    <w:rsid w:val="001465AB"/>
    <w:rsid w:val="00147235"/>
    <w:rsid w:val="00155707"/>
    <w:rsid w:val="00164AA5"/>
    <w:rsid w:val="0017283A"/>
    <w:rsid w:val="001844F5"/>
    <w:rsid w:val="001B1D52"/>
    <w:rsid w:val="001B508C"/>
    <w:rsid w:val="001B7BB8"/>
    <w:rsid w:val="001D2B33"/>
    <w:rsid w:val="001D5F81"/>
    <w:rsid w:val="001E0B23"/>
    <w:rsid w:val="001E116E"/>
    <w:rsid w:val="001E7B3C"/>
    <w:rsid w:val="001F0479"/>
    <w:rsid w:val="001F2EE2"/>
    <w:rsid w:val="002145C9"/>
    <w:rsid w:val="00215022"/>
    <w:rsid w:val="00220019"/>
    <w:rsid w:val="00234A1F"/>
    <w:rsid w:val="002361B3"/>
    <w:rsid w:val="00241515"/>
    <w:rsid w:val="0024237A"/>
    <w:rsid w:val="002A11BC"/>
    <w:rsid w:val="002A22D2"/>
    <w:rsid w:val="002A3A76"/>
    <w:rsid w:val="002A41C9"/>
    <w:rsid w:val="002A43A6"/>
    <w:rsid w:val="002A7122"/>
    <w:rsid w:val="002B077D"/>
    <w:rsid w:val="002C3186"/>
    <w:rsid w:val="002C711B"/>
    <w:rsid w:val="002C7481"/>
    <w:rsid w:val="002D1517"/>
    <w:rsid w:val="002D4571"/>
    <w:rsid w:val="002D48C6"/>
    <w:rsid w:val="002D7BA5"/>
    <w:rsid w:val="002E1216"/>
    <w:rsid w:val="002E45EA"/>
    <w:rsid w:val="002F465E"/>
    <w:rsid w:val="002F5B25"/>
    <w:rsid w:val="0030002E"/>
    <w:rsid w:val="00306856"/>
    <w:rsid w:val="00310DF4"/>
    <w:rsid w:val="003310B3"/>
    <w:rsid w:val="0033131E"/>
    <w:rsid w:val="003359DC"/>
    <w:rsid w:val="00340E85"/>
    <w:rsid w:val="003545BB"/>
    <w:rsid w:val="0035606F"/>
    <w:rsid w:val="003648AB"/>
    <w:rsid w:val="0038557C"/>
    <w:rsid w:val="0039075A"/>
    <w:rsid w:val="003A59FF"/>
    <w:rsid w:val="003B6DA3"/>
    <w:rsid w:val="003C2D9E"/>
    <w:rsid w:val="003C47EF"/>
    <w:rsid w:val="003C71DA"/>
    <w:rsid w:val="003C7AB4"/>
    <w:rsid w:val="003D5B05"/>
    <w:rsid w:val="003E4411"/>
    <w:rsid w:val="003F1362"/>
    <w:rsid w:val="0040568E"/>
    <w:rsid w:val="00411385"/>
    <w:rsid w:val="00415191"/>
    <w:rsid w:val="00440B7F"/>
    <w:rsid w:val="004422D2"/>
    <w:rsid w:val="00447AD1"/>
    <w:rsid w:val="0046565F"/>
    <w:rsid w:val="00465F30"/>
    <w:rsid w:val="00471426"/>
    <w:rsid w:val="0047462F"/>
    <w:rsid w:val="00475583"/>
    <w:rsid w:val="004A55F1"/>
    <w:rsid w:val="004A6460"/>
    <w:rsid w:val="004B08A0"/>
    <w:rsid w:val="004B22B6"/>
    <w:rsid w:val="004D59BD"/>
    <w:rsid w:val="004E1CA6"/>
    <w:rsid w:val="004E31F7"/>
    <w:rsid w:val="004E7CAC"/>
    <w:rsid w:val="004F085C"/>
    <w:rsid w:val="005029BC"/>
    <w:rsid w:val="005100C1"/>
    <w:rsid w:val="005142F4"/>
    <w:rsid w:val="0052109C"/>
    <w:rsid w:val="00536521"/>
    <w:rsid w:val="00541AF5"/>
    <w:rsid w:val="00541DE1"/>
    <w:rsid w:val="0054514C"/>
    <w:rsid w:val="005552F0"/>
    <w:rsid w:val="00571DFD"/>
    <w:rsid w:val="005846D3"/>
    <w:rsid w:val="00590DE9"/>
    <w:rsid w:val="005A326D"/>
    <w:rsid w:val="005B12C4"/>
    <w:rsid w:val="005C2B5A"/>
    <w:rsid w:val="005C3E37"/>
    <w:rsid w:val="005D28CC"/>
    <w:rsid w:val="005D762A"/>
    <w:rsid w:val="005E3E68"/>
    <w:rsid w:val="005E442D"/>
    <w:rsid w:val="005E54D8"/>
    <w:rsid w:val="005F01E7"/>
    <w:rsid w:val="005F759C"/>
    <w:rsid w:val="005F7E04"/>
    <w:rsid w:val="0060340E"/>
    <w:rsid w:val="00611CB6"/>
    <w:rsid w:val="00614DAB"/>
    <w:rsid w:val="0063720C"/>
    <w:rsid w:val="00641542"/>
    <w:rsid w:val="00641747"/>
    <w:rsid w:val="00660B34"/>
    <w:rsid w:val="00665BF7"/>
    <w:rsid w:val="0066747B"/>
    <w:rsid w:val="00684508"/>
    <w:rsid w:val="006A7714"/>
    <w:rsid w:val="006A7DAF"/>
    <w:rsid w:val="006B1B36"/>
    <w:rsid w:val="006B7992"/>
    <w:rsid w:val="006C1DAF"/>
    <w:rsid w:val="006D735E"/>
    <w:rsid w:val="006F2A0F"/>
    <w:rsid w:val="006F3845"/>
    <w:rsid w:val="00711B7C"/>
    <w:rsid w:val="0071396E"/>
    <w:rsid w:val="00716CB1"/>
    <w:rsid w:val="00741F37"/>
    <w:rsid w:val="0074661B"/>
    <w:rsid w:val="00753968"/>
    <w:rsid w:val="00785AE0"/>
    <w:rsid w:val="007B1F84"/>
    <w:rsid w:val="007B39DA"/>
    <w:rsid w:val="007B761E"/>
    <w:rsid w:val="007E1DFA"/>
    <w:rsid w:val="007E3B31"/>
    <w:rsid w:val="007E4959"/>
    <w:rsid w:val="007E55CE"/>
    <w:rsid w:val="007F29EC"/>
    <w:rsid w:val="00827062"/>
    <w:rsid w:val="00834F8B"/>
    <w:rsid w:val="00851C06"/>
    <w:rsid w:val="00851F77"/>
    <w:rsid w:val="008664F9"/>
    <w:rsid w:val="008671D8"/>
    <w:rsid w:val="00867D1A"/>
    <w:rsid w:val="00874C38"/>
    <w:rsid w:val="008861F7"/>
    <w:rsid w:val="00895C26"/>
    <w:rsid w:val="008A02D7"/>
    <w:rsid w:val="008A2FD0"/>
    <w:rsid w:val="008B7621"/>
    <w:rsid w:val="008E0882"/>
    <w:rsid w:val="008E6791"/>
    <w:rsid w:val="008F5369"/>
    <w:rsid w:val="00901E9C"/>
    <w:rsid w:val="00905536"/>
    <w:rsid w:val="00934AFE"/>
    <w:rsid w:val="00935082"/>
    <w:rsid w:val="00945C55"/>
    <w:rsid w:val="00950C8D"/>
    <w:rsid w:val="00952C48"/>
    <w:rsid w:val="009621EE"/>
    <w:rsid w:val="00970D3E"/>
    <w:rsid w:val="0097271A"/>
    <w:rsid w:val="009757F2"/>
    <w:rsid w:val="00977F0E"/>
    <w:rsid w:val="00983091"/>
    <w:rsid w:val="00991410"/>
    <w:rsid w:val="009A4EF4"/>
    <w:rsid w:val="009A66F7"/>
    <w:rsid w:val="009D33B8"/>
    <w:rsid w:val="009E60EC"/>
    <w:rsid w:val="009F12BD"/>
    <w:rsid w:val="00A00472"/>
    <w:rsid w:val="00A017DD"/>
    <w:rsid w:val="00A0333D"/>
    <w:rsid w:val="00A04F11"/>
    <w:rsid w:val="00A06A77"/>
    <w:rsid w:val="00A116CB"/>
    <w:rsid w:val="00A11AC2"/>
    <w:rsid w:val="00A13162"/>
    <w:rsid w:val="00A15078"/>
    <w:rsid w:val="00A15F26"/>
    <w:rsid w:val="00A1619E"/>
    <w:rsid w:val="00A169C1"/>
    <w:rsid w:val="00A204AA"/>
    <w:rsid w:val="00A23916"/>
    <w:rsid w:val="00A33030"/>
    <w:rsid w:val="00A3449B"/>
    <w:rsid w:val="00A417A5"/>
    <w:rsid w:val="00A4372E"/>
    <w:rsid w:val="00A45079"/>
    <w:rsid w:val="00A54ECB"/>
    <w:rsid w:val="00A605F2"/>
    <w:rsid w:val="00A668B8"/>
    <w:rsid w:val="00A709E1"/>
    <w:rsid w:val="00A726EA"/>
    <w:rsid w:val="00A816F2"/>
    <w:rsid w:val="00A840A1"/>
    <w:rsid w:val="00A87046"/>
    <w:rsid w:val="00A87F4E"/>
    <w:rsid w:val="00AA0432"/>
    <w:rsid w:val="00AB2363"/>
    <w:rsid w:val="00AB25D1"/>
    <w:rsid w:val="00AB37F2"/>
    <w:rsid w:val="00AC0AC0"/>
    <w:rsid w:val="00AC0E67"/>
    <w:rsid w:val="00AD3EB6"/>
    <w:rsid w:val="00AD424E"/>
    <w:rsid w:val="00AE4689"/>
    <w:rsid w:val="00AE7B2F"/>
    <w:rsid w:val="00AF07F6"/>
    <w:rsid w:val="00AF4E08"/>
    <w:rsid w:val="00B01A6A"/>
    <w:rsid w:val="00B15C27"/>
    <w:rsid w:val="00B3077D"/>
    <w:rsid w:val="00B34E0B"/>
    <w:rsid w:val="00B36FF5"/>
    <w:rsid w:val="00B4170B"/>
    <w:rsid w:val="00B43807"/>
    <w:rsid w:val="00B450FF"/>
    <w:rsid w:val="00B452BF"/>
    <w:rsid w:val="00B51FFF"/>
    <w:rsid w:val="00B52053"/>
    <w:rsid w:val="00B5672D"/>
    <w:rsid w:val="00B60922"/>
    <w:rsid w:val="00B65D57"/>
    <w:rsid w:val="00B74A5A"/>
    <w:rsid w:val="00B7516E"/>
    <w:rsid w:val="00B810C1"/>
    <w:rsid w:val="00B822B1"/>
    <w:rsid w:val="00B90E52"/>
    <w:rsid w:val="00B9399F"/>
    <w:rsid w:val="00B959CF"/>
    <w:rsid w:val="00BB03F5"/>
    <w:rsid w:val="00BC037C"/>
    <w:rsid w:val="00BC2FEC"/>
    <w:rsid w:val="00BE0003"/>
    <w:rsid w:val="00BF3AD1"/>
    <w:rsid w:val="00BF40D1"/>
    <w:rsid w:val="00C120CB"/>
    <w:rsid w:val="00C14433"/>
    <w:rsid w:val="00C2376F"/>
    <w:rsid w:val="00C33C6F"/>
    <w:rsid w:val="00C4642B"/>
    <w:rsid w:val="00C502AF"/>
    <w:rsid w:val="00C5249B"/>
    <w:rsid w:val="00C72CA7"/>
    <w:rsid w:val="00C85B86"/>
    <w:rsid w:val="00C921CC"/>
    <w:rsid w:val="00C92357"/>
    <w:rsid w:val="00C96DB5"/>
    <w:rsid w:val="00C9730A"/>
    <w:rsid w:val="00CA0D3B"/>
    <w:rsid w:val="00CA35B9"/>
    <w:rsid w:val="00CA56CC"/>
    <w:rsid w:val="00CB1624"/>
    <w:rsid w:val="00CB4293"/>
    <w:rsid w:val="00CC5569"/>
    <w:rsid w:val="00CD20DB"/>
    <w:rsid w:val="00CD7E2F"/>
    <w:rsid w:val="00CF60E9"/>
    <w:rsid w:val="00D030E1"/>
    <w:rsid w:val="00D3574F"/>
    <w:rsid w:val="00D361EE"/>
    <w:rsid w:val="00D40DE6"/>
    <w:rsid w:val="00D41908"/>
    <w:rsid w:val="00D50D6C"/>
    <w:rsid w:val="00D512D0"/>
    <w:rsid w:val="00D51AD2"/>
    <w:rsid w:val="00D51B0E"/>
    <w:rsid w:val="00D53275"/>
    <w:rsid w:val="00D67792"/>
    <w:rsid w:val="00D82614"/>
    <w:rsid w:val="00D84CBF"/>
    <w:rsid w:val="00DB5969"/>
    <w:rsid w:val="00DB65FC"/>
    <w:rsid w:val="00DC6479"/>
    <w:rsid w:val="00DD26DE"/>
    <w:rsid w:val="00DF0DD0"/>
    <w:rsid w:val="00DF1F3B"/>
    <w:rsid w:val="00DF4AAA"/>
    <w:rsid w:val="00E02DB9"/>
    <w:rsid w:val="00E17DE6"/>
    <w:rsid w:val="00E21901"/>
    <w:rsid w:val="00E24D4E"/>
    <w:rsid w:val="00E4481C"/>
    <w:rsid w:val="00E64054"/>
    <w:rsid w:val="00E65454"/>
    <w:rsid w:val="00E718C8"/>
    <w:rsid w:val="00E96DB6"/>
    <w:rsid w:val="00EB0078"/>
    <w:rsid w:val="00EB57A1"/>
    <w:rsid w:val="00EC0AD9"/>
    <w:rsid w:val="00ED6BA8"/>
    <w:rsid w:val="00ED6CBB"/>
    <w:rsid w:val="00ED6DE8"/>
    <w:rsid w:val="00F04C67"/>
    <w:rsid w:val="00F13834"/>
    <w:rsid w:val="00F1583E"/>
    <w:rsid w:val="00F22FB3"/>
    <w:rsid w:val="00F3408A"/>
    <w:rsid w:val="00F353FE"/>
    <w:rsid w:val="00F3603C"/>
    <w:rsid w:val="00F50911"/>
    <w:rsid w:val="00F60390"/>
    <w:rsid w:val="00F7497A"/>
    <w:rsid w:val="00F77385"/>
    <w:rsid w:val="00F90CD7"/>
    <w:rsid w:val="00F92B98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E42B4"/>
    <w:rsid w:val="00FF1CA1"/>
    <w:rsid w:val="00FF40EF"/>
    <w:rsid w:val="00FF4B1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5B1B067F"/>
  <w15:docId w15:val="{2D2572DA-BE93-4723-AB42-DFB8DC56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F40D1"/>
    <w:rPr>
      <w:sz w:val="28"/>
    </w:rPr>
  </w:style>
  <w:style w:type="paragraph" w:styleId="ae">
    <w:name w:val="List Paragraph"/>
    <w:basedOn w:val="a"/>
    <w:uiPriority w:val="34"/>
    <w:qFormat/>
    <w:rsid w:val="008E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0CC02-7435-4CB4-BAB6-90757B327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199</TotalTime>
  <Pages>4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6873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Каткова Евгения Игоревна</cp:lastModifiedBy>
  <cp:revision>16</cp:revision>
  <cp:lastPrinted>2022-01-31T12:32:00Z</cp:lastPrinted>
  <dcterms:created xsi:type="dcterms:W3CDTF">2024-08-07T14:57:00Z</dcterms:created>
  <dcterms:modified xsi:type="dcterms:W3CDTF">2026-02-27T16:29:00Z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