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14:paraId="3922FD0A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0DC69B61" w14:textId="77777777"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14:paraId="17439BAD" w14:textId="77777777"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17B8019C" w14:textId="77777777"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09227546" w14:textId="77777777" w:rsidR="00001150" w:rsidRDefault="00842311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2026DB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59657877" r:id="rId8"/>
              </w:object>
            </w:r>
          </w:p>
          <w:p w14:paraId="09F9A95E" w14:textId="77777777"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49E331B2" w14:textId="77777777"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2BF65C7F" w14:textId="77777777"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25473E05" w14:textId="77777777"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14:paraId="7A791260" w14:textId="77777777" w:rsidTr="00A169C1">
        <w:trPr>
          <w:cantSplit/>
          <w:trHeight w:val="90"/>
        </w:trPr>
        <w:tc>
          <w:tcPr>
            <w:tcW w:w="4253" w:type="dxa"/>
          </w:tcPr>
          <w:p w14:paraId="0E523D74" w14:textId="77777777" w:rsidR="008F5369" w:rsidRPr="00C92357" w:rsidRDefault="00FA1AC9" w:rsidP="007F29EC">
            <w:pPr>
              <w:spacing w:line="300" w:lineRule="exact"/>
              <w:contextualSpacing/>
              <w:jc w:val="center"/>
            </w:pPr>
            <w:r>
              <w:rPr>
                <w:rFonts w:ascii="Arial Tat" w:hAnsi="Arial Tat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B97765" wp14:editId="1F26088D">
                      <wp:simplePos x="0" y="0"/>
                      <wp:positionH relativeFrom="column">
                        <wp:posOffset>61678</wp:posOffset>
                      </wp:positionH>
                      <wp:positionV relativeFrom="paragraph">
                        <wp:posOffset>67034</wp:posOffset>
                      </wp:positionV>
                      <wp:extent cx="6029325" cy="0"/>
                      <wp:effectExtent l="0" t="0" r="9525" b="19050"/>
                      <wp:wrapNone/>
                      <wp:docPr id="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29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B2AC6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5pt,5.3pt" to="479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" strokeweight="1.75pt"/>
                  </w:pict>
                </mc:Fallback>
              </mc:AlternateContent>
            </w:r>
          </w:p>
        </w:tc>
        <w:tc>
          <w:tcPr>
            <w:tcW w:w="1418" w:type="dxa"/>
            <w:vMerge/>
          </w:tcPr>
          <w:p w14:paraId="040C564C" w14:textId="77777777"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68575C33" w14:textId="77777777"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14:paraId="11C2E4C3" w14:textId="77777777"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402"/>
        <w:gridCol w:w="4125"/>
      </w:tblGrid>
      <w:tr w:rsidR="003C71DA" w14:paraId="535C4634" w14:textId="77777777" w:rsidTr="00FA1AC9">
        <w:tc>
          <w:tcPr>
            <w:tcW w:w="4219" w:type="dxa"/>
          </w:tcPr>
          <w:p w14:paraId="7CCED84A" w14:textId="77777777"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264C8BB7" w14:textId="77777777" w:rsidR="00FA1AC9" w:rsidRDefault="00FA1AC9" w:rsidP="00FA1AC9">
            <w:pPr>
              <w:ind w:right="-1"/>
              <w:rPr>
                <w:sz w:val="28"/>
                <w:lang w:val="tt-RU"/>
              </w:rPr>
            </w:pPr>
          </w:p>
          <w:p w14:paraId="6198B6A2" w14:textId="77777777" w:rsidR="003C71DA" w:rsidRPr="003C71DA" w:rsidRDefault="003C71DA" w:rsidP="00FA1AC9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</w:t>
            </w:r>
          </w:p>
        </w:tc>
        <w:tc>
          <w:tcPr>
            <w:tcW w:w="1418" w:type="dxa"/>
          </w:tcPr>
          <w:p w14:paraId="3AA345CF" w14:textId="77777777"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24B9F1B0" w14:textId="77777777"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0C79BE77" w14:textId="77777777"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358C8052" w14:textId="77777777"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6A23A041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73C7CEFA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15FE1CA0" w14:textId="77777777"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tbl>
      <w:tblPr>
        <w:tblStyle w:val="ac"/>
        <w:tblW w:w="1049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3C71DA" w14:paraId="0843E952" w14:textId="77777777" w:rsidTr="00111BF6">
        <w:trPr>
          <w:trHeight w:val="962"/>
        </w:trPr>
        <w:tc>
          <w:tcPr>
            <w:tcW w:w="10490" w:type="dxa"/>
          </w:tcPr>
          <w:p w14:paraId="04471F0E" w14:textId="77777777" w:rsidR="00B11FB2" w:rsidRPr="00B11FB2" w:rsidRDefault="00B11FB2" w:rsidP="0035320B">
            <w:pPr>
              <w:spacing w:line="360" w:lineRule="auto"/>
              <w:jc w:val="center"/>
              <w:rPr>
                <w:b/>
                <w:sz w:val="28"/>
              </w:rPr>
            </w:pPr>
            <w:r w:rsidRPr="00B11FB2">
              <w:rPr>
                <w:b/>
                <w:sz w:val="28"/>
              </w:rPr>
              <w:t>Об утверждении нормативов минимальной обеспеченности населения площадью торговых объектов по Республике Татарстан</w:t>
            </w:r>
          </w:p>
          <w:p w14:paraId="377F1375" w14:textId="77777777" w:rsidR="00B11FB2" w:rsidRPr="00B11FB2" w:rsidRDefault="00B11FB2" w:rsidP="0035320B">
            <w:pPr>
              <w:spacing w:line="360" w:lineRule="auto"/>
              <w:jc w:val="center"/>
              <w:rPr>
                <w:b/>
                <w:sz w:val="28"/>
              </w:rPr>
            </w:pPr>
          </w:p>
          <w:p w14:paraId="211A5243" w14:textId="2CCA0D01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B11FB2">
              <w:rPr>
                <w:sz w:val="28"/>
              </w:rPr>
              <w:t xml:space="preserve">В целях реализации постановления Правительства Российской Федерации от     5 мая 2023 года № 704 «Об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объектов, а также о признании утратившими силу некоторых актов Правительства Российской Федерации», а также в соответствии </w:t>
            </w:r>
            <w:r w:rsidRPr="00724FAE">
              <w:rPr>
                <w:sz w:val="28"/>
              </w:rPr>
              <w:t>с</w:t>
            </w:r>
            <w:r w:rsidR="004E6DBA" w:rsidRPr="00724FAE">
              <w:rPr>
                <w:sz w:val="28"/>
              </w:rPr>
              <w:t xml:space="preserve"> п.</w:t>
            </w:r>
            <w:r w:rsidR="00111BF6" w:rsidRPr="00724FAE">
              <w:rPr>
                <w:sz w:val="28"/>
              </w:rPr>
              <w:t xml:space="preserve"> 4.1.46</w:t>
            </w:r>
            <w:r w:rsidRPr="00724FAE">
              <w:rPr>
                <w:sz w:val="28"/>
              </w:rPr>
              <w:t xml:space="preserve"> Постановлением Кабинета Министров Республики Татарстан от 23.07.2007 № 324 «Вопросы Министерства промышленности и </w:t>
            </w:r>
            <w:r w:rsidR="00022893" w:rsidRPr="00724FAE">
              <w:rPr>
                <w:sz w:val="28"/>
              </w:rPr>
              <w:t>торговли Республики Татарстан»</w:t>
            </w:r>
          </w:p>
          <w:p w14:paraId="09D29741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</w:p>
          <w:p w14:paraId="6F0153F4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b/>
                <w:sz w:val="28"/>
              </w:rPr>
            </w:pPr>
            <w:r w:rsidRPr="00B11FB2">
              <w:rPr>
                <w:b/>
                <w:sz w:val="28"/>
              </w:rPr>
              <w:t>п р и к а з ы в а ю:</w:t>
            </w:r>
          </w:p>
          <w:p w14:paraId="20FEB273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b/>
                <w:sz w:val="28"/>
              </w:rPr>
            </w:pPr>
          </w:p>
          <w:p w14:paraId="1A9DD17F" w14:textId="42C59611" w:rsidR="00111BF6" w:rsidRPr="00724FAE" w:rsidRDefault="00111BF6" w:rsidP="00111BF6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bookmarkStart w:id="0" w:name="Par14"/>
            <w:bookmarkEnd w:id="0"/>
            <w:r w:rsidRPr="00724FAE">
              <w:rPr>
                <w:sz w:val="28"/>
              </w:rPr>
              <w:t>1</w:t>
            </w:r>
            <w:r w:rsidR="00B11FB2" w:rsidRPr="00724FAE">
              <w:rPr>
                <w:sz w:val="28"/>
              </w:rPr>
              <w:t>. Утвердить прилагаемые нормативы минимальной обеспеченности населения площадью торговых объектов по Республик</w:t>
            </w:r>
            <w:r w:rsidRPr="00724FAE">
              <w:rPr>
                <w:sz w:val="28"/>
              </w:rPr>
              <w:t xml:space="preserve">е Татарстан (далее – Нормативы): </w:t>
            </w:r>
          </w:p>
          <w:p w14:paraId="311AD422" w14:textId="4EA24A66" w:rsidR="00111BF6" w:rsidRPr="00724FAE" w:rsidRDefault="00111BF6" w:rsidP="00111BF6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724FAE">
              <w:rPr>
                <w:sz w:val="28"/>
              </w:rPr>
              <w:t>норматив минимальной обеспеченности населения Республики Татарстан количеством стационарных торговых объектов;</w:t>
            </w:r>
          </w:p>
          <w:p w14:paraId="1D8D11FE" w14:textId="6702C588" w:rsidR="00111BF6" w:rsidRPr="00724FAE" w:rsidRDefault="00111BF6" w:rsidP="00111BF6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724FAE">
              <w:rPr>
                <w:sz w:val="28"/>
              </w:rPr>
              <w:t>норматив минимальной обеспеченности населения Республики Татарстан количеством стационарных торговых объектов, в которых осуществляется продажа продовольственных товаров;</w:t>
            </w:r>
          </w:p>
          <w:p w14:paraId="0AA42615" w14:textId="5E346E36" w:rsidR="00111BF6" w:rsidRPr="00724FAE" w:rsidRDefault="00111BF6" w:rsidP="00111BF6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724FAE">
              <w:rPr>
                <w:sz w:val="28"/>
              </w:rPr>
              <w:t>норматив минимальной обеспеченности населения Республики Татарстан количеством нестационарных торговых объектов;</w:t>
            </w:r>
          </w:p>
          <w:p w14:paraId="4C245688" w14:textId="4ED1634B" w:rsidR="00111BF6" w:rsidRDefault="00111BF6" w:rsidP="00111BF6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724FAE">
              <w:rPr>
                <w:sz w:val="28"/>
              </w:rPr>
              <w:t xml:space="preserve">норматив минимальной обеспеченности населения Республики Татарстан </w:t>
            </w:r>
            <w:r w:rsidRPr="00724FAE">
              <w:rPr>
                <w:sz w:val="28"/>
              </w:rPr>
              <w:lastRenderedPageBreak/>
              <w:t>количеством торговых мест, используемых для осуществления деятельности по продаже товаров на ярмарках и розничных рынках.</w:t>
            </w:r>
          </w:p>
          <w:p w14:paraId="1A70F5D5" w14:textId="041C1B47" w:rsidR="00111BF6" w:rsidRPr="00B11FB2" w:rsidRDefault="00111BF6" w:rsidP="00111BF6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 w:rsidRPr="00B11FB2">
              <w:rPr>
                <w:sz w:val="28"/>
              </w:rPr>
              <w:t>.Признать утратившим силу:</w:t>
            </w:r>
          </w:p>
          <w:p w14:paraId="229F6E1D" w14:textId="25CD35F8" w:rsidR="00B11FB2" w:rsidRDefault="00111BF6" w:rsidP="000F1AE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B11FB2">
              <w:rPr>
                <w:sz w:val="28"/>
              </w:rPr>
              <w:t>приказ Министерства промышленности и торговли</w:t>
            </w:r>
            <w:r>
              <w:rPr>
                <w:sz w:val="28"/>
              </w:rPr>
              <w:t xml:space="preserve"> Республики Татарстан от 07.10.</w:t>
            </w:r>
            <w:r w:rsidRPr="00B11FB2">
              <w:rPr>
                <w:sz w:val="28"/>
              </w:rPr>
              <w:t>2016 №259-ОД «Об утверждении нормативов минимальной обеспеченности населения площадью торговых об</w:t>
            </w:r>
            <w:r w:rsidR="009D77AE">
              <w:rPr>
                <w:sz w:val="28"/>
              </w:rPr>
              <w:t>ъектов по Республике Татарстан»;</w:t>
            </w:r>
          </w:p>
          <w:p w14:paraId="5FE29442" w14:textId="59FC8986" w:rsidR="009D77AE" w:rsidRPr="00724FAE" w:rsidRDefault="009D77AE" w:rsidP="000F1AE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724FAE">
              <w:rPr>
                <w:sz w:val="28"/>
              </w:rPr>
              <w:t>приказ Министерства промышленности и торговли РТ от 01.03.2022 № 34-ОД «О внесении изменений в приказ Министерства промышленности и торговли Республики Татарстан от 07.10.2016 № 259-ОД «Об утверждении нормативов минимальной обеспеченности населения Республики Татарстан площадью торговых объектов».</w:t>
            </w:r>
          </w:p>
          <w:p w14:paraId="33140609" w14:textId="0358EB4C" w:rsidR="00F07B74" w:rsidRPr="00B11FB2" w:rsidRDefault="00F07B74" w:rsidP="000F1AE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 w:rsidRPr="00724FAE">
              <w:rPr>
                <w:sz w:val="28"/>
              </w:rPr>
              <w:t xml:space="preserve">3. </w:t>
            </w:r>
            <w:r w:rsidR="00332CC7" w:rsidRPr="00724FAE">
              <w:rPr>
                <w:sz w:val="28"/>
              </w:rPr>
              <w:t>Установить Нормативы на срок 5 лет.</w:t>
            </w:r>
          </w:p>
          <w:p w14:paraId="4315AF5C" w14:textId="2233AB08" w:rsidR="00147029" w:rsidRDefault="00332CC7" w:rsidP="0014702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 w:rsidR="00B11FB2" w:rsidRPr="00B11FB2">
              <w:rPr>
                <w:sz w:val="28"/>
              </w:rPr>
              <w:t>. Рекомендовать органам местного самоуправления Республики Татарстан руководствоваться Нормативами при разработке документов территориального планирования, генеральных планов, республиканских и целевых программ развития торговли, а также схем размещения нестационарных объектов торговли, планов организации розничных рынков, ярмарок и иных форм розничной торговли на территории муниципальных образований.</w:t>
            </w:r>
            <w:r w:rsidR="00147029" w:rsidRPr="00B11FB2">
              <w:rPr>
                <w:sz w:val="28"/>
              </w:rPr>
              <w:t xml:space="preserve"> </w:t>
            </w:r>
          </w:p>
          <w:p w14:paraId="59500BAD" w14:textId="14346534" w:rsidR="00B11FB2" w:rsidRPr="00B11FB2" w:rsidRDefault="00332CC7" w:rsidP="0014702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 w:rsidR="00147029" w:rsidRPr="00B11FB2">
              <w:rPr>
                <w:sz w:val="28"/>
              </w:rPr>
              <w:t>. Нач</w:t>
            </w:r>
            <w:r w:rsidR="00B731E0">
              <w:rPr>
                <w:sz w:val="28"/>
              </w:rPr>
              <w:t>альнику юридического отдела Ю.Ю.Кулагину</w:t>
            </w:r>
            <w:r w:rsidR="00147029" w:rsidRPr="00B11FB2">
              <w:rPr>
                <w:sz w:val="28"/>
              </w:rPr>
              <w:t xml:space="preserve"> представить Приказ на государственную регистрацию в Министерство юстиции Республики Татарстан не </w:t>
            </w:r>
            <w:bookmarkStart w:id="1" w:name="_GoBack"/>
            <w:bookmarkEnd w:id="1"/>
            <w:r w:rsidR="00147029" w:rsidRPr="00724FAE">
              <w:rPr>
                <w:sz w:val="28"/>
              </w:rPr>
              <w:t xml:space="preserve">позднее </w:t>
            </w:r>
            <w:r w:rsidR="004E6DBA" w:rsidRPr="00724FAE">
              <w:rPr>
                <w:sz w:val="28"/>
              </w:rPr>
              <w:t>3</w:t>
            </w:r>
            <w:r w:rsidR="00147029" w:rsidRPr="00724FAE">
              <w:rPr>
                <w:sz w:val="28"/>
              </w:rPr>
              <w:t xml:space="preserve"> дней со дня его подписания.</w:t>
            </w:r>
          </w:p>
          <w:p w14:paraId="6EDCCE13" w14:textId="6398D372" w:rsidR="00B11FB2" w:rsidRPr="00B11FB2" w:rsidRDefault="00332CC7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  <w:r w:rsidR="00B731E0">
              <w:rPr>
                <w:sz w:val="28"/>
              </w:rPr>
              <w:t xml:space="preserve">. Начальнику сводного отдела </w:t>
            </w:r>
            <w:r w:rsidR="00B11FB2" w:rsidRPr="00B11FB2">
              <w:rPr>
                <w:sz w:val="28"/>
              </w:rPr>
              <w:t xml:space="preserve">Л.М.Кадыровой в срок не позднее 5 рабочих дней со дня </w:t>
            </w:r>
            <w:r w:rsidR="00147029">
              <w:rPr>
                <w:sz w:val="28"/>
              </w:rPr>
              <w:t xml:space="preserve">регистрации </w:t>
            </w:r>
            <w:r w:rsidR="00B11FB2" w:rsidRPr="00B11FB2">
              <w:rPr>
                <w:sz w:val="28"/>
              </w:rPr>
              <w:t>разместить Приказ на сайте Министерства.</w:t>
            </w:r>
          </w:p>
          <w:p w14:paraId="0C3D07F8" w14:textId="5F2E73FE" w:rsidR="00B11FB2" w:rsidRPr="00B11FB2" w:rsidRDefault="00332CC7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  <w:r w:rsidR="00B11FB2" w:rsidRPr="00B11FB2">
              <w:rPr>
                <w:sz w:val="28"/>
              </w:rPr>
              <w:t>. Контроль за исполнением настоящего Приказа возложить на заместителя министра промышленности и торговли Республики Татарстан С.А.Этуса.</w:t>
            </w:r>
          </w:p>
          <w:p w14:paraId="1C676E7E" w14:textId="77777777" w:rsidR="00B11FB2" w:rsidRPr="00B11FB2" w:rsidRDefault="00B11FB2" w:rsidP="0035320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40"/>
              <w:jc w:val="both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  <w:p w14:paraId="4706907E" w14:textId="77777777" w:rsidR="00B11FB2" w:rsidRPr="00B11FB2" w:rsidRDefault="00B11FB2" w:rsidP="0035320B">
            <w:pPr>
              <w:spacing w:before="200" w:line="360" w:lineRule="auto"/>
              <w:jc w:val="both"/>
              <w:rPr>
                <w:noProof/>
                <w:sz w:val="28"/>
              </w:rPr>
            </w:pPr>
            <w:r w:rsidRPr="00B11FB2">
              <w:rPr>
                <w:noProof/>
                <w:sz w:val="28"/>
              </w:rPr>
              <w:t>Заместитель Премьер-министра</w:t>
            </w:r>
          </w:p>
          <w:p w14:paraId="61E21EDE" w14:textId="77777777" w:rsidR="00B11FB2" w:rsidRPr="00B11FB2" w:rsidRDefault="00B11FB2" w:rsidP="0035320B">
            <w:pPr>
              <w:spacing w:line="360" w:lineRule="auto"/>
              <w:jc w:val="both"/>
              <w:rPr>
                <w:noProof/>
                <w:sz w:val="28"/>
              </w:rPr>
            </w:pPr>
            <w:r w:rsidRPr="00B11FB2">
              <w:rPr>
                <w:noProof/>
                <w:sz w:val="28"/>
              </w:rPr>
              <w:t xml:space="preserve">Республики Татарстан – министр                         </w:t>
            </w:r>
            <w:r w:rsidRPr="00B11FB2">
              <w:rPr>
                <w:noProof/>
                <w:sz w:val="28"/>
              </w:rPr>
              <w:tab/>
            </w:r>
            <w:r w:rsidRPr="00B11FB2">
              <w:rPr>
                <w:noProof/>
                <w:sz w:val="28"/>
              </w:rPr>
              <w:tab/>
              <w:t xml:space="preserve">                    О.В.Коробченко</w:t>
            </w:r>
          </w:p>
          <w:p w14:paraId="1D275065" w14:textId="3AC71679" w:rsidR="00FA1AC9" w:rsidRDefault="00B11FB2" w:rsidP="0035320B">
            <w:pPr>
              <w:spacing w:line="360" w:lineRule="auto"/>
              <w:ind w:right="-1"/>
              <w:jc w:val="both"/>
              <w:rPr>
                <w:sz w:val="28"/>
                <w:lang w:val="tt-RU"/>
              </w:rPr>
            </w:pPr>
            <w:r w:rsidRPr="00B11FB2">
              <w:rPr>
                <w:noProof/>
                <w:sz w:val="28"/>
              </w:rPr>
              <w:br w:type="page"/>
            </w:r>
          </w:p>
        </w:tc>
      </w:tr>
    </w:tbl>
    <w:p w14:paraId="305AA2DE" w14:textId="51F733CA" w:rsidR="00E82564" w:rsidRDefault="00E82564" w:rsidP="00BE1022">
      <w:pPr>
        <w:rPr>
          <w:sz w:val="10"/>
          <w:szCs w:val="10"/>
          <w:lang w:val="tt-RU"/>
        </w:rPr>
      </w:pPr>
    </w:p>
    <w:p w14:paraId="138ABBF4" w14:textId="77777777" w:rsidR="00E82564" w:rsidRDefault="00E82564">
      <w:pPr>
        <w:rPr>
          <w:sz w:val="10"/>
          <w:szCs w:val="10"/>
          <w:lang w:val="tt-RU"/>
        </w:rPr>
      </w:pPr>
      <w:r>
        <w:rPr>
          <w:sz w:val="10"/>
          <w:szCs w:val="10"/>
          <w:lang w:val="tt-RU"/>
        </w:rPr>
        <w:br w:type="page"/>
      </w:r>
    </w:p>
    <w:p w14:paraId="1EFBED04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Утвержден приказом</w:t>
      </w:r>
    </w:p>
    <w:p w14:paraId="41C07151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0EC8197B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2D862A20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 xml:space="preserve">от _____________ г. </w:t>
      </w:r>
      <w:r>
        <w:rPr>
          <w:rFonts w:eastAsia="Calibri"/>
          <w:sz w:val="28"/>
          <w:szCs w:val="28"/>
          <w:lang w:eastAsia="en-US"/>
        </w:rPr>
        <w:t>№</w:t>
      </w:r>
      <w:r w:rsidRPr="00AE0034">
        <w:rPr>
          <w:rFonts w:eastAsia="Calibri"/>
          <w:sz w:val="28"/>
          <w:szCs w:val="28"/>
          <w:lang w:eastAsia="en-US"/>
        </w:rPr>
        <w:t xml:space="preserve"> ______</w:t>
      </w:r>
    </w:p>
    <w:p w14:paraId="0F0AC813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14:paraId="2BAA281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9D0D41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1B6673F8" w14:textId="4092877E" w:rsidR="00E82564" w:rsidRDefault="004E6DBA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количеством</w:t>
      </w:r>
      <w:r w:rsidR="00E82564" w:rsidRPr="00AE0034">
        <w:rPr>
          <w:rFonts w:eastAsia="Calibri"/>
          <w:b/>
          <w:sz w:val="28"/>
          <w:szCs w:val="28"/>
          <w:lang w:eastAsia="en-US"/>
        </w:rPr>
        <w:t xml:space="preserve"> стационарных торговых объектов</w:t>
      </w:r>
    </w:p>
    <w:p w14:paraId="447BA83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9"/>
        <w:gridCol w:w="5529"/>
      </w:tblGrid>
      <w:tr w:rsidR="00E82564" w:rsidRPr="00607054" w14:paraId="1885A0FA" w14:textId="77777777" w:rsidTr="00993B2A">
        <w:trPr>
          <w:trHeight w:val="1351"/>
          <w:tblHeader/>
        </w:trPr>
        <w:tc>
          <w:tcPr>
            <w:tcW w:w="4099" w:type="dxa"/>
            <w:shd w:val="clear" w:color="auto" w:fill="auto"/>
          </w:tcPr>
          <w:p w14:paraId="56F2205F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529" w:type="dxa"/>
            <w:shd w:val="clear" w:color="auto" w:fill="auto"/>
          </w:tcPr>
          <w:p w14:paraId="631ADC63" w14:textId="47C97872" w:rsidR="00E82564" w:rsidRPr="00607054" w:rsidRDefault="00E82564" w:rsidP="004E6D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="004E6DBA">
              <w:rPr>
                <w:rFonts w:eastAsia="Calibri"/>
                <w:sz w:val="28"/>
                <w:szCs w:val="28"/>
                <w:lang w:eastAsia="en-US"/>
              </w:rPr>
              <w:t>количеством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607054">
              <w:rPr>
                <w:rFonts w:eastAsia="Calibri"/>
                <w:sz w:val="28"/>
                <w:szCs w:val="28"/>
                <w:lang w:eastAsia="en-US"/>
              </w:rPr>
              <w:t>стационарных торговых объектов</w:t>
            </w:r>
          </w:p>
        </w:tc>
      </w:tr>
      <w:tr w:rsidR="00E82564" w:rsidRPr="00607054" w14:paraId="28DDD49E" w14:textId="77777777" w:rsidTr="00853EB3">
        <w:tc>
          <w:tcPr>
            <w:tcW w:w="4099" w:type="dxa"/>
            <w:shd w:val="clear" w:color="auto" w:fill="auto"/>
            <w:vAlign w:val="center"/>
          </w:tcPr>
          <w:p w14:paraId="597D5695" w14:textId="77777777" w:rsidR="00E82564" w:rsidRPr="009D55F9" w:rsidRDefault="00E82564" w:rsidP="00AA47EF">
            <w:pPr>
              <w:rPr>
                <w:b/>
                <w:sz w:val="28"/>
                <w:szCs w:val="28"/>
              </w:rPr>
            </w:pPr>
            <w:r w:rsidRPr="009D55F9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386F8213" w14:textId="784C3FE0" w:rsidR="00E82564" w:rsidRPr="004C190A" w:rsidRDefault="00E82564" w:rsidP="00853EB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11602</w:t>
            </w:r>
          </w:p>
        </w:tc>
      </w:tr>
      <w:tr w:rsidR="00E82564" w:rsidRPr="00607054" w14:paraId="670C8342" w14:textId="77777777" w:rsidTr="00853EB3">
        <w:tc>
          <w:tcPr>
            <w:tcW w:w="9628" w:type="dxa"/>
            <w:gridSpan w:val="2"/>
            <w:shd w:val="clear" w:color="auto" w:fill="auto"/>
            <w:vAlign w:val="center"/>
          </w:tcPr>
          <w:p w14:paraId="61327056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853EB3" w:rsidRPr="00607054" w14:paraId="432F8107" w14:textId="77777777" w:rsidTr="00853EB3">
        <w:tc>
          <w:tcPr>
            <w:tcW w:w="4099" w:type="dxa"/>
            <w:shd w:val="clear" w:color="auto" w:fill="auto"/>
            <w:vAlign w:val="center"/>
          </w:tcPr>
          <w:p w14:paraId="66146A0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42300" w14:textId="6ECDD7A7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3805</w:t>
            </w:r>
          </w:p>
        </w:tc>
      </w:tr>
      <w:tr w:rsidR="00853EB3" w:rsidRPr="00607054" w14:paraId="0C91ED05" w14:textId="77777777" w:rsidTr="00853EB3">
        <w:tc>
          <w:tcPr>
            <w:tcW w:w="4099" w:type="dxa"/>
            <w:shd w:val="clear" w:color="auto" w:fill="auto"/>
            <w:vAlign w:val="center"/>
          </w:tcPr>
          <w:p w14:paraId="1075D51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B9C1" w14:textId="78C60D2C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1585</w:t>
            </w:r>
          </w:p>
        </w:tc>
      </w:tr>
      <w:tr w:rsidR="00E82564" w:rsidRPr="00607054" w14:paraId="5B9BCACA" w14:textId="77777777" w:rsidTr="00853EB3">
        <w:tc>
          <w:tcPr>
            <w:tcW w:w="9628" w:type="dxa"/>
            <w:gridSpan w:val="2"/>
            <w:shd w:val="clear" w:color="auto" w:fill="auto"/>
            <w:vAlign w:val="center"/>
          </w:tcPr>
          <w:p w14:paraId="553E8C5E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853EB3" w:rsidRPr="00607054" w14:paraId="2057DC4D" w14:textId="77777777" w:rsidTr="00853EB3">
        <w:tc>
          <w:tcPr>
            <w:tcW w:w="4099" w:type="dxa"/>
            <w:shd w:val="clear" w:color="auto" w:fill="auto"/>
            <w:vAlign w:val="center"/>
          </w:tcPr>
          <w:p w14:paraId="02BF7CA8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DE146" w14:textId="7EB6D817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101</w:t>
            </w:r>
          </w:p>
        </w:tc>
      </w:tr>
      <w:tr w:rsidR="00853EB3" w:rsidRPr="00607054" w14:paraId="49950CA0" w14:textId="77777777" w:rsidTr="00853EB3">
        <w:tc>
          <w:tcPr>
            <w:tcW w:w="4099" w:type="dxa"/>
            <w:shd w:val="clear" w:color="auto" w:fill="auto"/>
            <w:vAlign w:val="center"/>
          </w:tcPr>
          <w:p w14:paraId="65AB445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880B" w14:textId="018B5EAB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168</w:t>
            </w:r>
          </w:p>
        </w:tc>
      </w:tr>
      <w:tr w:rsidR="00853EB3" w:rsidRPr="00607054" w14:paraId="68819A44" w14:textId="77777777" w:rsidTr="00853EB3">
        <w:tc>
          <w:tcPr>
            <w:tcW w:w="4099" w:type="dxa"/>
            <w:shd w:val="clear" w:color="auto" w:fill="auto"/>
            <w:vAlign w:val="center"/>
          </w:tcPr>
          <w:p w14:paraId="76122F10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69F5" w14:textId="668AC4DD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</w:t>
            </w:r>
          </w:p>
        </w:tc>
      </w:tr>
      <w:tr w:rsidR="00853EB3" w:rsidRPr="00607054" w14:paraId="7A1B3E33" w14:textId="77777777" w:rsidTr="00853EB3">
        <w:tc>
          <w:tcPr>
            <w:tcW w:w="4099" w:type="dxa"/>
            <w:shd w:val="clear" w:color="auto" w:fill="auto"/>
            <w:vAlign w:val="center"/>
          </w:tcPr>
          <w:p w14:paraId="4F0820B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93B5" w14:textId="022237EF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</w:t>
            </w:r>
          </w:p>
        </w:tc>
      </w:tr>
      <w:tr w:rsidR="00853EB3" w:rsidRPr="00607054" w14:paraId="6FA3F15F" w14:textId="77777777" w:rsidTr="00853EB3">
        <w:tc>
          <w:tcPr>
            <w:tcW w:w="4099" w:type="dxa"/>
            <w:shd w:val="clear" w:color="auto" w:fill="auto"/>
            <w:vAlign w:val="center"/>
          </w:tcPr>
          <w:p w14:paraId="022E144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C07B" w14:textId="295AEC8B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</w:t>
            </w:r>
          </w:p>
        </w:tc>
      </w:tr>
      <w:tr w:rsidR="00853EB3" w:rsidRPr="00607054" w14:paraId="3CD04412" w14:textId="77777777" w:rsidTr="00853EB3">
        <w:tc>
          <w:tcPr>
            <w:tcW w:w="4099" w:type="dxa"/>
            <w:shd w:val="clear" w:color="auto" w:fill="auto"/>
            <w:vAlign w:val="center"/>
          </w:tcPr>
          <w:p w14:paraId="7F6FAD50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D42A" w14:textId="203414A9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</w:tr>
      <w:tr w:rsidR="00853EB3" w:rsidRPr="00607054" w14:paraId="438BC3FA" w14:textId="77777777" w:rsidTr="00853EB3">
        <w:tc>
          <w:tcPr>
            <w:tcW w:w="4099" w:type="dxa"/>
            <w:shd w:val="clear" w:color="auto" w:fill="auto"/>
            <w:vAlign w:val="center"/>
          </w:tcPr>
          <w:p w14:paraId="1CD0474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0F02" w14:textId="488970A5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619</w:t>
            </w:r>
          </w:p>
        </w:tc>
      </w:tr>
      <w:tr w:rsidR="00853EB3" w:rsidRPr="00607054" w14:paraId="4F634017" w14:textId="77777777" w:rsidTr="00853EB3">
        <w:tc>
          <w:tcPr>
            <w:tcW w:w="4099" w:type="dxa"/>
            <w:shd w:val="clear" w:color="auto" w:fill="auto"/>
            <w:vAlign w:val="center"/>
          </w:tcPr>
          <w:p w14:paraId="63EA183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2AB6" w14:textId="05C67225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</w:tr>
      <w:tr w:rsidR="00853EB3" w:rsidRPr="00607054" w14:paraId="6DD6F1BB" w14:textId="77777777" w:rsidTr="00853EB3">
        <w:tc>
          <w:tcPr>
            <w:tcW w:w="4099" w:type="dxa"/>
            <w:shd w:val="clear" w:color="auto" w:fill="auto"/>
            <w:vAlign w:val="center"/>
          </w:tcPr>
          <w:p w14:paraId="2D9E802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60A9" w14:textId="3EB91426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146</w:t>
            </w:r>
          </w:p>
        </w:tc>
      </w:tr>
      <w:tr w:rsidR="00853EB3" w:rsidRPr="00607054" w14:paraId="7BC74339" w14:textId="77777777" w:rsidTr="00853EB3">
        <w:tc>
          <w:tcPr>
            <w:tcW w:w="4099" w:type="dxa"/>
            <w:shd w:val="clear" w:color="auto" w:fill="auto"/>
            <w:vAlign w:val="center"/>
          </w:tcPr>
          <w:p w14:paraId="6A0497EE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6F2F" w14:textId="7E1A9B52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853EB3" w:rsidRPr="00607054" w14:paraId="64A451A8" w14:textId="77777777" w:rsidTr="00853EB3">
        <w:tc>
          <w:tcPr>
            <w:tcW w:w="4099" w:type="dxa"/>
            <w:shd w:val="clear" w:color="auto" w:fill="auto"/>
            <w:vAlign w:val="center"/>
          </w:tcPr>
          <w:p w14:paraId="266AEA27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AB2A" w14:textId="7F99A4E1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</w:tr>
      <w:tr w:rsidR="00853EB3" w:rsidRPr="00607054" w14:paraId="4425CCCA" w14:textId="77777777" w:rsidTr="00853EB3">
        <w:tc>
          <w:tcPr>
            <w:tcW w:w="4099" w:type="dxa"/>
            <w:shd w:val="clear" w:color="auto" w:fill="auto"/>
            <w:vAlign w:val="center"/>
          </w:tcPr>
          <w:p w14:paraId="0EDD8D5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57B6" w14:textId="6525C191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</w:tr>
      <w:tr w:rsidR="00853EB3" w:rsidRPr="00607054" w14:paraId="49DADAB8" w14:textId="77777777" w:rsidTr="00853EB3">
        <w:tc>
          <w:tcPr>
            <w:tcW w:w="4099" w:type="dxa"/>
            <w:shd w:val="clear" w:color="auto" w:fill="auto"/>
            <w:vAlign w:val="center"/>
          </w:tcPr>
          <w:p w14:paraId="792E3BE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CAA36" w14:textId="65E8D729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292</w:t>
            </w:r>
          </w:p>
        </w:tc>
      </w:tr>
      <w:tr w:rsidR="00853EB3" w:rsidRPr="00607054" w14:paraId="378FB92D" w14:textId="77777777" w:rsidTr="00853EB3">
        <w:tc>
          <w:tcPr>
            <w:tcW w:w="4099" w:type="dxa"/>
            <w:shd w:val="clear" w:color="auto" w:fill="auto"/>
            <w:vAlign w:val="center"/>
          </w:tcPr>
          <w:p w14:paraId="6C059D7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77351" w14:textId="1990AD78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</w:t>
            </w:r>
          </w:p>
        </w:tc>
      </w:tr>
      <w:tr w:rsidR="00853EB3" w:rsidRPr="00607054" w14:paraId="493ED2EB" w14:textId="77777777" w:rsidTr="00853EB3">
        <w:tc>
          <w:tcPr>
            <w:tcW w:w="4099" w:type="dxa"/>
            <w:shd w:val="clear" w:color="auto" w:fill="auto"/>
            <w:vAlign w:val="center"/>
          </w:tcPr>
          <w:p w14:paraId="1FBFC984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2A273" w14:textId="778E7712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</w:tr>
      <w:tr w:rsidR="00853EB3" w:rsidRPr="00607054" w14:paraId="67A95C06" w14:textId="77777777" w:rsidTr="00853EB3">
        <w:tc>
          <w:tcPr>
            <w:tcW w:w="4099" w:type="dxa"/>
            <w:shd w:val="clear" w:color="auto" w:fill="auto"/>
            <w:vAlign w:val="center"/>
          </w:tcPr>
          <w:p w14:paraId="0A2E639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E9CE" w14:textId="1A10A2FF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166</w:t>
            </w:r>
          </w:p>
        </w:tc>
      </w:tr>
      <w:tr w:rsidR="00853EB3" w:rsidRPr="00607054" w14:paraId="36B35385" w14:textId="77777777" w:rsidTr="00853EB3">
        <w:tc>
          <w:tcPr>
            <w:tcW w:w="4099" w:type="dxa"/>
            <w:shd w:val="clear" w:color="auto" w:fill="auto"/>
            <w:vAlign w:val="center"/>
          </w:tcPr>
          <w:p w14:paraId="673C4A5D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B91D" w14:textId="2AFA9B6C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</w:tr>
      <w:tr w:rsidR="00853EB3" w:rsidRPr="00607054" w14:paraId="5A923ABE" w14:textId="77777777" w:rsidTr="00853EB3">
        <w:tc>
          <w:tcPr>
            <w:tcW w:w="4099" w:type="dxa"/>
            <w:shd w:val="clear" w:color="auto" w:fill="auto"/>
            <w:vAlign w:val="center"/>
          </w:tcPr>
          <w:p w14:paraId="1897E1D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FA3A" w14:textId="26EBFEB6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248</w:t>
            </w:r>
          </w:p>
        </w:tc>
      </w:tr>
      <w:tr w:rsidR="00853EB3" w:rsidRPr="00607054" w14:paraId="13BB37B1" w14:textId="77777777" w:rsidTr="00853EB3">
        <w:tc>
          <w:tcPr>
            <w:tcW w:w="4099" w:type="dxa"/>
            <w:shd w:val="clear" w:color="auto" w:fill="auto"/>
            <w:vAlign w:val="center"/>
          </w:tcPr>
          <w:p w14:paraId="36E4634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1E6AC" w14:textId="38D8FD8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154</w:t>
            </w:r>
          </w:p>
        </w:tc>
      </w:tr>
      <w:tr w:rsidR="00853EB3" w:rsidRPr="00607054" w14:paraId="23B22492" w14:textId="77777777" w:rsidTr="00853EB3">
        <w:tc>
          <w:tcPr>
            <w:tcW w:w="4099" w:type="dxa"/>
            <w:shd w:val="clear" w:color="auto" w:fill="auto"/>
            <w:vAlign w:val="center"/>
          </w:tcPr>
          <w:p w14:paraId="105447A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E761" w14:textId="20C73B4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491</w:t>
            </w:r>
          </w:p>
        </w:tc>
      </w:tr>
      <w:tr w:rsidR="00853EB3" w:rsidRPr="00607054" w14:paraId="7CFED1A8" w14:textId="77777777" w:rsidTr="00853EB3">
        <w:tc>
          <w:tcPr>
            <w:tcW w:w="4099" w:type="dxa"/>
            <w:shd w:val="clear" w:color="auto" w:fill="auto"/>
            <w:vAlign w:val="center"/>
          </w:tcPr>
          <w:p w14:paraId="0431AE97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7727" w14:textId="6BF52D5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</w:tr>
      <w:tr w:rsidR="00853EB3" w:rsidRPr="00607054" w14:paraId="2EE69E96" w14:textId="77777777" w:rsidTr="00853EB3">
        <w:tc>
          <w:tcPr>
            <w:tcW w:w="4099" w:type="dxa"/>
            <w:shd w:val="clear" w:color="auto" w:fill="auto"/>
            <w:vAlign w:val="center"/>
          </w:tcPr>
          <w:p w14:paraId="56BE069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2EF7" w14:textId="4F14824A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853EB3" w:rsidRPr="00607054" w14:paraId="42203B42" w14:textId="77777777" w:rsidTr="00853EB3">
        <w:tc>
          <w:tcPr>
            <w:tcW w:w="4099" w:type="dxa"/>
            <w:shd w:val="clear" w:color="auto" w:fill="auto"/>
            <w:vAlign w:val="center"/>
          </w:tcPr>
          <w:p w14:paraId="605EA6B3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0270" w14:textId="3C2C8EBF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149</w:t>
            </w:r>
          </w:p>
        </w:tc>
      </w:tr>
      <w:tr w:rsidR="00853EB3" w:rsidRPr="00607054" w14:paraId="48026835" w14:textId="77777777" w:rsidTr="00853EB3">
        <w:tc>
          <w:tcPr>
            <w:tcW w:w="4099" w:type="dxa"/>
            <w:shd w:val="clear" w:color="auto" w:fill="auto"/>
            <w:vAlign w:val="center"/>
          </w:tcPr>
          <w:p w14:paraId="698E322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6366B" w14:textId="36B19875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189</w:t>
            </w:r>
          </w:p>
        </w:tc>
      </w:tr>
      <w:tr w:rsidR="00853EB3" w:rsidRPr="00607054" w14:paraId="1A4F7CDA" w14:textId="77777777" w:rsidTr="00853EB3">
        <w:tc>
          <w:tcPr>
            <w:tcW w:w="4099" w:type="dxa"/>
            <w:shd w:val="clear" w:color="auto" w:fill="auto"/>
            <w:vAlign w:val="center"/>
          </w:tcPr>
          <w:p w14:paraId="1F64A21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B786" w14:textId="6FBF4379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229</w:t>
            </w:r>
          </w:p>
        </w:tc>
      </w:tr>
      <w:tr w:rsidR="00853EB3" w:rsidRPr="00607054" w14:paraId="59F87167" w14:textId="77777777" w:rsidTr="00853EB3">
        <w:tc>
          <w:tcPr>
            <w:tcW w:w="4099" w:type="dxa"/>
            <w:shd w:val="clear" w:color="auto" w:fill="auto"/>
            <w:vAlign w:val="center"/>
          </w:tcPr>
          <w:p w14:paraId="767583B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Мамадышский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2EF7" w14:textId="008A28D2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117</w:t>
            </w:r>
          </w:p>
        </w:tc>
      </w:tr>
      <w:tr w:rsidR="00853EB3" w:rsidRPr="00607054" w14:paraId="64B950FD" w14:textId="77777777" w:rsidTr="00853EB3">
        <w:tc>
          <w:tcPr>
            <w:tcW w:w="4099" w:type="dxa"/>
            <w:shd w:val="clear" w:color="auto" w:fill="auto"/>
            <w:vAlign w:val="center"/>
          </w:tcPr>
          <w:p w14:paraId="2B2354AF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Менделеевский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965E" w14:textId="49D8F790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89</w:t>
            </w:r>
          </w:p>
        </w:tc>
      </w:tr>
      <w:tr w:rsidR="00853EB3" w:rsidRPr="00607054" w14:paraId="32E3CB12" w14:textId="77777777" w:rsidTr="00AA47EF">
        <w:tc>
          <w:tcPr>
            <w:tcW w:w="4099" w:type="dxa"/>
            <w:shd w:val="clear" w:color="auto" w:fill="auto"/>
            <w:vAlign w:val="center"/>
          </w:tcPr>
          <w:p w14:paraId="3464E6A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09DD6" w14:textId="0358E8F8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</w:t>
            </w:r>
          </w:p>
        </w:tc>
      </w:tr>
      <w:tr w:rsidR="00853EB3" w:rsidRPr="00607054" w14:paraId="5B5EDA2D" w14:textId="77777777" w:rsidTr="00853EB3">
        <w:tc>
          <w:tcPr>
            <w:tcW w:w="4099" w:type="dxa"/>
            <w:shd w:val="clear" w:color="auto" w:fill="auto"/>
            <w:vAlign w:val="center"/>
          </w:tcPr>
          <w:p w14:paraId="67F25172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Муслюмовский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6F6F" w14:textId="3D583867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</w:tr>
      <w:tr w:rsidR="00853EB3" w:rsidRPr="00607054" w14:paraId="4D50253A" w14:textId="77777777" w:rsidTr="00853EB3">
        <w:tc>
          <w:tcPr>
            <w:tcW w:w="4099" w:type="dxa"/>
            <w:shd w:val="clear" w:color="auto" w:fill="auto"/>
            <w:vAlign w:val="center"/>
          </w:tcPr>
          <w:p w14:paraId="60E4DCE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04C7" w14:textId="3BD1E702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804</w:t>
            </w:r>
          </w:p>
        </w:tc>
      </w:tr>
      <w:tr w:rsidR="00853EB3" w:rsidRPr="00607054" w14:paraId="6623BA0D" w14:textId="77777777" w:rsidTr="00853EB3">
        <w:tc>
          <w:tcPr>
            <w:tcW w:w="4099" w:type="dxa"/>
            <w:shd w:val="clear" w:color="auto" w:fill="auto"/>
            <w:vAlign w:val="center"/>
          </w:tcPr>
          <w:p w14:paraId="16B1013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90223" w14:textId="2CBE2424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</w:tr>
      <w:tr w:rsidR="00853EB3" w:rsidRPr="00607054" w14:paraId="4DEED612" w14:textId="77777777" w:rsidTr="00853EB3">
        <w:tc>
          <w:tcPr>
            <w:tcW w:w="4099" w:type="dxa"/>
            <w:shd w:val="clear" w:color="auto" w:fill="auto"/>
            <w:vAlign w:val="center"/>
          </w:tcPr>
          <w:p w14:paraId="03A56D8D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721E" w14:textId="004AFC6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152</w:t>
            </w:r>
          </w:p>
        </w:tc>
      </w:tr>
      <w:tr w:rsidR="00853EB3" w:rsidRPr="00607054" w14:paraId="02F0EF80" w14:textId="77777777" w:rsidTr="00853EB3">
        <w:tc>
          <w:tcPr>
            <w:tcW w:w="4099" w:type="dxa"/>
            <w:shd w:val="clear" w:color="auto" w:fill="auto"/>
            <w:vAlign w:val="center"/>
          </w:tcPr>
          <w:p w14:paraId="5E973D0A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93EE" w14:textId="66B4314E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185</w:t>
            </w:r>
          </w:p>
        </w:tc>
      </w:tr>
      <w:tr w:rsidR="00853EB3" w:rsidRPr="00607054" w14:paraId="5025086D" w14:textId="77777777" w:rsidTr="00853EB3">
        <w:tc>
          <w:tcPr>
            <w:tcW w:w="4099" w:type="dxa"/>
            <w:shd w:val="clear" w:color="auto" w:fill="auto"/>
            <w:vAlign w:val="center"/>
          </w:tcPr>
          <w:p w14:paraId="7020B37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2F15" w14:textId="545491AC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</w:t>
            </w:r>
          </w:p>
        </w:tc>
      </w:tr>
      <w:tr w:rsidR="00853EB3" w:rsidRPr="00607054" w14:paraId="7C4A5CC5" w14:textId="77777777" w:rsidTr="00853EB3">
        <w:tc>
          <w:tcPr>
            <w:tcW w:w="4099" w:type="dxa"/>
            <w:shd w:val="clear" w:color="auto" w:fill="auto"/>
            <w:vAlign w:val="center"/>
          </w:tcPr>
          <w:p w14:paraId="37C1289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37BF" w14:textId="07F27F3A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</w:t>
            </w:r>
          </w:p>
        </w:tc>
      </w:tr>
      <w:tr w:rsidR="00853EB3" w:rsidRPr="00607054" w14:paraId="69F1A123" w14:textId="77777777" w:rsidTr="00853EB3">
        <w:tc>
          <w:tcPr>
            <w:tcW w:w="4099" w:type="dxa"/>
            <w:shd w:val="clear" w:color="auto" w:fill="auto"/>
            <w:vAlign w:val="center"/>
          </w:tcPr>
          <w:p w14:paraId="4BD5EF39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28B5" w14:textId="22D6EF54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99</w:t>
            </w:r>
          </w:p>
        </w:tc>
      </w:tr>
      <w:tr w:rsidR="00853EB3" w:rsidRPr="00607054" w14:paraId="71EB6915" w14:textId="77777777" w:rsidTr="00853EB3">
        <w:tc>
          <w:tcPr>
            <w:tcW w:w="4099" w:type="dxa"/>
            <w:shd w:val="clear" w:color="auto" w:fill="auto"/>
            <w:vAlign w:val="center"/>
          </w:tcPr>
          <w:p w14:paraId="75BF9F7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A930" w14:textId="12C85BC5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</w:tc>
      </w:tr>
      <w:tr w:rsidR="00853EB3" w:rsidRPr="00607054" w14:paraId="216A9157" w14:textId="77777777" w:rsidTr="00853EB3">
        <w:tc>
          <w:tcPr>
            <w:tcW w:w="4099" w:type="dxa"/>
            <w:shd w:val="clear" w:color="auto" w:fill="auto"/>
            <w:vAlign w:val="center"/>
          </w:tcPr>
          <w:p w14:paraId="6F2B31E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6A44" w14:textId="4F1FCB3C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</w:tr>
      <w:tr w:rsidR="00853EB3" w:rsidRPr="00607054" w14:paraId="68B39F4A" w14:textId="77777777" w:rsidTr="00853EB3">
        <w:tc>
          <w:tcPr>
            <w:tcW w:w="4099" w:type="dxa"/>
            <w:shd w:val="clear" w:color="auto" w:fill="auto"/>
            <w:vAlign w:val="center"/>
          </w:tcPr>
          <w:p w14:paraId="105679E5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FE03" w14:textId="3DEABBDA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</w:t>
            </w:r>
          </w:p>
        </w:tc>
      </w:tr>
      <w:tr w:rsidR="00853EB3" w:rsidRPr="00607054" w14:paraId="0ED2BBB5" w14:textId="77777777" w:rsidTr="00853EB3">
        <w:tc>
          <w:tcPr>
            <w:tcW w:w="4099" w:type="dxa"/>
            <w:shd w:val="clear" w:color="auto" w:fill="auto"/>
            <w:vAlign w:val="center"/>
          </w:tcPr>
          <w:p w14:paraId="4DF2D0CB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DFB3" w14:textId="2B6F0668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853EB3" w:rsidRPr="00607054" w14:paraId="0D0A04DE" w14:textId="77777777" w:rsidTr="00853EB3">
        <w:tc>
          <w:tcPr>
            <w:tcW w:w="4099" w:type="dxa"/>
            <w:shd w:val="clear" w:color="auto" w:fill="auto"/>
            <w:vAlign w:val="center"/>
          </w:tcPr>
          <w:p w14:paraId="4577D4F6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C2C7" w14:textId="37F73529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853EB3" w:rsidRPr="00607054" w14:paraId="52D5703C" w14:textId="77777777" w:rsidTr="00853EB3">
        <w:tc>
          <w:tcPr>
            <w:tcW w:w="4099" w:type="dxa"/>
            <w:shd w:val="clear" w:color="auto" w:fill="auto"/>
            <w:vAlign w:val="center"/>
          </w:tcPr>
          <w:p w14:paraId="54697171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F01D" w14:textId="3E8A3D2A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215</w:t>
            </w:r>
          </w:p>
        </w:tc>
      </w:tr>
      <w:tr w:rsidR="00853EB3" w:rsidRPr="00607054" w14:paraId="20791CFD" w14:textId="77777777" w:rsidTr="00853EB3">
        <w:tc>
          <w:tcPr>
            <w:tcW w:w="4099" w:type="dxa"/>
            <w:shd w:val="clear" w:color="auto" w:fill="auto"/>
            <w:vAlign w:val="center"/>
          </w:tcPr>
          <w:p w14:paraId="613F969F" w14:textId="77777777" w:rsidR="00853EB3" w:rsidRPr="00607054" w:rsidRDefault="00853EB3" w:rsidP="00853EB3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3005" w14:textId="71AC0E11" w:rsidR="00853EB3" w:rsidRDefault="00853EB3" w:rsidP="00853EB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</w:tr>
    </w:tbl>
    <w:p w14:paraId="6159E25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04CE19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076803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D20D60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FC0B36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EAF218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FA5166C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B5A0EC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8F64842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B3EBC8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0D37BD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C43614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FF840D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1DBE2E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B9C823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E3D8BE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A2D98D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24CCA6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6FE36B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18543FA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08D843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0162D3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DD24F4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83859F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4E1412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08CA9B7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  <w:r>
        <w:rPr>
          <w:rFonts w:eastAsia="Calibri"/>
          <w:sz w:val="28"/>
          <w:szCs w:val="28"/>
          <w:lang w:eastAsia="en-US"/>
        </w:rPr>
        <w:lastRenderedPageBreak/>
        <w:t>Утвержден приказом</w:t>
      </w:r>
    </w:p>
    <w:p w14:paraId="3F57AEB1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21D594A5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19B43757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 xml:space="preserve">от _____________ г. </w:t>
      </w:r>
      <w:r>
        <w:rPr>
          <w:rFonts w:eastAsia="Calibri"/>
          <w:sz w:val="28"/>
          <w:szCs w:val="28"/>
          <w:lang w:eastAsia="en-US"/>
        </w:rPr>
        <w:t>№</w:t>
      </w:r>
      <w:r w:rsidRPr="00AE0034">
        <w:rPr>
          <w:rFonts w:eastAsia="Calibri"/>
          <w:sz w:val="28"/>
          <w:szCs w:val="28"/>
          <w:lang w:eastAsia="en-US"/>
        </w:rPr>
        <w:t xml:space="preserve"> ______</w:t>
      </w:r>
    </w:p>
    <w:p w14:paraId="31BBBD54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14:paraId="0A5B0640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10B8AB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12D52A35" w14:textId="46844144" w:rsidR="00E82564" w:rsidRDefault="004E6DBA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количеством</w:t>
      </w:r>
      <w:r w:rsidR="00E82564" w:rsidRPr="00AE0034">
        <w:rPr>
          <w:rFonts w:eastAsia="Calibri"/>
          <w:b/>
          <w:sz w:val="28"/>
          <w:szCs w:val="28"/>
          <w:lang w:eastAsia="en-US"/>
        </w:rPr>
        <w:t xml:space="preserve"> стационарных торговых объектов</w:t>
      </w:r>
      <w:r w:rsidR="00E82564">
        <w:rPr>
          <w:rFonts w:eastAsia="Calibri"/>
          <w:b/>
          <w:sz w:val="28"/>
          <w:szCs w:val="28"/>
          <w:lang w:eastAsia="en-US"/>
        </w:rPr>
        <w:t>, в которых осуществляется продажа продовольственных товаров</w:t>
      </w:r>
    </w:p>
    <w:p w14:paraId="16C0EEA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6"/>
        <w:gridCol w:w="5552"/>
      </w:tblGrid>
      <w:tr w:rsidR="00E82564" w:rsidRPr="00607054" w14:paraId="4C1F2E7B" w14:textId="77777777" w:rsidTr="00993B2A">
        <w:trPr>
          <w:tblHeader/>
        </w:trPr>
        <w:tc>
          <w:tcPr>
            <w:tcW w:w="4076" w:type="dxa"/>
            <w:shd w:val="clear" w:color="auto" w:fill="auto"/>
          </w:tcPr>
          <w:p w14:paraId="029117E7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552" w:type="dxa"/>
            <w:shd w:val="clear" w:color="auto" w:fill="auto"/>
          </w:tcPr>
          <w:p w14:paraId="49EE0ABF" w14:textId="6D6BE9BD" w:rsidR="00E82564" w:rsidRPr="00C15B36" w:rsidRDefault="00E82564" w:rsidP="004E6D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 w:rsidRPr="00FD2582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Республики Татарстан </w:t>
            </w:r>
            <w:r w:rsidR="004E6DBA">
              <w:rPr>
                <w:rFonts w:eastAsia="Calibri"/>
                <w:sz w:val="28"/>
                <w:szCs w:val="28"/>
                <w:lang w:eastAsia="en-US"/>
              </w:rPr>
              <w:t>количеством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FD2582">
              <w:rPr>
                <w:rFonts w:eastAsia="Calibri"/>
                <w:sz w:val="28"/>
                <w:szCs w:val="28"/>
                <w:lang w:eastAsia="en-US"/>
              </w:rPr>
              <w:t>стационарных торговых объектов, в которых осуществляется продажа продовольственных товаров</w:t>
            </w:r>
          </w:p>
        </w:tc>
      </w:tr>
      <w:tr w:rsidR="00E82564" w:rsidRPr="00607054" w14:paraId="187897D9" w14:textId="77777777" w:rsidTr="00993B2A">
        <w:tc>
          <w:tcPr>
            <w:tcW w:w="4076" w:type="dxa"/>
            <w:shd w:val="clear" w:color="auto" w:fill="auto"/>
            <w:vAlign w:val="center"/>
          </w:tcPr>
          <w:p w14:paraId="63471081" w14:textId="77777777" w:rsidR="00E82564" w:rsidRPr="004C190A" w:rsidRDefault="00E82564" w:rsidP="00AA47EF">
            <w:pPr>
              <w:rPr>
                <w:b/>
                <w:sz w:val="28"/>
                <w:szCs w:val="28"/>
              </w:rPr>
            </w:pPr>
            <w:r w:rsidRPr="009D55F9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552" w:type="dxa"/>
            <w:shd w:val="clear" w:color="auto" w:fill="auto"/>
            <w:vAlign w:val="bottom"/>
          </w:tcPr>
          <w:p w14:paraId="38510D50" w14:textId="618108A6" w:rsidR="00E82564" w:rsidRPr="004C190A" w:rsidRDefault="00E82564" w:rsidP="00993B2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5201</w:t>
            </w:r>
          </w:p>
        </w:tc>
      </w:tr>
      <w:tr w:rsidR="00E82564" w:rsidRPr="00607054" w14:paraId="183BECA8" w14:textId="77777777" w:rsidTr="00993B2A">
        <w:tc>
          <w:tcPr>
            <w:tcW w:w="9628" w:type="dxa"/>
            <w:gridSpan w:val="2"/>
            <w:shd w:val="clear" w:color="auto" w:fill="auto"/>
            <w:vAlign w:val="center"/>
          </w:tcPr>
          <w:p w14:paraId="656614E1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993B2A" w:rsidRPr="00607054" w14:paraId="7F0085F0" w14:textId="77777777" w:rsidTr="00993B2A">
        <w:tc>
          <w:tcPr>
            <w:tcW w:w="4076" w:type="dxa"/>
            <w:shd w:val="clear" w:color="auto" w:fill="auto"/>
            <w:vAlign w:val="center"/>
          </w:tcPr>
          <w:p w14:paraId="4DF2B89B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E866" w14:textId="398A0CED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1706</w:t>
            </w:r>
          </w:p>
        </w:tc>
      </w:tr>
      <w:tr w:rsidR="00993B2A" w:rsidRPr="00607054" w14:paraId="22113325" w14:textId="77777777" w:rsidTr="00993B2A">
        <w:tc>
          <w:tcPr>
            <w:tcW w:w="4076" w:type="dxa"/>
            <w:shd w:val="clear" w:color="auto" w:fill="auto"/>
            <w:vAlign w:val="center"/>
          </w:tcPr>
          <w:p w14:paraId="521F562D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9DE48" w14:textId="3745AD0C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710</w:t>
            </w:r>
          </w:p>
        </w:tc>
      </w:tr>
      <w:tr w:rsidR="00E82564" w:rsidRPr="00607054" w14:paraId="2765C070" w14:textId="77777777" w:rsidTr="00993B2A">
        <w:tc>
          <w:tcPr>
            <w:tcW w:w="9628" w:type="dxa"/>
            <w:gridSpan w:val="2"/>
            <w:shd w:val="clear" w:color="auto" w:fill="auto"/>
            <w:vAlign w:val="center"/>
          </w:tcPr>
          <w:p w14:paraId="08E3D4C2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993B2A" w:rsidRPr="00607054" w14:paraId="6231039D" w14:textId="77777777" w:rsidTr="00993B2A">
        <w:tc>
          <w:tcPr>
            <w:tcW w:w="4076" w:type="dxa"/>
            <w:shd w:val="clear" w:color="auto" w:fill="auto"/>
            <w:vAlign w:val="center"/>
          </w:tcPr>
          <w:p w14:paraId="059457BE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B957" w14:textId="246C37E4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</w:tr>
      <w:tr w:rsidR="00993B2A" w:rsidRPr="00607054" w14:paraId="0552AD76" w14:textId="77777777" w:rsidTr="00993B2A">
        <w:tc>
          <w:tcPr>
            <w:tcW w:w="4076" w:type="dxa"/>
            <w:shd w:val="clear" w:color="auto" w:fill="auto"/>
            <w:vAlign w:val="center"/>
          </w:tcPr>
          <w:p w14:paraId="0D64830B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3EAC7" w14:textId="769CB765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</w:t>
            </w:r>
          </w:p>
        </w:tc>
      </w:tr>
      <w:tr w:rsidR="00993B2A" w:rsidRPr="00607054" w14:paraId="092C6071" w14:textId="77777777" w:rsidTr="00993B2A">
        <w:tc>
          <w:tcPr>
            <w:tcW w:w="4076" w:type="dxa"/>
            <w:shd w:val="clear" w:color="auto" w:fill="auto"/>
            <w:vAlign w:val="center"/>
          </w:tcPr>
          <w:p w14:paraId="4FD54130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A68E" w14:textId="7AA379A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 w:rsidR="00993B2A" w:rsidRPr="00607054" w14:paraId="1A50E82E" w14:textId="77777777" w:rsidTr="00993B2A">
        <w:tc>
          <w:tcPr>
            <w:tcW w:w="4076" w:type="dxa"/>
            <w:shd w:val="clear" w:color="auto" w:fill="auto"/>
            <w:vAlign w:val="center"/>
          </w:tcPr>
          <w:p w14:paraId="067C9423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C852" w14:textId="6BA3553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993B2A" w:rsidRPr="00607054" w14:paraId="431D5B00" w14:textId="77777777" w:rsidTr="00993B2A">
        <w:tc>
          <w:tcPr>
            <w:tcW w:w="4076" w:type="dxa"/>
            <w:shd w:val="clear" w:color="auto" w:fill="auto"/>
            <w:vAlign w:val="center"/>
          </w:tcPr>
          <w:p w14:paraId="2CE7DFE3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E3A0" w14:textId="238154D0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993B2A" w:rsidRPr="00607054" w14:paraId="27B0B5D1" w14:textId="77777777" w:rsidTr="00993B2A">
        <w:tc>
          <w:tcPr>
            <w:tcW w:w="4076" w:type="dxa"/>
            <w:shd w:val="clear" w:color="auto" w:fill="auto"/>
            <w:vAlign w:val="center"/>
          </w:tcPr>
          <w:p w14:paraId="5838DBB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4869" w14:textId="09A38EE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93B2A" w:rsidRPr="00607054" w14:paraId="3043AB6C" w14:textId="77777777" w:rsidTr="00993B2A">
        <w:tc>
          <w:tcPr>
            <w:tcW w:w="4076" w:type="dxa"/>
            <w:shd w:val="clear" w:color="auto" w:fill="auto"/>
            <w:vAlign w:val="center"/>
          </w:tcPr>
          <w:p w14:paraId="413BEC51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ADA7" w14:textId="2F4314D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277</w:t>
            </w:r>
          </w:p>
        </w:tc>
      </w:tr>
      <w:tr w:rsidR="00993B2A" w:rsidRPr="00607054" w14:paraId="42888505" w14:textId="77777777" w:rsidTr="00993B2A">
        <w:tc>
          <w:tcPr>
            <w:tcW w:w="4076" w:type="dxa"/>
            <w:shd w:val="clear" w:color="auto" w:fill="auto"/>
            <w:vAlign w:val="center"/>
          </w:tcPr>
          <w:p w14:paraId="2F141A3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6A80" w14:textId="20CE07B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993B2A" w:rsidRPr="00607054" w14:paraId="7E76A8E6" w14:textId="77777777" w:rsidTr="00993B2A">
        <w:tc>
          <w:tcPr>
            <w:tcW w:w="4076" w:type="dxa"/>
            <w:shd w:val="clear" w:color="auto" w:fill="auto"/>
            <w:vAlign w:val="center"/>
          </w:tcPr>
          <w:p w14:paraId="0A63E67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07F2" w14:textId="13C34D16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</w:tr>
      <w:tr w:rsidR="00993B2A" w:rsidRPr="00607054" w14:paraId="2C00EFC7" w14:textId="77777777" w:rsidTr="00993B2A">
        <w:tc>
          <w:tcPr>
            <w:tcW w:w="4076" w:type="dxa"/>
            <w:shd w:val="clear" w:color="auto" w:fill="auto"/>
            <w:vAlign w:val="center"/>
          </w:tcPr>
          <w:p w14:paraId="293A858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5D31" w14:textId="79E443A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993B2A" w:rsidRPr="00607054" w14:paraId="5CF4D367" w14:textId="77777777" w:rsidTr="00993B2A">
        <w:tc>
          <w:tcPr>
            <w:tcW w:w="4076" w:type="dxa"/>
            <w:shd w:val="clear" w:color="auto" w:fill="auto"/>
            <w:vAlign w:val="center"/>
          </w:tcPr>
          <w:p w14:paraId="3AFB6A01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717E" w14:textId="3CE94ABD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</w:tr>
      <w:tr w:rsidR="00993B2A" w:rsidRPr="00607054" w14:paraId="7403EBDD" w14:textId="77777777" w:rsidTr="00993B2A">
        <w:tc>
          <w:tcPr>
            <w:tcW w:w="4076" w:type="dxa"/>
            <w:shd w:val="clear" w:color="auto" w:fill="auto"/>
            <w:vAlign w:val="center"/>
          </w:tcPr>
          <w:p w14:paraId="375EEE16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08966" w14:textId="5A1C79AA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</w:tr>
      <w:tr w:rsidR="00993B2A" w:rsidRPr="00607054" w14:paraId="33FA25B1" w14:textId="77777777" w:rsidTr="00993B2A">
        <w:tc>
          <w:tcPr>
            <w:tcW w:w="4076" w:type="dxa"/>
            <w:shd w:val="clear" w:color="auto" w:fill="auto"/>
            <w:vAlign w:val="center"/>
          </w:tcPr>
          <w:p w14:paraId="557C6702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9CF5" w14:textId="346E0EA0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131</w:t>
            </w:r>
          </w:p>
        </w:tc>
      </w:tr>
      <w:tr w:rsidR="00993B2A" w:rsidRPr="00607054" w14:paraId="24845D2B" w14:textId="77777777" w:rsidTr="00993B2A">
        <w:tc>
          <w:tcPr>
            <w:tcW w:w="4076" w:type="dxa"/>
            <w:shd w:val="clear" w:color="auto" w:fill="auto"/>
            <w:vAlign w:val="center"/>
          </w:tcPr>
          <w:p w14:paraId="1E84C41B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FA40" w14:textId="4C475308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993B2A" w:rsidRPr="00607054" w14:paraId="3CDE899D" w14:textId="77777777" w:rsidTr="00993B2A">
        <w:tc>
          <w:tcPr>
            <w:tcW w:w="4076" w:type="dxa"/>
            <w:shd w:val="clear" w:color="auto" w:fill="auto"/>
            <w:vAlign w:val="center"/>
          </w:tcPr>
          <w:p w14:paraId="04F6EE0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26E3" w14:textId="7D8F80D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993B2A" w:rsidRPr="00607054" w14:paraId="32687B3E" w14:textId="77777777" w:rsidTr="00993B2A">
        <w:tc>
          <w:tcPr>
            <w:tcW w:w="4076" w:type="dxa"/>
            <w:shd w:val="clear" w:color="auto" w:fill="auto"/>
            <w:vAlign w:val="center"/>
          </w:tcPr>
          <w:p w14:paraId="405219E3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E8BE" w14:textId="4530289E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</w:t>
            </w:r>
          </w:p>
        </w:tc>
      </w:tr>
      <w:tr w:rsidR="00993B2A" w:rsidRPr="00607054" w14:paraId="1B8FB46D" w14:textId="77777777" w:rsidTr="00993B2A">
        <w:tc>
          <w:tcPr>
            <w:tcW w:w="4076" w:type="dxa"/>
            <w:shd w:val="clear" w:color="auto" w:fill="auto"/>
            <w:vAlign w:val="center"/>
          </w:tcPr>
          <w:p w14:paraId="6D4CD888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BF89" w14:textId="1C0FC516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tr w:rsidR="00993B2A" w:rsidRPr="00607054" w14:paraId="45C646ED" w14:textId="77777777" w:rsidTr="00993B2A">
        <w:tc>
          <w:tcPr>
            <w:tcW w:w="4076" w:type="dxa"/>
            <w:shd w:val="clear" w:color="auto" w:fill="auto"/>
            <w:vAlign w:val="center"/>
          </w:tcPr>
          <w:p w14:paraId="73098246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7BEF9" w14:textId="76E045AB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111</w:t>
            </w:r>
          </w:p>
        </w:tc>
      </w:tr>
      <w:tr w:rsidR="00993B2A" w:rsidRPr="00607054" w14:paraId="4B722A52" w14:textId="77777777" w:rsidTr="00993B2A">
        <w:tc>
          <w:tcPr>
            <w:tcW w:w="4076" w:type="dxa"/>
            <w:shd w:val="clear" w:color="auto" w:fill="auto"/>
            <w:vAlign w:val="center"/>
          </w:tcPr>
          <w:p w14:paraId="629BBE39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7F88" w14:textId="17BD70C4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69</w:t>
            </w:r>
          </w:p>
        </w:tc>
      </w:tr>
      <w:tr w:rsidR="00993B2A" w:rsidRPr="00607054" w14:paraId="5D622E50" w14:textId="77777777" w:rsidTr="00993B2A">
        <w:tc>
          <w:tcPr>
            <w:tcW w:w="4076" w:type="dxa"/>
            <w:shd w:val="clear" w:color="auto" w:fill="auto"/>
            <w:vAlign w:val="center"/>
          </w:tcPr>
          <w:p w14:paraId="75CE622E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691D" w14:textId="4AFAD72E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220</w:t>
            </w:r>
          </w:p>
        </w:tc>
      </w:tr>
      <w:tr w:rsidR="00993B2A" w:rsidRPr="00607054" w14:paraId="7220415B" w14:textId="77777777" w:rsidTr="00993B2A">
        <w:tc>
          <w:tcPr>
            <w:tcW w:w="4076" w:type="dxa"/>
            <w:shd w:val="clear" w:color="auto" w:fill="auto"/>
            <w:vAlign w:val="center"/>
          </w:tcPr>
          <w:p w14:paraId="1A97966C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5B2A" w14:textId="583E273F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993B2A" w:rsidRPr="00607054" w14:paraId="1DE31BDA" w14:textId="77777777" w:rsidTr="00993B2A">
        <w:tc>
          <w:tcPr>
            <w:tcW w:w="4076" w:type="dxa"/>
            <w:shd w:val="clear" w:color="auto" w:fill="auto"/>
            <w:vAlign w:val="center"/>
          </w:tcPr>
          <w:p w14:paraId="5A783DDD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2039" w14:textId="086D345F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993B2A" w:rsidRPr="00607054" w14:paraId="18432166" w14:textId="77777777" w:rsidTr="00993B2A">
        <w:tc>
          <w:tcPr>
            <w:tcW w:w="4076" w:type="dxa"/>
            <w:shd w:val="clear" w:color="auto" w:fill="auto"/>
            <w:vAlign w:val="center"/>
          </w:tcPr>
          <w:p w14:paraId="2CB03850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1ECA" w14:textId="7D973712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</w:tr>
      <w:tr w:rsidR="00993B2A" w:rsidRPr="00607054" w14:paraId="6BE813D8" w14:textId="77777777" w:rsidTr="00993B2A">
        <w:tc>
          <w:tcPr>
            <w:tcW w:w="4076" w:type="dxa"/>
            <w:shd w:val="clear" w:color="auto" w:fill="auto"/>
            <w:vAlign w:val="center"/>
          </w:tcPr>
          <w:p w14:paraId="6264FCD3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2263" w14:textId="0953E9BE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</w:p>
        </w:tc>
      </w:tr>
      <w:tr w:rsidR="00993B2A" w:rsidRPr="00607054" w14:paraId="301A57CC" w14:textId="77777777" w:rsidTr="00AA47EF">
        <w:tc>
          <w:tcPr>
            <w:tcW w:w="4076" w:type="dxa"/>
            <w:shd w:val="clear" w:color="auto" w:fill="auto"/>
            <w:vAlign w:val="center"/>
          </w:tcPr>
          <w:p w14:paraId="414E242E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C2F6" w14:textId="318418AF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</w:t>
            </w:r>
          </w:p>
        </w:tc>
      </w:tr>
      <w:tr w:rsidR="00993B2A" w:rsidRPr="00607054" w14:paraId="46E2C5FE" w14:textId="77777777" w:rsidTr="00993B2A">
        <w:tc>
          <w:tcPr>
            <w:tcW w:w="4076" w:type="dxa"/>
            <w:shd w:val="clear" w:color="auto" w:fill="auto"/>
            <w:vAlign w:val="center"/>
          </w:tcPr>
          <w:p w14:paraId="7DA6ED78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Мамадышский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115EC" w14:textId="10FA50EE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993B2A" w:rsidRPr="00607054" w14:paraId="25099C30" w14:textId="77777777" w:rsidTr="00993B2A">
        <w:tc>
          <w:tcPr>
            <w:tcW w:w="4076" w:type="dxa"/>
            <w:shd w:val="clear" w:color="auto" w:fill="auto"/>
            <w:vAlign w:val="center"/>
          </w:tcPr>
          <w:p w14:paraId="04D2712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Менделеевский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8A69" w14:textId="7968F608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993B2A" w:rsidRPr="00607054" w14:paraId="54367872" w14:textId="77777777" w:rsidTr="00993B2A">
        <w:tc>
          <w:tcPr>
            <w:tcW w:w="4076" w:type="dxa"/>
            <w:shd w:val="clear" w:color="auto" w:fill="auto"/>
            <w:vAlign w:val="center"/>
          </w:tcPr>
          <w:p w14:paraId="7CB9A032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984B" w14:textId="6462C178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 w:rsidR="00993B2A" w:rsidRPr="00607054" w14:paraId="2AFB50D9" w14:textId="77777777" w:rsidTr="00993B2A">
        <w:tc>
          <w:tcPr>
            <w:tcW w:w="4076" w:type="dxa"/>
            <w:shd w:val="clear" w:color="auto" w:fill="auto"/>
            <w:vAlign w:val="center"/>
          </w:tcPr>
          <w:p w14:paraId="48B7895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Муслюмовский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16AA" w14:textId="473F4115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993B2A" w:rsidRPr="00607054" w14:paraId="50F5398F" w14:textId="77777777" w:rsidTr="00993B2A">
        <w:tc>
          <w:tcPr>
            <w:tcW w:w="4076" w:type="dxa"/>
            <w:shd w:val="clear" w:color="auto" w:fill="auto"/>
            <w:vAlign w:val="center"/>
          </w:tcPr>
          <w:p w14:paraId="06596D8D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C7019" w14:textId="74B13F45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360</w:t>
            </w:r>
          </w:p>
        </w:tc>
      </w:tr>
      <w:tr w:rsidR="00993B2A" w:rsidRPr="00607054" w14:paraId="1257CEA5" w14:textId="77777777" w:rsidTr="00993B2A">
        <w:tc>
          <w:tcPr>
            <w:tcW w:w="4076" w:type="dxa"/>
            <w:shd w:val="clear" w:color="auto" w:fill="auto"/>
            <w:vAlign w:val="center"/>
          </w:tcPr>
          <w:p w14:paraId="6AAE11E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3E96" w14:textId="61B102D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993B2A" w:rsidRPr="00607054" w14:paraId="420507A1" w14:textId="77777777" w:rsidTr="00993B2A">
        <w:tc>
          <w:tcPr>
            <w:tcW w:w="4076" w:type="dxa"/>
            <w:shd w:val="clear" w:color="auto" w:fill="auto"/>
            <w:vAlign w:val="center"/>
          </w:tcPr>
          <w:p w14:paraId="4D9F54B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33AA" w14:textId="1A2C4C14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</w:t>
            </w:r>
          </w:p>
        </w:tc>
      </w:tr>
      <w:tr w:rsidR="00993B2A" w:rsidRPr="00607054" w14:paraId="01505275" w14:textId="77777777" w:rsidTr="00993B2A">
        <w:tc>
          <w:tcPr>
            <w:tcW w:w="4076" w:type="dxa"/>
            <w:shd w:val="clear" w:color="auto" w:fill="auto"/>
            <w:vAlign w:val="center"/>
          </w:tcPr>
          <w:p w14:paraId="56028387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CBC4B" w14:textId="39467F88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</w:tr>
      <w:tr w:rsidR="00993B2A" w:rsidRPr="00607054" w14:paraId="011CD985" w14:textId="77777777" w:rsidTr="00993B2A">
        <w:tc>
          <w:tcPr>
            <w:tcW w:w="4076" w:type="dxa"/>
            <w:shd w:val="clear" w:color="auto" w:fill="auto"/>
            <w:vAlign w:val="center"/>
          </w:tcPr>
          <w:p w14:paraId="0177F161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C36B" w14:textId="2A27072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</w:tr>
      <w:tr w:rsidR="00993B2A" w:rsidRPr="00607054" w14:paraId="04D8B819" w14:textId="77777777" w:rsidTr="00993B2A">
        <w:tc>
          <w:tcPr>
            <w:tcW w:w="4076" w:type="dxa"/>
            <w:shd w:val="clear" w:color="auto" w:fill="auto"/>
            <w:vAlign w:val="center"/>
          </w:tcPr>
          <w:p w14:paraId="4AD16F00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C28DE" w14:textId="40F7BD10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993B2A" w:rsidRPr="00607054" w14:paraId="4C8EC3B1" w14:textId="77777777" w:rsidTr="00993B2A">
        <w:tc>
          <w:tcPr>
            <w:tcW w:w="4076" w:type="dxa"/>
            <w:shd w:val="clear" w:color="auto" w:fill="auto"/>
            <w:vAlign w:val="center"/>
          </w:tcPr>
          <w:p w14:paraId="091B5CB2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C252" w14:textId="1CEB594D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</w:tr>
      <w:tr w:rsidR="00993B2A" w:rsidRPr="00607054" w14:paraId="3184A8A4" w14:textId="77777777" w:rsidTr="00993B2A">
        <w:tc>
          <w:tcPr>
            <w:tcW w:w="4076" w:type="dxa"/>
            <w:shd w:val="clear" w:color="auto" w:fill="auto"/>
            <w:vAlign w:val="center"/>
          </w:tcPr>
          <w:p w14:paraId="1BF6398A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A2D9C" w14:textId="6C9FA799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93B2A" w:rsidRPr="00607054" w14:paraId="3C0BCE57" w14:textId="77777777" w:rsidTr="00993B2A">
        <w:tc>
          <w:tcPr>
            <w:tcW w:w="4076" w:type="dxa"/>
            <w:shd w:val="clear" w:color="auto" w:fill="auto"/>
            <w:vAlign w:val="center"/>
          </w:tcPr>
          <w:p w14:paraId="494675CB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BAE6" w14:textId="08AFDAF3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993B2A" w:rsidRPr="00607054" w14:paraId="558A8B98" w14:textId="77777777" w:rsidTr="00993B2A">
        <w:tc>
          <w:tcPr>
            <w:tcW w:w="4076" w:type="dxa"/>
            <w:shd w:val="clear" w:color="auto" w:fill="auto"/>
            <w:vAlign w:val="center"/>
          </w:tcPr>
          <w:p w14:paraId="2BF7AFB5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6CE6" w14:textId="11761ABF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</w:tr>
      <w:tr w:rsidR="00993B2A" w:rsidRPr="00607054" w14:paraId="377061B5" w14:textId="77777777" w:rsidTr="00993B2A">
        <w:tc>
          <w:tcPr>
            <w:tcW w:w="4076" w:type="dxa"/>
            <w:shd w:val="clear" w:color="auto" w:fill="auto"/>
            <w:vAlign w:val="center"/>
          </w:tcPr>
          <w:p w14:paraId="3F1A3078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34CC" w14:textId="69C772C1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993B2A" w:rsidRPr="00607054" w14:paraId="00C3E38E" w14:textId="77777777" w:rsidTr="00993B2A">
        <w:tc>
          <w:tcPr>
            <w:tcW w:w="4076" w:type="dxa"/>
            <w:shd w:val="clear" w:color="auto" w:fill="auto"/>
            <w:vAlign w:val="center"/>
          </w:tcPr>
          <w:p w14:paraId="6D61304C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6C1C1" w14:textId="0B6946C2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93B2A" w:rsidRPr="00607054" w14:paraId="7CCDD799" w14:textId="77777777" w:rsidTr="00993B2A">
        <w:tc>
          <w:tcPr>
            <w:tcW w:w="4076" w:type="dxa"/>
            <w:shd w:val="clear" w:color="auto" w:fill="auto"/>
            <w:vAlign w:val="center"/>
          </w:tcPr>
          <w:p w14:paraId="75FD7B46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F3195" w14:textId="16C3945D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</w:tr>
      <w:tr w:rsidR="00993B2A" w:rsidRPr="00607054" w14:paraId="17FEC28F" w14:textId="77777777" w:rsidTr="00993B2A">
        <w:tc>
          <w:tcPr>
            <w:tcW w:w="4076" w:type="dxa"/>
            <w:shd w:val="clear" w:color="auto" w:fill="auto"/>
            <w:vAlign w:val="center"/>
          </w:tcPr>
          <w:p w14:paraId="7FD50ACE" w14:textId="77777777" w:rsidR="00993B2A" w:rsidRPr="00607054" w:rsidRDefault="00993B2A" w:rsidP="00993B2A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C755A" w14:textId="1B27A037" w:rsidR="00993B2A" w:rsidRDefault="00993B2A" w:rsidP="0099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</w:tbl>
    <w:p w14:paraId="237A98A8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13F1B0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CFDC080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DCED53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2D6ED08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A50396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2B6002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B31923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7C2457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2EF637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4C7640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056642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D4CD156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707875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6DF03A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49D364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E3721BF" w14:textId="2484D2E9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69C06FE" w14:textId="7AC509A6" w:rsidR="00EA66F8" w:rsidRDefault="00EA66F8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4101B2A" w14:textId="77777777" w:rsidR="00EA66F8" w:rsidRDefault="00EA66F8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41676D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CD95FB5" w14:textId="5EBE2352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F5DE3D8" w14:textId="0FFAB442" w:rsidR="00C72937" w:rsidRDefault="00C72937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FE1F2D6" w14:textId="77777777" w:rsidR="00C72937" w:rsidRDefault="00C72937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A39818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B2B5C6E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Утвержден приказом</w:t>
      </w:r>
    </w:p>
    <w:p w14:paraId="0985C4E0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6BDE81D7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52280559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 xml:space="preserve">от _____________ г. </w:t>
      </w:r>
      <w:r>
        <w:rPr>
          <w:rFonts w:eastAsia="Calibri"/>
          <w:sz w:val="28"/>
          <w:szCs w:val="28"/>
          <w:lang w:eastAsia="en-US"/>
        </w:rPr>
        <w:t>№</w:t>
      </w:r>
      <w:r w:rsidRPr="00AE0034">
        <w:rPr>
          <w:rFonts w:eastAsia="Calibri"/>
          <w:sz w:val="28"/>
          <w:szCs w:val="28"/>
          <w:lang w:eastAsia="en-US"/>
        </w:rPr>
        <w:t xml:space="preserve"> ______</w:t>
      </w:r>
    </w:p>
    <w:p w14:paraId="64620511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14:paraId="1F693FE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3C676B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0FC5EC02" w14:textId="024523AD" w:rsidR="00E82564" w:rsidRDefault="004E6DBA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количеством</w:t>
      </w:r>
      <w:r w:rsidR="00E82564" w:rsidRPr="00AE0034">
        <w:rPr>
          <w:rFonts w:eastAsia="Calibri"/>
          <w:b/>
          <w:sz w:val="28"/>
          <w:szCs w:val="28"/>
          <w:lang w:eastAsia="en-US"/>
        </w:rPr>
        <w:t xml:space="preserve"> </w:t>
      </w:r>
      <w:r w:rsidR="00E82564">
        <w:rPr>
          <w:rFonts w:eastAsia="Calibri"/>
          <w:b/>
          <w:sz w:val="28"/>
          <w:szCs w:val="28"/>
          <w:lang w:eastAsia="en-US"/>
        </w:rPr>
        <w:t>не</w:t>
      </w:r>
      <w:r w:rsidR="00E82564" w:rsidRPr="00AE0034">
        <w:rPr>
          <w:rFonts w:eastAsia="Calibri"/>
          <w:b/>
          <w:sz w:val="28"/>
          <w:szCs w:val="28"/>
          <w:lang w:eastAsia="en-US"/>
        </w:rPr>
        <w:t>стационарных торговых объектов</w:t>
      </w:r>
    </w:p>
    <w:p w14:paraId="36FBB6C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1"/>
        <w:gridCol w:w="5777"/>
      </w:tblGrid>
      <w:tr w:rsidR="00E82564" w:rsidRPr="00607054" w14:paraId="6FD82E74" w14:textId="77777777" w:rsidTr="009D55F9">
        <w:trPr>
          <w:tblHeader/>
        </w:trPr>
        <w:tc>
          <w:tcPr>
            <w:tcW w:w="3851" w:type="dxa"/>
            <w:shd w:val="clear" w:color="auto" w:fill="auto"/>
          </w:tcPr>
          <w:p w14:paraId="71A0F1DF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777" w:type="dxa"/>
            <w:shd w:val="clear" w:color="auto" w:fill="auto"/>
          </w:tcPr>
          <w:p w14:paraId="3585FA18" w14:textId="1910D4A8" w:rsidR="00E82564" w:rsidRPr="00607054" w:rsidRDefault="00E82564" w:rsidP="004E6D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="004E6DBA">
              <w:rPr>
                <w:rFonts w:eastAsia="Calibri"/>
                <w:sz w:val="28"/>
                <w:szCs w:val="28"/>
                <w:lang w:eastAsia="en-US"/>
              </w:rPr>
              <w:t>количеством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не</w:t>
            </w:r>
            <w:r w:rsidRPr="00607054">
              <w:rPr>
                <w:rFonts w:eastAsia="Calibri"/>
                <w:sz w:val="28"/>
                <w:szCs w:val="28"/>
                <w:lang w:eastAsia="en-US"/>
              </w:rPr>
              <w:t>стационарных торговых объектов</w:t>
            </w:r>
          </w:p>
        </w:tc>
      </w:tr>
      <w:tr w:rsidR="00E82564" w:rsidRPr="00607054" w14:paraId="63E5BE72" w14:textId="77777777" w:rsidTr="009D55F9">
        <w:tc>
          <w:tcPr>
            <w:tcW w:w="3851" w:type="dxa"/>
            <w:shd w:val="clear" w:color="auto" w:fill="auto"/>
            <w:vAlign w:val="center"/>
          </w:tcPr>
          <w:p w14:paraId="537AF9C5" w14:textId="77777777" w:rsidR="00E82564" w:rsidRPr="009D55F9" w:rsidRDefault="00E82564" w:rsidP="00AA47EF">
            <w:pPr>
              <w:rPr>
                <w:b/>
                <w:sz w:val="28"/>
                <w:szCs w:val="28"/>
              </w:rPr>
            </w:pPr>
            <w:r w:rsidRPr="009D55F9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777" w:type="dxa"/>
            <w:shd w:val="clear" w:color="auto" w:fill="auto"/>
            <w:vAlign w:val="bottom"/>
          </w:tcPr>
          <w:p w14:paraId="2FCCEE7B" w14:textId="70AB96C6" w:rsidR="00E82564" w:rsidRPr="004C190A" w:rsidRDefault="00E82564" w:rsidP="009D55F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2400</w:t>
            </w:r>
          </w:p>
        </w:tc>
      </w:tr>
      <w:tr w:rsidR="00E82564" w:rsidRPr="00607054" w14:paraId="3893A832" w14:textId="77777777" w:rsidTr="009D55F9">
        <w:tc>
          <w:tcPr>
            <w:tcW w:w="9628" w:type="dxa"/>
            <w:gridSpan w:val="2"/>
            <w:shd w:val="clear" w:color="auto" w:fill="auto"/>
            <w:vAlign w:val="center"/>
          </w:tcPr>
          <w:p w14:paraId="7FC80C7A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9D55F9" w:rsidRPr="00607054" w14:paraId="4DA57C27" w14:textId="77777777" w:rsidTr="009D55F9">
        <w:tc>
          <w:tcPr>
            <w:tcW w:w="3851" w:type="dxa"/>
            <w:shd w:val="clear" w:color="auto" w:fill="auto"/>
            <w:vAlign w:val="center"/>
          </w:tcPr>
          <w:p w14:paraId="13A85405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ECBA" w14:textId="38CE010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787</w:t>
            </w:r>
          </w:p>
        </w:tc>
      </w:tr>
      <w:tr w:rsidR="009D55F9" w:rsidRPr="00607054" w14:paraId="7881C0E6" w14:textId="77777777" w:rsidTr="009D55F9">
        <w:tc>
          <w:tcPr>
            <w:tcW w:w="3851" w:type="dxa"/>
            <w:shd w:val="clear" w:color="auto" w:fill="auto"/>
            <w:vAlign w:val="center"/>
          </w:tcPr>
          <w:p w14:paraId="6098C32D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7B79" w14:textId="52C11B1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328</w:t>
            </w:r>
          </w:p>
        </w:tc>
      </w:tr>
      <w:tr w:rsidR="00E82564" w:rsidRPr="00607054" w14:paraId="2C1448DE" w14:textId="77777777" w:rsidTr="009D55F9">
        <w:tc>
          <w:tcPr>
            <w:tcW w:w="9628" w:type="dxa"/>
            <w:gridSpan w:val="2"/>
            <w:shd w:val="clear" w:color="auto" w:fill="auto"/>
            <w:vAlign w:val="center"/>
          </w:tcPr>
          <w:p w14:paraId="24D21FA2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9D55F9" w:rsidRPr="00607054" w14:paraId="7AA04D77" w14:textId="77777777" w:rsidTr="009D55F9">
        <w:tc>
          <w:tcPr>
            <w:tcW w:w="3851" w:type="dxa"/>
            <w:shd w:val="clear" w:color="auto" w:fill="auto"/>
            <w:vAlign w:val="center"/>
          </w:tcPr>
          <w:p w14:paraId="213C3D4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76AFE" w14:textId="32B61251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9D55F9" w:rsidRPr="00607054" w14:paraId="42C3BD2E" w14:textId="77777777" w:rsidTr="009D55F9">
        <w:tc>
          <w:tcPr>
            <w:tcW w:w="3851" w:type="dxa"/>
            <w:shd w:val="clear" w:color="auto" w:fill="auto"/>
            <w:vAlign w:val="center"/>
          </w:tcPr>
          <w:p w14:paraId="72C8BB19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AB71" w14:textId="53A3859D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 w:rsidR="009D55F9" w:rsidRPr="00607054" w14:paraId="2A2C4F7A" w14:textId="77777777" w:rsidTr="009D55F9">
        <w:tc>
          <w:tcPr>
            <w:tcW w:w="3851" w:type="dxa"/>
            <w:shd w:val="clear" w:color="auto" w:fill="auto"/>
            <w:vAlign w:val="center"/>
          </w:tcPr>
          <w:p w14:paraId="6A3D7137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2D36" w14:textId="0058CC1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9D55F9" w:rsidRPr="00607054" w14:paraId="7A9E1578" w14:textId="77777777" w:rsidTr="009D55F9">
        <w:tc>
          <w:tcPr>
            <w:tcW w:w="3851" w:type="dxa"/>
            <w:shd w:val="clear" w:color="auto" w:fill="auto"/>
            <w:vAlign w:val="center"/>
          </w:tcPr>
          <w:p w14:paraId="00F1D38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1A69" w14:textId="6A13CD58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9D55F9" w:rsidRPr="00607054" w14:paraId="4FF4D129" w14:textId="77777777" w:rsidTr="009D55F9">
        <w:tc>
          <w:tcPr>
            <w:tcW w:w="3851" w:type="dxa"/>
            <w:shd w:val="clear" w:color="auto" w:fill="auto"/>
            <w:vAlign w:val="center"/>
          </w:tcPr>
          <w:p w14:paraId="1DAA946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1E57" w14:textId="2EAAB08A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9D55F9" w:rsidRPr="00607054" w14:paraId="58007FB6" w14:textId="77777777" w:rsidTr="009D55F9">
        <w:tc>
          <w:tcPr>
            <w:tcW w:w="3851" w:type="dxa"/>
            <w:shd w:val="clear" w:color="auto" w:fill="auto"/>
            <w:vAlign w:val="center"/>
          </w:tcPr>
          <w:p w14:paraId="7E08FEC3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7C1F" w14:textId="6921D455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63FAA449" w14:textId="77777777" w:rsidTr="009D55F9">
        <w:tc>
          <w:tcPr>
            <w:tcW w:w="3851" w:type="dxa"/>
            <w:shd w:val="clear" w:color="auto" w:fill="auto"/>
            <w:vAlign w:val="center"/>
          </w:tcPr>
          <w:p w14:paraId="263049C7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16E9" w14:textId="74B96940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128</w:t>
            </w:r>
          </w:p>
        </w:tc>
      </w:tr>
      <w:tr w:rsidR="009D55F9" w:rsidRPr="00607054" w14:paraId="1D15A64F" w14:textId="77777777" w:rsidTr="009D55F9">
        <w:tc>
          <w:tcPr>
            <w:tcW w:w="3851" w:type="dxa"/>
            <w:shd w:val="clear" w:color="auto" w:fill="auto"/>
            <w:vAlign w:val="center"/>
          </w:tcPr>
          <w:p w14:paraId="217D74D7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81A4B" w14:textId="2854A83D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4616481C" w14:textId="77777777" w:rsidTr="009D55F9">
        <w:tc>
          <w:tcPr>
            <w:tcW w:w="3851" w:type="dxa"/>
            <w:shd w:val="clear" w:color="auto" w:fill="auto"/>
            <w:vAlign w:val="center"/>
          </w:tcPr>
          <w:p w14:paraId="6299F03A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BE81" w14:textId="366F347F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</w:tr>
      <w:tr w:rsidR="009D55F9" w:rsidRPr="00607054" w14:paraId="445A07A2" w14:textId="77777777" w:rsidTr="009D55F9">
        <w:tc>
          <w:tcPr>
            <w:tcW w:w="3851" w:type="dxa"/>
            <w:shd w:val="clear" w:color="auto" w:fill="auto"/>
            <w:vAlign w:val="center"/>
          </w:tcPr>
          <w:p w14:paraId="5FD92D91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5F3E3" w14:textId="4FC1E8F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9D55F9" w:rsidRPr="00607054" w14:paraId="6652D5D3" w14:textId="77777777" w:rsidTr="009D55F9">
        <w:tc>
          <w:tcPr>
            <w:tcW w:w="3851" w:type="dxa"/>
            <w:shd w:val="clear" w:color="auto" w:fill="auto"/>
            <w:vAlign w:val="center"/>
          </w:tcPr>
          <w:p w14:paraId="4CE3A63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A06A" w14:textId="33B46F1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9D55F9" w:rsidRPr="00607054" w14:paraId="3C5CCFB3" w14:textId="77777777" w:rsidTr="009D55F9">
        <w:tc>
          <w:tcPr>
            <w:tcW w:w="3851" w:type="dxa"/>
            <w:shd w:val="clear" w:color="auto" w:fill="auto"/>
            <w:vAlign w:val="center"/>
          </w:tcPr>
          <w:p w14:paraId="12E1FF4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4745" w14:textId="5A41EAC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9D55F9" w:rsidRPr="00607054" w14:paraId="129507CD" w14:textId="77777777" w:rsidTr="009D55F9">
        <w:tc>
          <w:tcPr>
            <w:tcW w:w="3851" w:type="dxa"/>
            <w:shd w:val="clear" w:color="auto" w:fill="auto"/>
            <w:vAlign w:val="center"/>
          </w:tcPr>
          <w:p w14:paraId="4F98D14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A98B" w14:textId="79A0AA2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</w:tr>
      <w:tr w:rsidR="009D55F9" w:rsidRPr="00607054" w14:paraId="262B8D21" w14:textId="77777777" w:rsidTr="009D55F9">
        <w:tc>
          <w:tcPr>
            <w:tcW w:w="3851" w:type="dxa"/>
            <w:shd w:val="clear" w:color="auto" w:fill="auto"/>
            <w:vAlign w:val="center"/>
          </w:tcPr>
          <w:p w14:paraId="7A58EFD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863C" w14:textId="0FF84D46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D55F9" w:rsidRPr="00607054" w14:paraId="28968423" w14:textId="77777777" w:rsidTr="009D55F9">
        <w:tc>
          <w:tcPr>
            <w:tcW w:w="3851" w:type="dxa"/>
            <w:shd w:val="clear" w:color="auto" w:fill="auto"/>
            <w:vAlign w:val="center"/>
          </w:tcPr>
          <w:p w14:paraId="6FD202F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82DEB" w14:textId="32EB0B0C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9D55F9" w:rsidRPr="00607054" w14:paraId="2BBDE4D0" w14:textId="77777777" w:rsidTr="009D55F9">
        <w:tc>
          <w:tcPr>
            <w:tcW w:w="3851" w:type="dxa"/>
            <w:shd w:val="clear" w:color="auto" w:fill="auto"/>
            <w:vAlign w:val="center"/>
          </w:tcPr>
          <w:p w14:paraId="3157FE8B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ED72" w14:textId="516AD612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</w:tr>
      <w:tr w:rsidR="009D55F9" w:rsidRPr="00607054" w14:paraId="68E8FCF5" w14:textId="77777777" w:rsidTr="009D55F9">
        <w:tc>
          <w:tcPr>
            <w:tcW w:w="3851" w:type="dxa"/>
            <w:shd w:val="clear" w:color="auto" w:fill="auto"/>
            <w:vAlign w:val="center"/>
          </w:tcPr>
          <w:p w14:paraId="2EFFD475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5EA1" w14:textId="37632626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9D55F9" w:rsidRPr="00607054" w14:paraId="04849D8A" w14:textId="77777777" w:rsidTr="009D55F9">
        <w:tc>
          <w:tcPr>
            <w:tcW w:w="3851" w:type="dxa"/>
            <w:shd w:val="clear" w:color="auto" w:fill="auto"/>
            <w:vAlign w:val="center"/>
          </w:tcPr>
          <w:p w14:paraId="4D3D453B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B66F" w14:textId="3BE39B2F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</w:tr>
      <w:tr w:rsidR="009D55F9" w:rsidRPr="00607054" w14:paraId="223D27B2" w14:textId="77777777" w:rsidTr="009D55F9">
        <w:tc>
          <w:tcPr>
            <w:tcW w:w="3851" w:type="dxa"/>
            <w:shd w:val="clear" w:color="auto" w:fill="auto"/>
            <w:vAlign w:val="center"/>
          </w:tcPr>
          <w:p w14:paraId="6E9C691C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936EF" w14:textId="16630C58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9D55F9" w:rsidRPr="00607054" w14:paraId="14D1D9DB" w14:textId="77777777" w:rsidTr="009D55F9">
        <w:tc>
          <w:tcPr>
            <w:tcW w:w="3851" w:type="dxa"/>
            <w:shd w:val="clear" w:color="auto" w:fill="auto"/>
            <w:vAlign w:val="center"/>
          </w:tcPr>
          <w:p w14:paraId="1F28AC5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27F5" w14:textId="719018D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</w:t>
            </w:r>
          </w:p>
        </w:tc>
      </w:tr>
      <w:tr w:rsidR="009D55F9" w:rsidRPr="00607054" w14:paraId="2C1554F9" w14:textId="77777777" w:rsidTr="009D55F9">
        <w:tc>
          <w:tcPr>
            <w:tcW w:w="3851" w:type="dxa"/>
            <w:shd w:val="clear" w:color="auto" w:fill="auto"/>
            <w:vAlign w:val="center"/>
          </w:tcPr>
          <w:p w14:paraId="519F5B6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9A9C" w14:textId="0F0AD1CA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9D55F9" w:rsidRPr="00607054" w14:paraId="064F9FA8" w14:textId="77777777" w:rsidTr="009D55F9">
        <w:tc>
          <w:tcPr>
            <w:tcW w:w="3851" w:type="dxa"/>
            <w:shd w:val="clear" w:color="auto" w:fill="auto"/>
            <w:vAlign w:val="center"/>
          </w:tcPr>
          <w:p w14:paraId="4969A96D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93AF" w14:textId="1700081A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9D55F9" w:rsidRPr="00607054" w14:paraId="51E32472" w14:textId="77777777" w:rsidTr="009D55F9">
        <w:tc>
          <w:tcPr>
            <w:tcW w:w="3851" w:type="dxa"/>
            <w:shd w:val="clear" w:color="auto" w:fill="auto"/>
            <w:vAlign w:val="center"/>
          </w:tcPr>
          <w:p w14:paraId="37ACA5E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7FC2" w14:textId="775065E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</w:tr>
      <w:tr w:rsidR="009D55F9" w:rsidRPr="00607054" w14:paraId="4FAD9341" w14:textId="77777777" w:rsidTr="009D55F9">
        <w:tc>
          <w:tcPr>
            <w:tcW w:w="3851" w:type="dxa"/>
            <w:shd w:val="clear" w:color="auto" w:fill="auto"/>
            <w:vAlign w:val="center"/>
          </w:tcPr>
          <w:p w14:paraId="11FA03B5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CE582" w14:textId="5C6E913E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9D55F9" w:rsidRPr="00607054" w14:paraId="05C8459F" w14:textId="77777777" w:rsidTr="009D55F9">
        <w:tc>
          <w:tcPr>
            <w:tcW w:w="3851" w:type="dxa"/>
            <w:shd w:val="clear" w:color="auto" w:fill="auto"/>
            <w:vAlign w:val="center"/>
          </w:tcPr>
          <w:p w14:paraId="50F6F51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529FB" w14:textId="1FBC3E8D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</w:tr>
      <w:tr w:rsidR="009D55F9" w:rsidRPr="00607054" w14:paraId="41CC0B3E" w14:textId="77777777" w:rsidTr="009D55F9">
        <w:tc>
          <w:tcPr>
            <w:tcW w:w="3851" w:type="dxa"/>
            <w:shd w:val="clear" w:color="auto" w:fill="auto"/>
            <w:vAlign w:val="center"/>
          </w:tcPr>
          <w:p w14:paraId="6F23AA8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Мамадышский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8E47" w14:textId="26F1835C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9D55F9" w:rsidRPr="00607054" w14:paraId="63A3170D" w14:textId="77777777" w:rsidTr="009D55F9">
        <w:tc>
          <w:tcPr>
            <w:tcW w:w="3851" w:type="dxa"/>
            <w:shd w:val="clear" w:color="auto" w:fill="auto"/>
            <w:vAlign w:val="center"/>
          </w:tcPr>
          <w:p w14:paraId="4BD80E0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Менделеевский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3D51" w14:textId="0284399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9D55F9" w:rsidRPr="00607054" w14:paraId="5ACA81C5" w14:textId="77777777" w:rsidTr="00AA47EF">
        <w:tc>
          <w:tcPr>
            <w:tcW w:w="3851" w:type="dxa"/>
            <w:shd w:val="clear" w:color="auto" w:fill="auto"/>
            <w:vAlign w:val="center"/>
          </w:tcPr>
          <w:p w14:paraId="02B84AA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D475" w14:textId="60E3229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9D55F9" w:rsidRPr="00607054" w14:paraId="2C29A1F7" w14:textId="77777777" w:rsidTr="009D55F9">
        <w:tc>
          <w:tcPr>
            <w:tcW w:w="3851" w:type="dxa"/>
            <w:shd w:val="clear" w:color="auto" w:fill="auto"/>
            <w:vAlign w:val="center"/>
          </w:tcPr>
          <w:p w14:paraId="25E13750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Муслюмовский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BC3F" w14:textId="4B4E7DDC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12C37BA7" w14:textId="77777777" w:rsidTr="009D55F9">
        <w:tc>
          <w:tcPr>
            <w:tcW w:w="3851" w:type="dxa"/>
            <w:shd w:val="clear" w:color="auto" w:fill="auto"/>
            <w:vAlign w:val="center"/>
          </w:tcPr>
          <w:p w14:paraId="54375BD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B4283" w14:textId="1C4E2D11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166</w:t>
            </w:r>
          </w:p>
        </w:tc>
      </w:tr>
      <w:tr w:rsidR="009D55F9" w:rsidRPr="00607054" w14:paraId="47B14B82" w14:textId="77777777" w:rsidTr="009D55F9">
        <w:tc>
          <w:tcPr>
            <w:tcW w:w="3851" w:type="dxa"/>
            <w:shd w:val="clear" w:color="auto" w:fill="auto"/>
            <w:vAlign w:val="center"/>
          </w:tcPr>
          <w:p w14:paraId="706B640C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0AE8" w14:textId="3AE29F75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9D55F9" w:rsidRPr="00607054" w14:paraId="79985319" w14:textId="77777777" w:rsidTr="009D55F9">
        <w:tc>
          <w:tcPr>
            <w:tcW w:w="3851" w:type="dxa"/>
            <w:shd w:val="clear" w:color="auto" w:fill="auto"/>
            <w:vAlign w:val="center"/>
          </w:tcPr>
          <w:p w14:paraId="77AAA34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A798" w14:textId="20751B83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</w:tr>
      <w:tr w:rsidR="009D55F9" w:rsidRPr="00607054" w14:paraId="4BF4E2F4" w14:textId="77777777" w:rsidTr="009D55F9">
        <w:tc>
          <w:tcPr>
            <w:tcW w:w="3851" w:type="dxa"/>
            <w:shd w:val="clear" w:color="auto" w:fill="auto"/>
            <w:vAlign w:val="center"/>
          </w:tcPr>
          <w:p w14:paraId="63B8E0F6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3960" w14:textId="57EBB63E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</w:tr>
      <w:tr w:rsidR="009D55F9" w:rsidRPr="00607054" w14:paraId="72E8343A" w14:textId="77777777" w:rsidTr="009D55F9">
        <w:tc>
          <w:tcPr>
            <w:tcW w:w="3851" w:type="dxa"/>
            <w:shd w:val="clear" w:color="auto" w:fill="auto"/>
            <w:vAlign w:val="center"/>
          </w:tcPr>
          <w:p w14:paraId="0CB384A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F418" w14:textId="169C910A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9D55F9" w:rsidRPr="00607054" w14:paraId="4C44346E" w14:textId="77777777" w:rsidTr="009D55F9">
        <w:tc>
          <w:tcPr>
            <w:tcW w:w="3851" w:type="dxa"/>
            <w:shd w:val="clear" w:color="auto" w:fill="auto"/>
            <w:vAlign w:val="center"/>
          </w:tcPr>
          <w:p w14:paraId="51288A6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A302" w14:textId="161BF1ED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9D55F9" w:rsidRPr="00607054" w14:paraId="1477581E" w14:textId="77777777" w:rsidTr="009D55F9">
        <w:tc>
          <w:tcPr>
            <w:tcW w:w="3851" w:type="dxa"/>
            <w:shd w:val="clear" w:color="auto" w:fill="auto"/>
            <w:vAlign w:val="center"/>
          </w:tcPr>
          <w:p w14:paraId="6F9C3C58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3FABF" w14:textId="72B06A6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9D55F9" w:rsidRPr="00607054" w14:paraId="5F5AE69B" w14:textId="77777777" w:rsidTr="009D55F9">
        <w:tc>
          <w:tcPr>
            <w:tcW w:w="3851" w:type="dxa"/>
            <w:shd w:val="clear" w:color="auto" w:fill="auto"/>
            <w:vAlign w:val="center"/>
          </w:tcPr>
          <w:p w14:paraId="417C2B80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949B" w14:textId="1A5CE0E4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17AB9B7B" w14:textId="77777777" w:rsidTr="009D55F9">
        <w:tc>
          <w:tcPr>
            <w:tcW w:w="3851" w:type="dxa"/>
            <w:shd w:val="clear" w:color="auto" w:fill="auto"/>
            <w:vAlign w:val="center"/>
          </w:tcPr>
          <w:p w14:paraId="3D4DC28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259B" w14:textId="559B39C8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9D55F9" w:rsidRPr="00607054" w14:paraId="17FA4BA9" w14:textId="77777777" w:rsidTr="009D55F9">
        <w:tc>
          <w:tcPr>
            <w:tcW w:w="3851" w:type="dxa"/>
            <w:shd w:val="clear" w:color="auto" w:fill="auto"/>
            <w:vAlign w:val="center"/>
          </w:tcPr>
          <w:p w14:paraId="2D786E04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14901" w14:textId="2CCBD96E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</w:tr>
      <w:tr w:rsidR="009D55F9" w:rsidRPr="00607054" w14:paraId="5D35091C" w14:textId="77777777" w:rsidTr="009D55F9">
        <w:tc>
          <w:tcPr>
            <w:tcW w:w="3851" w:type="dxa"/>
            <w:shd w:val="clear" w:color="auto" w:fill="auto"/>
            <w:vAlign w:val="center"/>
          </w:tcPr>
          <w:p w14:paraId="783550E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E90B" w14:textId="5F07AAEC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9D55F9" w:rsidRPr="00607054" w14:paraId="4D1438C1" w14:textId="77777777" w:rsidTr="009D55F9">
        <w:tc>
          <w:tcPr>
            <w:tcW w:w="3851" w:type="dxa"/>
            <w:shd w:val="clear" w:color="auto" w:fill="auto"/>
            <w:vAlign w:val="center"/>
          </w:tcPr>
          <w:p w14:paraId="56AB6743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6B5B" w14:textId="4287A959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9D55F9" w:rsidRPr="00607054" w14:paraId="3B21C7FF" w14:textId="77777777" w:rsidTr="009D55F9">
        <w:tc>
          <w:tcPr>
            <w:tcW w:w="3851" w:type="dxa"/>
            <w:shd w:val="clear" w:color="auto" w:fill="auto"/>
            <w:vAlign w:val="center"/>
          </w:tcPr>
          <w:p w14:paraId="1BD234E2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83BD" w14:textId="4F02ED0E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</w:t>
            </w:r>
          </w:p>
        </w:tc>
      </w:tr>
      <w:tr w:rsidR="009D55F9" w:rsidRPr="00607054" w14:paraId="46F4D944" w14:textId="77777777" w:rsidTr="009D55F9">
        <w:tc>
          <w:tcPr>
            <w:tcW w:w="3851" w:type="dxa"/>
            <w:shd w:val="clear" w:color="auto" w:fill="auto"/>
            <w:vAlign w:val="center"/>
          </w:tcPr>
          <w:p w14:paraId="1A024F6A" w14:textId="77777777" w:rsidR="009D55F9" w:rsidRPr="00607054" w:rsidRDefault="009D55F9" w:rsidP="009D55F9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5DD0" w14:textId="300B2F86" w:rsidR="009D55F9" w:rsidRDefault="009D55F9" w:rsidP="009D55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</w:tbl>
    <w:p w14:paraId="3A3FE45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027A0E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B54290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6B63E4A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88093C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7B2B6C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E1AB69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1DB0DC8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BAC662F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FD8D937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D11D90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30C0281B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6CF54C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AF3F5E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C2DDE8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6BE0C99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3F62E9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66604A3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2CCBA74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319DACC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61EB71B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077514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C74EC2E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4C9551B7" w14:textId="3A2DD1B0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AD20D87" w14:textId="375DBD8C" w:rsidR="00C72937" w:rsidRDefault="00C72937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223D84F8" w14:textId="77777777" w:rsidR="00C72937" w:rsidRDefault="00C72937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176CAB61" w14:textId="77777777" w:rsidR="00E82564" w:rsidRDefault="00E82564" w:rsidP="00E82564">
      <w:pPr>
        <w:widowControl w:val="0"/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</w:p>
    <w:p w14:paraId="3EF7702B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Утвержден приказом</w:t>
      </w:r>
    </w:p>
    <w:p w14:paraId="359709D9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Министерства промышленности и торговли</w:t>
      </w:r>
    </w:p>
    <w:p w14:paraId="7E6196B4" w14:textId="77777777" w:rsidR="00E82564" w:rsidRPr="00AE003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>Республики Татарстан</w:t>
      </w:r>
    </w:p>
    <w:p w14:paraId="00DF8589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AE0034">
        <w:rPr>
          <w:rFonts w:eastAsia="Calibri"/>
          <w:sz w:val="28"/>
          <w:szCs w:val="28"/>
          <w:lang w:eastAsia="en-US"/>
        </w:rPr>
        <w:t xml:space="preserve">от _____________ г. </w:t>
      </w:r>
      <w:r>
        <w:rPr>
          <w:rFonts w:eastAsia="Calibri"/>
          <w:sz w:val="28"/>
          <w:szCs w:val="28"/>
          <w:lang w:eastAsia="en-US"/>
        </w:rPr>
        <w:t>№</w:t>
      </w:r>
      <w:r w:rsidRPr="00AE0034">
        <w:rPr>
          <w:rFonts w:eastAsia="Calibri"/>
          <w:sz w:val="28"/>
          <w:szCs w:val="28"/>
          <w:lang w:eastAsia="en-US"/>
        </w:rPr>
        <w:t xml:space="preserve"> ______</w:t>
      </w:r>
    </w:p>
    <w:p w14:paraId="1A127BEA" w14:textId="77777777" w:rsidR="00E82564" w:rsidRDefault="00E82564" w:rsidP="00E82564">
      <w:pPr>
        <w:widowControl w:val="0"/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14:paraId="52287AC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75FA0CAC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AE0034">
        <w:rPr>
          <w:rFonts w:eastAsia="Calibri"/>
          <w:b/>
          <w:sz w:val="28"/>
          <w:szCs w:val="28"/>
          <w:lang w:eastAsia="en-US"/>
        </w:rPr>
        <w:t>Норматив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E0034">
        <w:rPr>
          <w:rFonts w:eastAsia="Calibri"/>
          <w:b/>
          <w:sz w:val="28"/>
          <w:szCs w:val="28"/>
          <w:lang w:eastAsia="en-US"/>
        </w:rPr>
        <w:t xml:space="preserve">минимальной обеспеченности населения </w:t>
      </w:r>
      <w:r>
        <w:rPr>
          <w:rFonts w:eastAsia="Calibri"/>
          <w:b/>
          <w:sz w:val="28"/>
          <w:szCs w:val="28"/>
          <w:lang w:eastAsia="en-US"/>
        </w:rPr>
        <w:t>Республики Татарстан</w:t>
      </w:r>
    </w:p>
    <w:p w14:paraId="14C520D1" w14:textId="348E3683" w:rsidR="00E82564" w:rsidRDefault="004E6DBA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количеством</w:t>
      </w:r>
      <w:r w:rsidR="00E82564" w:rsidRPr="00AE0034">
        <w:rPr>
          <w:rFonts w:eastAsia="Calibri"/>
          <w:b/>
          <w:sz w:val="28"/>
          <w:szCs w:val="28"/>
          <w:lang w:eastAsia="en-US"/>
        </w:rPr>
        <w:t xml:space="preserve"> </w:t>
      </w:r>
      <w:r w:rsidR="00E82564">
        <w:rPr>
          <w:rFonts w:eastAsia="Calibri"/>
          <w:b/>
          <w:sz w:val="28"/>
          <w:szCs w:val="28"/>
          <w:lang w:eastAsia="en-US"/>
        </w:rPr>
        <w:t>торговых мест, используемых для осуществления деятельности по продаже товаров на ярмарках и розничных рынках</w:t>
      </w:r>
    </w:p>
    <w:p w14:paraId="6988AEFD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9"/>
        <w:gridCol w:w="5529"/>
      </w:tblGrid>
      <w:tr w:rsidR="00E82564" w:rsidRPr="00607054" w14:paraId="1C3B7806" w14:textId="77777777" w:rsidTr="00497150">
        <w:trPr>
          <w:tblHeader/>
        </w:trPr>
        <w:tc>
          <w:tcPr>
            <w:tcW w:w="4099" w:type="dxa"/>
            <w:shd w:val="clear" w:color="auto" w:fill="auto"/>
          </w:tcPr>
          <w:p w14:paraId="3BAE2189" w14:textId="77777777" w:rsidR="00E82564" w:rsidRPr="00607054" w:rsidRDefault="00E82564" w:rsidP="00AA4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>Наименование муниципального района, городского округа</w:t>
            </w:r>
          </w:p>
        </w:tc>
        <w:tc>
          <w:tcPr>
            <w:tcW w:w="5529" w:type="dxa"/>
            <w:shd w:val="clear" w:color="auto" w:fill="auto"/>
          </w:tcPr>
          <w:p w14:paraId="751E0890" w14:textId="1B9202B0" w:rsidR="00E82564" w:rsidRPr="00607054" w:rsidRDefault="00E82564" w:rsidP="004E6D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07054">
              <w:rPr>
                <w:rFonts w:eastAsia="Calibri"/>
                <w:sz w:val="28"/>
                <w:szCs w:val="28"/>
                <w:lang w:eastAsia="en-US"/>
              </w:rPr>
              <w:t xml:space="preserve">Норматив минимальной обеспеченности населения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Республики Татарстан </w:t>
            </w:r>
            <w:r w:rsidR="004E6DBA">
              <w:rPr>
                <w:rFonts w:eastAsia="Calibri"/>
                <w:sz w:val="28"/>
                <w:szCs w:val="28"/>
                <w:lang w:eastAsia="en-US"/>
              </w:rPr>
              <w:t>количеством</w:t>
            </w:r>
            <w:r w:rsidRPr="00FD2582">
              <w:rPr>
                <w:rFonts w:eastAsia="Calibri"/>
                <w:sz w:val="28"/>
                <w:szCs w:val="28"/>
                <w:lang w:eastAsia="en-US"/>
              </w:rPr>
              <w:t xml:space="preserve"> торговых мест, используемых для осуществления деятельности по продаже товаров на ярмарках и розничных рынках</w:t>
            </w:r>
          </w:p>
        </w:tc>
      </w:tr>
      <w:tr w:rsidR="00E82564" w:rsidRPr="00607054" w14:paraId="55CD67E7" w14:textId="77777777" w:rsidTr="00497150">
        <w:tc>
          <w:tcPr>
            <w:tcW w:w="4099" w:type="dxa"/>
            <w:shd w:val="clear" w:color="auto" w:fill="auto"/>
            <w:vAlign w:val="center"/>
          </w:tcPr>
          <w:p w14:paraId="30782D76" w14:textId="77777777" w:rsidR="00E82564" w:rsidRPr="0009262E" w:rsidRDefault="00E82564" w:rsidP="00AA47EF">
            <w:pPr>
              <w:rPr>
                <w:b/>
                <w:sz w:val="28"/>
                <w:szCs w:val="28"/>
              </w:rPr>
            </w:pPr>
            <w:r w:rsidRPr="0009262E">
              <w:rPr>
                <w:b/>
                <w:sz w:val="28"/>
                <w:szCs w:val="28"/>
              </w:rPr>
              <w:t>Республика Татарстан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0D74D2F3" w14:textId="6A8D3950" w:rsidR="00E82564" w:rsidRPr="004C190A" w:rsidRDefault="00E82564" w:rsidP="0049715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160</w:t>
            </w:r>
          </w:p>
        </w:tc>
      </w:tr>
      <w:tr w:rsidR="00E82564" w:rsidRPr="00607054" w14:paraId="64405430" w14:textId="77777777" w:rsidTr="00497150">
        <w:tc>
          <w:tcPr>
            <w:tcW w:w="9628" w:type="dxa"/>
            <w:gridSpan w:val="2"/>
            <w:shd w:val="clear" w:color="auto" w:fill="auto"/>
            <w:vAlign w:val="center"/>
          </w:tcPr>
          <w:p w14:paraId="4417E887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bCs/>
                <w:i/>
                <w:color w:val="000000"/>
                <w:sz w:val="28"/>
                <w:szCs w:val="28"/>
              </w:rPr>
              <w:t>городские округа</w:t>
            </w:r>
          </w:p>
        </w:tc>
      </w:tr>
      <w:tr w:rsidR="00497150" w:rsidRPr="00607054" w14:paraId="3BB1447E" w14:textId="77777777" w:rsidTr="00497150">
        <w:tc>
          <w:tcPr>
            <w:tcW w:w="4099" w:type="dxa"/>
            <w:shd w:val="clear" w:color="auto" w:fill="auto"/>
            <w:vAlign w:val="center"/>
          </w:tcPr>
          <w:p w14:paraId="12EAAAC7" w14:textId="77777777" w:rsidR="00497150" w:rsidRPr="00607054" w:rsidRDefault="00497150" w:rsidP="00497150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г.Казань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5900" w14:textId="708F56B8" w:rsidR="00497150" w:rsidRDefault="00497150" w:rsidP="00497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497150" w:rsidRPr="00607054" w14:paraId="5596A866" w14:textId="77777777" w:rsidTr="00497150">
        <w:tc>
          <w:tcPr>
            <w:tcW w:w="4099" w:type="dxa"/>
            <w:shd w:val="clear" w:color="auto" w:fill="auto"/>
            <w:vAlign w:val="center"/>
          </w:tcPr>
          <w:p w14:paraId="1A9D7A68" w14:textId="77777777" w:rsidR="00497150" w:rsidRPr="00607054" w:rsidRDefault="00497150" w:rsidP="00497150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г.Набережные Челны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D9916" w14:textId="5B22510E" w:rsidR="00497150" w:rsidRDefault="00497150" w:rsidP="004971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  <w:tr w:rsidR="00E82564" w:rsidRPr="00607054" w14:paraId="675DBE02" w14:textId="77777777" w:rsidTr="00497150">
        <w:tc>
          <w:tcPr>
            <w:tcW w:w="9628" w:type="dxa"/>
            <w:gridSpan w:val="2"/>
            <w:shd w:val="clear" w:color="auto" w:fill="auto"/>
            <w:vAlign w:val="center"/>
          </w:tcPr>
          <w:p w14:paraId="0FC72EDE" w14:textId="77777777" w:rsidR="00E82564" w:rsidRPr="004C190A" w:rsidRDefault="00E82564" w:rsidP="00AA47EF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4C190A">
              <w:rPr>
                <w:b/>
                <w:i/>
                <w:color w:val="000000"/>
                <w:sz w:val="28"/>
                <w:szCs w:val="28"/>
              </w:rPr>
              <w:t>муниципальные районы</w:t>
            </w:r>
          </w:p>
        </w:tc>
      </w:tr>
      <w:tr w:rsidR="00200331" w:rsidRPr="00607054" w14:paraId="4A9D0D36" w14:textId="77777777" w:rsidTr="00497150">
        <w:tc>
          <w:tcPr>
            <w:tcW w:w="4099" w:type="dxa"/>
            <w:shd w:val="clear" w:color="auto" w:fill="auto"/>
            <w:vAlign w:val="center"/>
          </w:tcPr>
          <w:p w14:paraId="124F37E2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 xml:space="preserve">Агрызский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94D3" w14:textId="61ECFAB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5422A1E" w14:textId="77777777" w:rsidTr="00497150">
        <w:tc>
          <w:tcPr>
            <w:tcW w:w="4099" w:type="dxa"/>
            <w:shd w:val="clear" w:color="auto" w:fill="auto"/>
            <w:vAlign w:val="center"/>
          </w:tcPr>
          <w:p w14:paraId="0610B10E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Азнакаевский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510CB" w14:textId="57218A01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2BA4AF17" w14:textId="77777777" w:rsidTr="00497150">
        <w:tc>
          <w:tcPr>
            <w:tcW w:w="4099" w:type="dxa"/>
            <w:shd w:val="clear" w:color="auto" w:fill="auto"/>
            <w:vAlign w:val="center"/>
          </w:tcPr>
          <w:p w14:paraId="165689BB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Аксубаевский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93B1" w14:textId="7EDCB85F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1BF4AE38" w14:textId="77777777" w:rsidTr="00497150">
        <w:tc>
          <w:tcPr>
            <w:tcW w:w="4099" w:type="dxa"/>
            <w:shd w:val="clear" w:color="auto" w:fill="auto"/>
            <w:vAlign w:val="center"/>
          </w:tcPr>
          <w:p w14:paraId="67DDCB43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Актанышский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B53D" w14:textId="532E23DA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166C92F" w14:textId="77777777" w:rsidTr="00497150">
        <w:tc>
          <w:tcPr>
            <w:tcW w:w="4099" w:type="dxa"/>
            <w:shd w:val="clear" w:color="auto" w:fill="auto"/>
            <w:vAlign w:val="center"/>
          </w:tcPr>
          <w:p w14:paraId="14CC51A5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Алексеевский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DC5D" w14:textId="38FB703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AC18CCC" w14:textId="77777777" w:rsidTr="00497150">
        <w:tc>
          <w:tcPr>
            <w:tcW w:w="4099" w:type="dxa"/>
            <w:shd w:val="clear" w:color="auto" w:fill="auto"/>
            <w:vAlign w:val="center"/>
          </w:tcPr>
          <w:p w14:paraId="7F40CB0A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Алькеевский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3CF6" w14:textId="04AABA53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F93B7A2" w14:textId="77777777" w:rsidTr="00497150">
        <w:tc>
          <w:tcPr>
            <w:tcW w:w="4099" w:type="dxa"/>
            <w:shd w:val="clear" w:color="auto" w:fill="auto"/>
            <w:vAlign w:val="center"/>
          </w:tcPr>
          <w:p w14:paraId="7E434972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Альметьевский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845C" w14:textId="2907BC79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200331" w:rsidRPr="00607054" w14:paraId="61824965" w14:textId="77777777" w:rsidTr="00497150">
        <w:tc>
          <w:tcPr>
            <w:tcW w:w="4099" w:type="dxa"/>
            <w:shd w:val="clear" w:color="auto" w:fill="auto"/>
            <w:vAlign w:val="center"/>
          </w:tcPr>
          <w:p w14:paraId="50F87F38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Апастовский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5581D" w14:textId="3DF50125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315CC36C" w14:textId="77777777" w:rsidTr="00497150">
        <w:tc>
          <w:tcPr>
            <w:tcW w:w="4099" w:type="dxa"/>
            <w:shd w:val="clear" w:color="auto" w:fill="auto"/>
            <w:vAlign w:val="center"/>
          </w:tcPr>
          <w:p w14:paraId="5E468101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Арский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FF0FC" w14:textId="734385CA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0365EB92" w14:textId="77777777" w:rsidTr="00497150">
        <w:tc>
          <w:tcPr>
            <w:tcW w:w="4099" w:type="dxa"/>
            <w:shd w:val="clear" w:color="auto" w:fill="auto"/>
            <w:vAlign w:val="center"/>
          </w:tcPr>
          <w:p w14:paraId="4EC1D1D6" w14:textId="77777777" w:rsidR="00200331" w:rsidRPr="00E15058" w:rsidRDefault="00200331" w:rsidP="00200331">
            <w:pPr>
              <w:rPr>
                <w:color w:val="000000"/>
                <w:sz w:val="28"/>
                <w:szCs w:val="28"/>
              </w:rPr>
            </w:pPr>
            <w:r w:rsidRPr="00E15058">
              <w:rPr>
                <w:color w:val="000000"/>
                <w:sz w:val="28"/>
                <w:szCs w:val="28"/>
              </w:rPr>
              <w:t>Атнинский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E325" w14:textId="125B568E" w:rsidR="00200331" w:rsidRPr="00E15058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 w:rsidRPr="00E15058"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79B11C68" w14:textId="77777777" w:rsidTr="00497150">
        <w:tc>
          <w:tcPr>
            <w:tcW w:w="4099" w:type="dxa"/>
            <w:shd w:val="clear" w:color="auto" w:fill="auto"/>
            <w:vAlign w:val="center"/>
          </w:tcPr>
          <w:p w14:paraId="780AED8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Бавлинский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EAF8" w14:textId="37D92FE5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78B5CDD6" w14:textId="77777777" w:rsidTr="00497150">
        <w:tc>
          <w:tcPr>
            <w:tcW w:w="4099" w:type="dxa"/>
            <w:shd w:val="clear" w:color="auto" w:fill="auto"/>
            <w:vAlign w:val="center"/>
          </w:tcPr>
          <w:p w14:paraId="1A9BCCB3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Балтасинский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8BFDF" w14:textId="3E02281F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35AF899B" w14:textId="77777777" w:rsidTr="00497150">
        <w:tc>
          <w:tcPr>
            <w:tcW w:w="4099" w:type="dxa"/>
            <w:shd w:val="clear" w:color="auto" w:fill="auto"/>
            <w:vAlign w:val="center"/>
          </w:tcPr>
          <w:p w14:paraId="71A6864C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Бугульминский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AFFAE" w14:textId="2831A59C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200331" w:rsidRPr="00607054" w14:paraId="4639426B" w14:textId="77777777" w:rsidTr="00497150">
        <w:tc>
          <w:tcPr>
            <w:tcW w:w="4099" w:type="dxa"/>
            <w:shd w:val="clear" w:color="auto" w:fill="auto"/>
            <w:vAlign w:val="center"/>
          </w:tcPr>
          <w:p w14:paraId="2A3EDF85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Буинский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AD7C" w14:textId="28101981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68CB1C3B" w14:textId="77777777" w:rsidTr="00497150">
        <w:tc>
          <w:tcPr>
            <w:tcW w:w="4099" w:type="dxa"/>
            <w:shd w:val="clear" w:color="auto" w:fill="auto"/>
            <w:vAlign w:val="center"/>
          </w:tcPr>
          <w:p w14:paraId="1DB5CA9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Верхнеуслонский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6316" w14:textId="3ACAE1CE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35D7B224" w14:textId="77777777" w:rsidTr="00497150">
        <w:tc>
          <w:tcPr>
            <w:tcW w:w="4099" w:type="dxa"/>
            <w:shd w:val="clear" w:color="auto" w:fill="auto"/>
            <w:vAlign w:val="center"/>
          </w:tcPr>
          <w:p w14:paraId="5306EA16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Высокогорский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21FD" w14:textId="4672CE85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4D18E7CF" w14:textId="77777777" w:rsidTr="00497150">
        <w:tc>
          <w:tcPr>
            <w:tcW w:w="4099" w:type="dxa"/>
            <w:shd w:val="clear" w:color="auto" w:fill="auto"/>
            <w:vAlign w:val="center"/>
          </w:tcPr>
          <w:p w14:paraId="2ED9D0A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Дрожжановский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5FAF1" w14:textId="1A7A5876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0BB8E6C5" w14:textId="77777777" w:rsidTr="00497150">
        <w:tc>
          <w:tcPr>
            <w:tcW w:w="4099" w:type="dxa"/>
            <w:shd w:val="clear" w:color="auto" w:fill="auto"/>
            <w:vAlign w:val="center"/>
          </w:tcPr>
          <w:p w14:paraId="4F81DE91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Елабужский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4FDF" w14:textId="3E54A105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2322F4A1" w14:textId="77777777" w:rsidTr="00497150">
        <w:tc>
          <w:tcPr>
            <w:tcW w:w="4099" w:type="dxa"/>
            <w:shd w:val="clear" w:color="auto" w:fill="auto"/>
            <w:vAlign w:val="center"/>
          </w:tcPr>
          <w:p w14:paraId="4F79D55A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Заинский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AC9F8" w14:textId="7B58DC8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780B3951" w14:textId="77777777" w:rsidTr="00497150">
        <w:tc>
          <w:tcPr>
            <w:tcW w:w="4099" w:type="dxa"/>
            <w:shd w:val="clear" w:color="auto" w:fill="auto"/>
            <w:vAlign w:val="center"/>
          </w:tcPr>
          <w:p w14:paraId="0F0F8D8C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Зеленодольский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EB28" w14:textId="677DDB13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200331" w:rsidRPr="00607054" w14:paraId="5EB4ADBA" w14:textId="77777777" w:rsidTr="00497150">
        <w:tc>
          <w:tcPr>
            <w:tcW w:w="4099" w:type="dxa"/>
            <w:shd w:val="clear" w:color="auto" w:fill="auto"/>
            <w:vAlign w:val="center"/>
          </w:tcPr>
          <w:p w14:paraId="61A2C5D2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Кайбицкий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BEA9F" w14:textId="58106D71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7A5F2489" w14:textId="77777777" w:rsidTr="00497150">
        <w:tc>
          <w:tcPr>
            <w:tcW w:w="4099" w:type="dxa"/>
            <w:shd w:val="clear" w:color="auto" w:fill="auto"/>
            <w:vAlign w:val="center"/>
          </w:tcPr>
          <w:p w14:paraId="54799BD9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Камско-Устьинский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C785" w14:textId="7A1A8D7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8264A2B" w14:textId="77777777" w:rsidTr="00497150">
        <w:tc>
          <w:tcPr>
            <w:tcW w:w="4099" w:type="dxa"/>
            <w:shd w:val="clear" w:color="auto" w:fill="auto"/>
            <w:vAlign w:val="center"/>
          </w:tcPr>
          <w:p w14:paraId="2F099933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Кукморский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1611" w14:textId="3A9D6810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4A8439B9" w14:textId="77777777" w:rsidTr="00497150">
        <w:tc>
          <w:tcPr>
            <w:tcW w:w="4099" w:type="dxa"/>
            <w:shd w:val="clear" w:color="auto" w:fill="auto"/>
            <w:vAlign w:val="center"/>
          </w:tcPr>
          <w:p w14:paraId="5FF80BBE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Лаишевский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53BC" w14:textId="034C272B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0FF3175A" w14:textId="77777777" w:rsidTr="00AA47EF">
        <w:tc>
          <w:tcPr>
            <w:tcW w:w="4099" w:type="dxa"/>
            <w:shd w:val="clear" w:color="auto" w:fill="auto"/>
            <w:vAlign w:val="center"/>
          </w:tcPr>
          <w:p w14:paraId="4DA753A9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Лениногорский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151FD" w14:textId="2FA011B3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7434FAC2" w14:textId="77777777" w:rsidTr="00497150">
        <w:tc>
          <w:tcPr>
            <w:tcW w:w="4099" w:type="dxa"/>
            <w:shd w:val="clear" w:color="auto" w:fill="auto"/>
            <w:vAlign w:val="center"/>
          </w:tcPr>
          <w:p w14:paraId="7BD39343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lastRenderedPageBreak/>
              <w:t>Мамадышский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55AAF" w14:textId="1A65C1D3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1E5640CE" w14:textId="77777777" w:rsidTr="00497150">
        <w:tc>
          <w:tcPr>
            <w:tcW w:w="4099" w:type="dxa"/>
            <w:shd w:val="clear" w:color="auto" w:fill="auto"/>
            <w:vAlign w:val="center"/>
          </w:tcPr>
          <w:p w14:paraId="2F84E92D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Менделеевский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3133" w14:textId="6AA169A7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0E2FF7D9" w14:textId="77777777" w:rsidTr="00497150">
        <w:tc>
          <w:tcPr>
            <w:tcW w:w="4099" w:type="dxa"/>
            <w:shd w:val="clear" w:color="auto" w:fill="auto"/>
            <w:vAlign w:val="center"/>
          </w:tcPr>
          <w:p w14:paraId="6E00D90E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Мензелинский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CD19" w14:textId="54DE35CE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04E4EEA7" w14:textId="77777777" w:rsidTr="00497150">
        <w:tc>
          <w:tcPr>
            <w:tcW w:w="4099" w:type="dxa"/>
            <w:shd w:val="clear" w:color="auto" w:fill="auto"/>
            <w:vAlign w:val="center"/>
          </w:tcPr>
          <w:p w14:paraId="61440969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Муслюмовский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9E939" w14:textId="35E505FF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C7B528B" w14:textId="77777777" w:rsidTr="00497150">
        <w:tc>
          <w:tcPr>
            <w:tcW w:w="4099" w:type="dxa"/>
            <w:shd w:val="clear" w:color="auto" w:fill="auto"/>
            <w:vAlign w:val="center"/>
          </w:tcPr>
          <w:p w14:paraId="5DA41FF5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Нижнекамский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AE90B" w14:textId="32964B1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200331" w:rsidRPr="00607054" w14:paraId="17DBA95C" w14:textId="77777777" w:rsidTr="00497150">
        <w:tc>
          <w:tcPr>
            <w:tcW w:w="4099" w:type="dxa"/>
            <w:shd w:val="clear" w:color="auto" w:fill="auto"/>
            <w:vAlign w:val="center"/>
          </w:tcPr>
          <w:p w14:paraId="121A689A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Новошешминский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A813" w14:textId="0402C5A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CCDA245" w14:textId="77777777" w:rsidTr="00497150">
        <w:tc>
          <w:tcPr>
            <w:tcW w:w="4099" w:type="dxa"/>
            <w:shd w:val="clear" w:color="auto" w:fill="auto"/>
            <w:vAlign w:val="center"/>
          </w:tcPr>
          <w:p w14:paraId="60FCFAB2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Нурлатский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7B6B" w14:textId="2DD55658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69EA80F7" w14:textId="77777777" w:rsidTr="00497150">
        <w:tc>
          <w:tcPr>
            <w:tcW w:w="4099" w:type="dxa"/>
            <w:shd w:val="clear" w:color="auto" w:fill="auto"/>
            <w:vAlign w:val="center"/>
          </w:tcPr>
          <w:p w14:paraId="07D70836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Пестречинский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2BC9B" w14:textId="761E371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2EC20528" w14:textId="77777777" w:rsidTr="00497150">
        <w:tc>
          <w:tcPr>
            <w:tcW w:w="4099" w:type="dxa"/>
            <w:shd w:val="clear" w:color="auto" w:fill="auto"/>
            <w:vAlign w:val="center"/>
          </w:tcPr>
          <w:p w14:paraId="64626AD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Рыбно-Слободский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44D2" w14:textId="62DDB93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3140F9C" w14:textId="77777777" w:rsidTr="00497150">
        <w:tc>
          <w:tcPr>
            <w:tcW w:w="4099" w:type="dxa"/>
            <w:shd w:val="clear" w:color="auto" w:fill="auto"/>
            <w:vAlign w:val="center"/>
          </w:tcPr>
          <w:p w14:paraId="644C9357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Сабинский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5934" w14:textId="5E6EAFAA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1CD7AF8A" w14:textId="77777777" w:rsidTr="00497150">
        <w:tc>
          <w:tcPr>
            <w:tcW w:w="4099" w:type="dxa"/>
            <w:shd w:val="clear" w:color="auto" w:fill="auto"/>
            <w:vAlign w:val="center"/>
          </w:tcPr>
          <w:p w14:paraId="73A7A6D7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Сармановский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77C7" w14:textId="1A89D30F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203F511C" w14:textId="77777777" w:rsidTr="00497150">
        <w:tc>
          <w:tcPr>
            <w:tcW w:w="4099" w:type="dxa"/>
            <w:shd w:val="clear" w:color="auto" w:fill="auto"/>
            <w:vAlign w:val="center"/>
          </w:tcPr>
          <w:p w14:paraId="1975F4FD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Спасский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4CB3" w14:textId="2F423FD6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A1B8E3D" w14:textId="77777777" w:rsidTr="00497150">
        <w:tc>
          <w:tcPr>
            <w:tcW w:w="4099" w:type="dxa"/>
            <w:shd w:val="clear" w:color="auto" w:fill="auto"/>
            <w:vAlign w:val="center"/>
          </w:tcPr>
          <w:p w14:paraId="38177018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Тетюшский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42926" w14:textId="25FA688D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4002EAB2" w14:textId="77777777" w:rsidTr="00497150">
        <w:tc>
          <w:tcPr>
            <w:tcW w:w="4099" w:type="dxa"/>
            <w:shd w:val="clear" w:color="auto" w:fill="auto"/>
            <w:vAlign w:val="center"/>
          </w:tcPr>
          <w:p w14:paraId="1E2CA8AF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Тукаевский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F1FB" w14:textId="4533465A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200331" w:rsidRPr="00607054" w14:paraId="2F911B2F" w14:textId="77777777" w:rsidTr="00497150">
        <w:tc>
          <w:tcPr>
            <w:tcW w:w="4099" w:type="dxa"/>
            <w:shd w:val="clear" w:color="auto" w:fill="auto"/>
            <w:vAlign w:val="center"/>
          </w:tcPr>
          <w:p w14:paraId="4AF29790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Тюлячинский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D548A" w14:textId="48AB3351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3D1B98A0" w14:textId="77777777" w:rsidTr="00497150">
        <w:tc>
          <w:tcPr>
            <w:tcW w:w="4099" w:type="dxa"/>
            <w:shd w:val="clear" w:color="auto" w:fill="auto"/>
            <w:vAlign w:val="center"/>
          </w:tcPr>
          <w:p w14:paraId="6CCCA6E0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Черемшанский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AC030" w14:textId="2A74633D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200331" w:rsidRPr="00607054" w14:paraId="6BFB5B36" w14:textId="77777777" w:rsidTr="00497150">
        <w:tc>
          <w:tcPr>
            <w:tcW w:w="4099" w:type="dxa"/>
            <w:shd w:val="clear" w:color="auto" w:fill="auto"/>
            <w:vAlign w:val="center"/>
          </w:tcPr>
          <w:p w14:paraId="66BB0BE4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Чистопольский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0B89" w14:textId="50010EAE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200331" w:rsidRPr="00607054" w14:paraId="58B32FCA" w14:textId="77777777" w:rsidTr="00497150">
        <w:tc>
          <w:tcPr>
            <w:tcW w:w="4099" w:type="dxa"/>
            <w:shd w:val="clear" w:color="auto" w:fill="auto"/>
            <w:vAlign w:val="center"/>
          </w:tcPr>
          <w:p w14:paraId="24E71BA8" w14:textId="77777777" w:rsidR="00200331" w:rsidRPr="00607054" w:rsidRDefault="00200331" w:rsidP="00200331">
            <w:pPr>
              <w:rPr>
                <w:color w:val="000000"/>
                <w:sz w:val="28"/>
                <w:szCs w:val="28"/>
              </w:rPr>
            </w:pPr>
            <w:r w:rsidRPr="00607054">
              <w:rPr>
                <w:color w:val="000000"/>
                <w:sz w:val="28"/>
                <w:szCs w:val="28"/>
              </w:rPr>
              <w:t>Ютазинский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CB61" w14:textId="4893A684" w:rsidR="00200331" w:rsidRDefault="00200331" w:rsidP="002003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14:paraId="6D3D3345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5FE4C491" w14:textId="77777777" w:rsidR="00E82564" w:rsidRDefault="00E82564" w:rsidP="00E8256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14:paraId="03E06108" w14:textId="02073104" w:rsidR="00C15B36" w:rsidRDefault="00C15B36">
      <w:pPr>
        <w:rPr>
          <w:sz w:val="10"/>
          <w:szCs w:val="10"/>
          <w:lang w:val="tt-RU"/>
        </w:rPr>
      </w:pPr>
    </w:p>
    <w:sectPr w:rsidR="00C15B36" w:rsidSect="00792C84">
      <w:pgSz w:w="11906" w:h="16838"/>
      <w:pgMar w:top="851" w:right="1134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E65B2" w14:textId="77777777" w:rsidR="00842311" w:rsidRDefault="00842311">
      <w:r>
        <w:separator/>
      </w:r>
    </w:p>
  </w:endnote>
  <w:endnote w:type="continuationSeparator" w:id="0">
    <w:p w14:paraId="33340CCA" w14:textId="77777777" w:rsidR="00842311" w:rsidRDefault="00842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142C393-445C-4799-9FCA-3343CA7E7554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34937E41-5B33-44A7-9E3D-0FC1414B9009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619C14BD-F3C3-4B60-8C35-F31DB5BC2680}"/>
    <w:embedBold r:id="rId4" w:fontKey="{37A3F879-80EB-445D-85AB-BB292DB182D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74BFDC78-7AB6-482A-953F-A4D17434819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81911" w14:textId="77777777" w:rsidR="00842311" w:rsidRDefault="00842311">
      <w:r>
        <w:separator/>
      </w:r>
    </w:p>
  </w:footnote>
  <w:footnote w:type="continuationSeparator" w:id="0">
    <w:p w14:paraId="77C4B5BA" w14:textId="77777777" w:rsidR="00842311" w:rsidRDefault="00842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3C2A"/>
    <w:rsid w:val="00004286"/>
    <w:rsid w:val="000138EA"/>
    <w:rsid w:val="00022893"/>
    <w:rsid w:val="00022A41"/>
    <w:rsid w:val="00034E41"/>
    <w:rsid w:val="0005023E"/>
    <w:rsid w:val="0005638B"/>
    <w:rsid w:val="000572EE"/>
    <w:rsid w:val="00063B95"/>
    <w:rsid w:val="00066936"/>
    <w:rsid w:val="0008333B"/>
    <w:rsid w:val="00085C6A"/>
    <w:rsid w:val="0009262E"/>
    <w:rsid w:val="000C7119"/>
    <w:rsid w:val="000D05AA"/>
    <w:rsid w:val="000F1AE2"/>
    <w:rsid w:val="000F23DB"/>
    <w:rsid w:val="000F3886"/>
    <w:rsid w:val="00103CC2"/>
    <w:rsid w:val="00111BF6"/>
    <w:rsid w:val="00126436"/>
    <w:rsid w:val="0014373E"/>
    <w:rsid w:val="001465AB"/>
    <w:rsid w:val="00147029"/>
    <w:rsid w:val="0016555A"/>
    <w:rsid w:val="00186B3D"/>
    <w:rsid w:val="00190842"/>
    <w:rsid w:val="001963B3"/>
    <w:rsid w:val="001A4924"/>
    <w:rsid w:val="001B1D52"/>
    <w:rsid w:val="001B7BB8"/>
    <w:rsid w:val="001D2B33"/>
    <w:rsid w:val="001D5F81"/>
    <w:rsid w:val="001E116E"/>
    <w:rsid w:val="001F2EE2"/>
    <w:rsid w:val="00200331"/>
    <w:rsid w:val="00215022"/>
    <w:rsid w:val="00234A1F"/>
    <w:rsid w:val="00237012"/>
    <w:rsid w:val="0024237A"/>
    <w:rsid w:val="002569C9"/>
    <w:rsid w:val="002A11BC"/>
    <w:rsid w:val="002A22D2"/>
    <w:rsid w:val="002A7122"/>
    <w:rsid w:val="002D4571"/>
    <w:rsid w:val="002E1216"/>
    <w:rsid w:val="002F5B25"/>
    <w:rsid w:val="00310DF4"/>
    <w:rsid w:val="00332CC7"/>
    <w:rsid w:val="00340E85"/>
    <w:rsid w:val="0035320B"/>
    <w:rsid w:val="003545BB"/>
    <w:rsid w:val="0035606F"/>
    <w:rsid w:val="003B6DA3"/>
    <w:rsid w:val="003C47EF"/>
    <w:rsid w:val="003C71DA"/>
    <w:rsid w:val="003D5B05"/>
    <w:rsid w:val="003F1362"/>
    <w:rsid w:val="00411385"/>
    <w:rsid w:val="00411D19"/>
    <w:rsid w:val="00415191"/>
    <w:rsid w:val="00440B7F"/>
    <w:rsid w:val="004422D2"/>
    <w:rsid w:val="0046565F"/>
    <w:rsid w:val="00465F30"/>
    <w:rsid w:val="0047462F"/>
    <w:rsid w:val="00485652"/>
    <w:rsid w:val="00497150"/>
    <w:rsid w:val="004A55F1"/>
    <w:rsid w:val="004A6460"/>
    <w:rsid w:val="004B22B6"/>
    <w:rsid w:val="004D2D22"/>
    <w:rsid w:val="004E60FB"/>
    <w:rsid w:val="004E6DBA"/>
    <w:rsid w:val="005029BC"/>
    <w:rsid w:val="005100C1"/>
    <w:rsid w:val="005142F4"/>
    <w:rsid w:val="00541AF5"/>
    <w:rsid w:val="00541DE1"/>
    <w:rsid w:val="005552F0"/>
    <w:rsid w:val="00575E06"/>
    <w:rsid w:val="005846D3"/>
    <w:rsid w:val="00590DE9"/>
    <w:rsid w:val="005A0AD0"/>
    <w:rsid w:val="005B12C4"/>
    <w:rsid w:val="005C2B5A"/>
    <w:rsid w:val="005E3E68"/>
    <w:rsid w:val="005E54D8"/>
    <w:rsid w:val="005E6B53"/>
    <w:rsid w:val="005F7E04"/>
    <w:rsid w:val="0060340E"/>
    <w:rsid w:val="00611FC9"/>
    <w:rsid w:val="0063720C"/>
    <w:rsid w:val="00641542"/>
    <w:rsid w:val="00641747"/>
    <w:rsid w:val="00660B34"/>
    <w:rsid w:val="00665BF7"/>
    <w:rsid w:val="0066625E"/>
    <w:rsid w:val="0066747B"/>
    <w:rsid w:val="006A7DAF"/>
    <w:rsid w:val="006B1B36"/>
    <w:rsid w:val="006C1DAF"/>
    <w:rsid w:val="006C4E19"/>
    <w:rsid w:val="006C750C"/>
    <w:rsid w:val="006F3845"/>
    <w:rsid w:val="00702667"/>
    <w:rsid w:val="0071396E"/>
    <w:rsid w:val="00724FAE"/>
    <w:rsid w:val="00741FF3"/>
    <w:rsid w:val="0074661B"/>
    <w:rsid w:val="00753968"/>
    <w:rsid w:val="00785AE0"/>
    <w:rsid w:val="00792C84"/>
    <w:rsid w:val="007B1F84"/>
    <w:rsid w:val="007B761E"/>
    <w:rsid w:val="007E3B31"/>
    <w:rsid w:val="007E55CE"/>
    <w:rsid w:val="007F29EC"/>
    <w:rsid w:val="00834F8B"/>
    <w:rsid w:val="008365B3"/>
    <w:rsid w:val="00842311"/>
    <w:rsid w:val="00851F77"/>
    <w:rsid w:val="00853EB3"/>
    <w:rsid w:val="00867B5B"/>
    <w:rsid w:val="00872085"/>
    <w:rsid w:val="00872612"/>
    <w:rsid w:val="008813EF"/>
    <w:rsid w:val="008861F7"/>
    <w:rsid w:val="008A02D7"/>
    <w:rsid w:val="008D50CC"/>
    <w:rsid w:val="008E0882"/>
    <w:rsid w:val="008F5369"/>
    <w:rsid w:val="00906FB2"/>
    <w:rsid w:val="009150C4"/>
    <w:rsid w:val="00931978"/>
    <w:rsid w:val="00945C55"/>
    <w:rsid w:val="009575C0"/>
    <w:rsid w:val="009757F2"/>
    <w:rsid w:val="00983091"/>
    <w:rsid w:val="00993B2A"/>
    <w:rsid w:val="009A66F7"/>
    <w:rsid w:val="009B6DED"/>
    <w:rsid w:val="009D55F9"/>
    <w:rsid w:val="009D77AE"/>
    <w:rsid w:val="009E60EC"/>
    <w:rsid w:val="009F0190"/>
    <w:rsid w:val="009F12BD"/>
    <w:rsid w:val="009F404C"/>
    <w:rsid w:val="00A00472"/>
    <w:rsid w:val="00A017DD"/>
    <w:rsid w:val="00A0333D"/>
    <w:rsid w:val="00A06A77"/>
    <w:rsid w:val="00A116CB"/>
    <w:rsid w:val="00A13162"/>
    <w:rsid w:val="00A169C1"/>
    <w:rsid w:val="00A3686D"/>
    <w:rsid w:val="00A417A5"/>
    <w:rsid w:val="00A54453"/>
    <w:rsid w:val="00A605F2"/>
    <w:rsid w:val="00A668B8"/>
    <w:rsid w:val="00A840A1"/>
    <w:rsid w:val="00A87046"/>
    <w:rsid w:val="00AA47EF"/>
    <w:rsid w:val="00AB2363"/>
    <w:rsid w:val="00AB25D1"/>
    <w:rsid w:val="00AC0AC0"/>
    <w:rsid w:val="00AD424E"/>
    <w:rsid w:val="00AF07F6"/>
    <w:rsid w:val="00AF4E08"/>
    <w:rsid w:val="00B11FB2"/>
    <w:rsid w:val="00B36FF5"/>
    <w:rsid w:val="00B43807"/>
    <w:rsid w:val="00B452BF"/>
    <w:rsid w:val="00B52053"/>
    <w:rsid w:val="00B731E0"/>
    <w:rsid w:val="00B7516E"/>
    <w:rsid w:val="00B810C1"/>
    <w:rsid w:val="00B9399F"/>
    <w:rsid w:val="00BB03F5"/>
    <w:rsid w:val="00BB2E0B"/>
    <w:rsid w:val="00BC2FEC"/>
    <w:rsid w:val="00BE0003"/>
    <w:rsid w:val="00BE1022"/>
    <w:rsid w:val="00BE7531"/>
    <w:rsid w:val="00C15B36"/>
    <w:rsid w:val="00C2513D"/>
    <w:rsid w:val="00C26F94"/>
    <w:rsid w:val="00C320DA"/>
    <w:rsid w:val="00C33C6F"/>
    <w:rsid w:val="00C34CBC"/>
    <w:rsid w:val="00C51B8A"/>
    <w:rsid w:val="00C5249B"/>
    <w:rsid w:val="00C5768A"/>
    <w:rsid w:val="00C72937"/>
    <w:rsid w:val="00C921CC"/>
    <w:rsid w:val="00C92357"/>
    <w:rsid w:val="00C96DB5"/>
    <w:rsid w:val="00C9730A"/>
    <w:rsid w:val="00CA0764"/>
    <w:rsid w:val="00CD1A5C"/>
    <w:rsid w:val="00CD7E54"/>
    <w:rsid w:val="00D02C74"/>
    <w:rsid w:val="00D14206"/>
    <w:rsid w:val="00D14346"/>
    <w:rsid w:val="00D3574F"/>
    <w:rsid w:val="00D40DE6"/>
    <w:rsid w:val="00D44169"/>
    <w:rsid w:val="00D5065A"/>
    <w:rsid w:val="00D51B0E"/>
    <w:rsid w:val="00D67792"/>
    <w:rsid w:val="00D77206"/>
    <w:rsid w:val="00D82614"/>
    <w:rsid w:val="00DB5969"/>
    <w:rsid w:val="00DC37BD"/>
    <w:rsid w:val="00DE6683"/>
    <w:rsid w:val="00DF0DD0"/>
    <w:rsid w:val="00DF1F3B"/>
    <w:rsid w:val="00E02DB9"/>
    <w:rsid w:val="00E15058"/>
    <w:rsid w:val="00E17DE6"/>
    <w:rsid w:val="00E4481C"/>
    <w:rsid w:val="00E55DBE"/>
    <w:rsid w:val="00E64054"/>
    <w:rsid w:val="00E65454"/>
    <w:rsid w:val="00E8218D"/>
    <w:rsid w:val="00E82564"/>
    <w:rsid w:val="00EA66F8"/>
    <w:rsid w:val="00EB3367"/>
    <w:rsid w:val="00EB57A1"/>
    <w:rsid w:val="00ED6CBB"/>
    <w:rsid w:val="00ED6DE8"/>
    <w:rsid w:val="00F07B74"/>
    <w:rsid w:val="00F3603C"/>
    <w:rsid w:val="00F37EC4"/>
    <w:rsid w:val="00F54657"/>
    <w:rsid w:val="00F77385"/>
    <w:rsid w:val="00F969F4"/>
    <w:rsid w:val="00FA077A"/>
    <w:rsid w:val="00FA12F5"/>
    <w:rsid w:val="00FA1AC9"/>
    <w:rsid w:val="00FA41F2"/>
    <w:rsid w:val="00FC235E"/>
    <w:rsid w:val="00FC5DEA"/>
    <w:rsid w:val="00FC71CF"/>
    <w:rsid w:val="00FD279E"/>
    <w:rsid w:val="00FF6AE8"/>
    <w:rsid w:val="00FF6EE7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341F18E3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semiHidden/>
    <w:unhideWhenUsed/>
    <w:rsid w:val="00EB3367"/>
  </w:style>
  <w:style w:type="character" w:customStyle="1" w:styleId="ae">
    <w:name w:val="Текст сноски Знак"/>
    <w:basedOn w:val="a0"/>
    <w:link w:val="ad"/>
    <w:semiHidden/>
    <w:rsid w:val="00EB3367"/>
  </w:style>
  <w:style w:type="character" w:styleId="af">
    <w:name w:val="footnote reference"/>
    <w:basedOn w:val="a0"/>
    <w:semiHidden/>
    <w:unhideWhenUsed/>
    <w:rsid w:val="00EB3367"/>
    <w:rPr>
      <w:vertAlign w:val="superscript"/>
    </w:rPr>
  </w:style>
  <w:style w:type="character" w:styleId="af0">
    <w:name w:val="annotation reference"/>
    <w:basedOn w:val="a0"/>
    <w:semiHidden/>
    <w:unhideWhenUsed/>
    <w:rsid w:val="00EB336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EB3367"/>
  </w:style>
  <w:style w:type="character" w:customStyle="1" w:styleId="af2">
    <w:name w:val="Текст примечания Знак"/>
    <w:basedOn w:val="a0"/>
    <w:link w:val="af1"/>
    <w:semiHidden/>
    <w:rsid w:val="00EB3367"/>
  </w:style>
  <w:style w:type="paragraph" w:styleId="af3">
    <w:name w:val="annotation subject"/>
    <w:basedOn w:val="af1"/>
    <w:next w:val="af1"/>
    <w:link w:val="af4"/>
    <w:semiHidden/>
    <w:unhideWhenUsed/>
    <w:rsid w:val="00EB3367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EB33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AE006-2453-472B-BC68-050E6CCE3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199</TotalTime>
  <Pages>10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8324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ОРПР4</cp:lastModifiedBy>
  <cp:revision>38</cp:revision>
  <cp:lastPrinted>2022-10-19T13:01:00Z</cp:lastPrinted>
  <dcterms:created xsi:type="dcterms:W3CDTF">2021-04-30T13:07:00Z</dcterms:created>
  <dcterms:modified xsi:type="dcterms:W3CDTF">2023-10-24T10:05:00Z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