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B1F" w:rsidRDefault="00F27B1F" w:rsidP="00FE6566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p w:rsidR="00F27B1F" w:rsidRDefault="00F27B1F" w:rsidP="00225442">
      <w:pPr>
        <w:ind w:right="-1" w:firstLine="851"/>
        <w:jc w:val="both"/>
        <w:rPr>
          <w:rFonts w:eastAsia="Calibri"/>
          <w:sz w:val="28"/>
          <w:szCs w:val="28"/>
          <w:lang w:eastAsia="en-US"/>
        </w:rPr>
      </w:pPr>
    </w:p>
    <w:p w:rsidR="007C2498" w:rsidRDefault="007C2498" w:rsidP="00225442">
      <w:pPr>
        <w:ind w:right="-1" w:firstLine="851"/>
        <w:jc w:val="both"/>
        <w:rPr>
          <w:rFonts w:eastAsia="Calibri"/>
          <w:sz w:val="28"/>
          <w:szCs w:val="28"/>
          <w:lang w:eastAsia="en-US"/>
        </w:rPr>
      </w:pPr>
    </w:p>
    <w:p w:rsidR="00772040" w:rsidRPr="00772040" w:rsidRDefault="00772040" w:rsidP="00772040">
      <w:pPr>
        <w:ind w:right="-1"/>
        <w:jc w:val="right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ПРОЕКТ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КАБИНЕТ МИНИСТРОВ РЕСПУБЛИКИ ТАТАРСТАН</w:t>
      </w: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ПОСТАНОВЛЕНИЕ</w:t>
      </w:r>
    </w:p>
    <w:p w:rsid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_____________                                                                №___________</w:t>
      </w:r>
    </w:p>
    <w:p w:rsidR="00772040" w:rsidRPr="00772040" w:rsidRDefault="00772040" w:rsidP="00772040">
      <w:pPr>
        <w:ind w:right="-1"/>
        <w:jc w:val="center"/>
        <w:rPr>
          <w:rFonts w:eastAsia="Calibri"/>
          <w:sz w:val="27"/>
          <w:szCs w:val="27"/>
          <w:lang w:eastAsia="en-US"/>
        </w:rPr>
      </w:pPr>
      <w:r w:rsidRPr="00772040">
        <w:rPr>
          <w:rFonts w:eastAsia="Calibri"/>
          <w:sz w:val="27"/>
          <w:szCs w:val="27"/>
          <w:lang w:eastAsia="en-US"/>
        </w:rPr>
        <w:t>г.Казань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О внесении изменений в Положение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о порядке обеспечения семей с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новорожденными детьми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подарочными комплектами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детских принадлежностей, утвержденного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постановлением Кабинета Министров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>Республики Татарстан от 04.12.2020 № 1100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«О предоставлении семьям с </w:t>
      </w:r>
    </w:p>
    <w:p w:rsidR="00772040" w:rsidRPr="00417375" w:rsidRDefault="00E77B6E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</w:t>
      </w:r>
      <w:r w:rsidR="00772040" w:rsidRPr="00417375">
        <w:rPr>
          <w:rFonts w:eastAsia="Calibri"/>
          <w:sz w:val="24"/>
          <w:szCs w:val="24"/>
          <w:lang w:eastAsia="en-US"/>
        </w:rPr>
        <w:t xml:space="preserve">оворожденными детьми подарочных </w:t>
      </w:r>
    </w:p>
    <w:p w:rsidR="00772040" w:rsidRPr="00417375" w:rsidRDefault="00772040" w:rsidP="00772040">
      <w:pPr>
        <w:ind w:right="-1"/>
        <w:jc w:val="both"/>
        <w:rPr>
          <w:rFonts w:eastAsia="Calibri"/>
          <w:sz w:val="24"/>
          <w:szCs w:val="24"/>
          <w:lang w:eastAsia="en-US"/>
        </w:rPr>
      </w:pPr>
      <w:r w:rsidRPr="00417375">
        <w:rPr>
          <w:rFonts w:eastAsia="Calibri"/>
          <w:sz w:val="24"/>
          <w:szCs w:val="24"/>
          <w:lang w:eastAsia="en-US"/>
        </w:rPr>
        <w:t xml:space="preserve">комплектов детских принадлежностей»  </w:t>
      </w:r>
      <w:bookmarkStart w:id="0" w:name="_GoBack"/>
      <w:bookmarkEnd w:id="0"/>
    </w:p>
    <w:p w:rsid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417375" w:rsidRDefault="00417375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772040" w:rsidRPr="00772040" w:rsidRDefault="00772040" w:rsidP="00772040">
      <w:pPr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772040">
        <w:rPr>
          <w:rFonts w:eastAsia="Calibri"/>
          <w:sz w:val="28"/>
          <w:szCs w:val="28"/>
          <w:lang w:eastAsia="en-US"/>
        </w:rPr>
        <w:t>Кабинет Министров Республики Татарстан ПОСТАНОВЛЯЕТ:</w:t>
      </w:r>
    </w:p>
    <w:p w:rsidR="00772040" w:rsidRPr="00772040" w:rsidRDefault="00772040" w:rsidP="00772040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21875" w:rsidRPr="00951D21" w:rsidRDefault="00E77B6E" w:rsidP="00951D21">
      <w:pPr>
        <w:pStyle w:val="ae"/>
        <w:numPr>
          <w:ilvl w:val="0"/>
          <w:numId w:val="6"/>
        </w:numPr>
        <w:tabs>
          <w:tab w:val="left" w:pos="1134"/>
        </w:tabs>
        <w:ind w:left="0" w:right="-1" w:firstLine="851"/>
        <w:jc w:val="both"/>
        <w:rPr>
          <w:rFonts w:eastAsia="Calibri"/>
          <w:sz w:val="28"/>
          <w:szCs w:val="28"/>
          <w:lang w:eastAsia="en-US"/>
        </w:rPr>
      </w:pPr>
      <w:r w:rsidRPr="00951D21">
        <w:rPr>
          <w:rFonts w:eastAsia="Calibri"/>
          <w:sz w:val="28"/>
          <w:szCs w:val="28"/>
          <w:lang w:eastAsia="en-US"/>
        </w:rPr>
        <w:t xml:space="preserve">Внести в </w:t>
      </w:r>
      <w:r w:rsidR="00821875" w:rsidRPr="00951D21">
        <w:rPr>
          <w:rFonts w:eastAsia="Calibri"/>
          <w:sz w:val="28"/>
          <w:szCs w:val="28"/>
          <w:lang w:eastAsia="en-US"/>
        </w:rPr>
        <w:t>постановление Кабинета Министров Республики Татарстан от 04.12.2020 № 1100 «О предоставлении семьям с новорожденными детьми подарочных комплектов детских принадлежностей» (в редакции постановления Кабинета Министров Республики Татарстан от 13.03.2021 № 129) следующее изменение:</w:t>
      </w:r>
    </w:p>
    <w:p w:rsidR="00FB3998" w:rsidRPr="00821875" w:rsidRDefault="00821875" w:rsidP="00821875">
      <w:pPr>
        <w:ind w:right="-1" w:firstLine="567"/>
        <w:jc w:val="both"/>
        <w:rPr>
          <w:rFonts w:eastAsia="Calibri"/>
          <w:sz w:val="28"/>
          <w:szCs w:val="28"/>
          <w:lang w:eastAsia="en-US"/>
        </w:rPr>
      </w:pPr>
      <w:r w:rsidRPr="00821875">
        <w:rPr>
          <w:rFonts w:eastAsia="Calibri"/>
          <w:sz w:val="28"/>
          <w:szCs w:val="28"/>
          <w:lang w:eastAsia="en-US"/>
        </w:rPr>
        <w:t xml:space="preserve"> в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E42510" w:rsidRPr="00821875">
        <w:rPr>
          <w:rFonts w:eastAsia="Calibri"/>
          <w:sz w:val="28"/>
          <w:szCs w:val="28"/>
          <w:lang w:eastAsia="en-US"/>
        </w:rPr>
        <w:t>Приложени</w:t>
      </w:r>
      <w:r>
        <w:rPr>
          <w:rFonts w:eastAsia="Calibri"/>
          <w:sz w:val="28"/>
          <w:szCs w:val="28"/>
          <w:lang w:eastAsia="en-US"/>
        </w:rPr>
        <w:t>и</w:t>
      </w:r>
      <w:r w:rsidR="00E42510" w:rsidRPr="00821875">
        <w:rPr>
          <w:rFonts w:eastAsia="Calibri"/>
          <w:sz w:val="28"/>
          <w:szCs w:val="28"/>
          <w:lang w:eastAsia="en-US"/>
        </w:rPr>
        <w:t xml:space="preserve"> к Положению о порядке обеспечения семей с новорожденными детьми подарочными комплектами детских принадлежностей, в графе «Наименование изделия»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766D7" w:rsidRPr="00821875">
        <w:rPr>
          <w:rFonts w:eastAsia="Calibri"/>
          <w:sz w:val="28"/>
          <w:szCs w:val="28"/>
          <w:lang w:eastAsia="en-US"/>
        </w:rPr>
        <w:t>слов</w:t>
      </w:r>
      <w:r>
        <w:rPr>
          <w:rFonts w:eastAsia="Calibri"/>
          <w:sz w:val="28"/>
          <w:szCs w:val="28"/>
          <w:lang w:eastAsia="en-US"/>
        </w:rPr>
        <w:t xml:space="preserve">а </w:t>
      </w:r>
      <w:r w:rsidR="00417375" w:rsidRPr="00821875">
        <w:rPr>
          <w:rFonts w:eastAsia="Calibri"/>
          <w:sz w:val="28"/>
          <w:szCs w:val="28"/>
          <w:lang w:eastAsia="en-US"/>
        </w:rPr>
        <w:t>«Валенки, размер 14» заменить слов</w:t>
      </w:r>
      <w:r>
        <w:rPr>
          <w:rFonts w:eastAsia="Calibri"/>
          <w:sz w:val="28"/>
          <w:szCs w:val="28"/>
          <w:lang w:eastAsia="en-US"/>
        </w:rPr>
        <w:t xml:space="preserve">ами </w:t>
      </w:r>
      <w:r w:rsidR="00417375" w:rsidRPr="00821875">
        <w:rPr>
          <w:rFonts w:eastAsia="Calibri"/>
          <w:sz w:val="28"/>
          <w:szCs w:val="28"/>
          <w:lang w:eastAsia="en-US"/>
        </w:rPr>
        <w:t xml:space="preserve">«Валенки, размер 15». </w:t>
      </w:r>
    </w:p>
    <w:p w:rsidR="00E77B6E" w:rsidRPr="00E77B6E" w:rsidRDefault="00E77B6E" w:rsidP="00821875">
      <w:pPr>
        <w:ind w:right="-1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</w:t>
      </w:r>
      <w:r w:rsidRPr="00E77B6E">
        <w:rPr>
          <w:rFonts w:eastAsia="Calibri"/>
          <w:sz w:val="28"/>
          <w:szCs w:val="28"/>
          <w:lang w:eastAsia="en-US"/>
        </w:rPr>
        <w:t xml:space="preserve">2. </w:t>
      </w:r>
      <w:r w:rsidR="0056099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Установить, что настоящее постановление вступает в силу с 1 января 2022 года</w:t>
      </w:r>
      <w:r w:rsidR="0056099A">
        <w:rPr>
          <w:rFonts w:eastAsia="Calibri"/>
          <w:sz w:val="28"/>
          <w:szCs w:val="28"/>
          <w:lang w:eastAsia="en-US"/>
        </w:rPr>
        <w:t>.</w:t>
      </w:r>
    </w:p>
    <w:p w:rsidR="00E77B6E" w:rsidRPr="00E77B6E" w:rsidRDefault="00E77B6E" w:rsidP="00821875">
      <w:pPr>
        <w:pStyle w:val="ae"/>
        <w:ind w:left="0" w:right="-1" w:firstLine="567"/>
        <w:jc w:val="both"/>
        <w:rPr>
          <w:rFonts w:eastAsia="Calibri"/>
          <w:sz w:val="28"/>
          <w:szCs w:val="28"/>
          <w:lang w:eastAsia="en-US"/>
        </w:rPr>
      </w:pPr>
    </w:p>
    <w:p w:rsidR="0088510A" w:rsidRDefault="0088510A" w:rsidP="00E77B6E">
      <w:pPr>
        <w:ind w:right="-1" w:firstLine="284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Pr="0056099A" w:rsidRDefault="0056099A">
      <w:pPr>
        <w:ind w:right="-1"/>
        <w:jc w:val="both"/>
        <w:rPr>
          <w:rFonts w:eastAsia="Calibri"/>
          <w:sz w:val="28"/>
          <w:szCs w:val="28"/>
          <w:lang w:eastAsia="en-US"/>
        </w:rPr>
      </w:pPr>
      <w:r w:rsidRPr="0056099A">
        <w:rPr>
          <w:rFonts w:eastAsia="Calibri"/>
          <w:sz w:val="28"/>
          <w:szCs w:val="28"/>
          <w:lang w:eastAsia="en-US"/>
        </w:rPr>
        <w:t>Премьер-министр</w:t>
      </w:r>
    </w:p>
    <w:p w:rsidR="0056099A" w:rsidRPr="0056099A" w:rsidRDefault="0056099A">
      <w:pPr>
        <w:ind w:right="-1"/>
        <w:jc w:val="both"/>
        <w:rPr>
          <w:rFonts w:eastAsia="Calibri"/>
          <w:sz w:val="28"/>
          <w:szCs w:val="28"/>
          <w:lang w:eastAsia="en-US"/>
        </w:rPr>
      </w:pPr>
      <w:r w:rsidRPr="0056099A">
        <w:rPr>
          <w:rFonts w:eastAsia="Calibri"/>
          <w:sz w:val="28"/>
          <w:szCs w:val="28"/>
          <w:lang w:eastAsia="en-US"/>
        </w:rPr>
        <w:t>Республики Татарстан                                                                                      А.В.Песошин</w:t>
      </w: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88510A" w:rsidRDefault="0088510A" w:rsidP="0088510A">
      <w:pPr>
        <w:ind w:right="-1"/>
        <w:jc w:val="center"/>
        <w:rPr>
          <w:rFonts w:eastAsia="Calibri"/>
          <w:sz w:val="27"/>
          <w:szCs w:val="27"/>
          <w:lang w:eastAsia="en-US"/>
        </w:rPr>
      </w:pPr>
      <w:r>
        <w:rPr>
          <w:rFonts w:eastAsia="Calibri"/>
          <w:sz w:val="27"/>
          <w:szCs w:val="27"/>
          <w:lang w:eastAsia="en-US"/>
        </w:rPr>
        <w:t>ПОЯСНИТЕЛЬНАЯ ЗАПИСКА</w:t>
      </w:r>
    </w:p>
    <w:p w:rsidR="0088510A" w:rsidRDefault="0088510A">
      <w:pPr>
        <w:ind w:right="-1"/>
        <w:jc w:val="both"/>
        <w:rPr>
          <w:rFonts w:eastAsia="Calibri"/>
          <w:sz w:val="27"/>
          <w:szCs w:val="27"/>
          <w:lang w:eastAsia="en-US"/>
        </w:rPr>
      </w:pPr>
    </w:p>
    <w:p w:rsidR="006A371B" w:rsidRDefault="00D83BC3" w:rsidP="0056099A">
      <w:pPr>
        <w:ind w:right="-1" w:firstLine="709"/>
        <w:jc w:val="both"/>
        <w:rPr>
          <w:rFonts w:eastAsia="Calibri"/>
          <w:sz w:val="28"/>
          <w:szCs w:val="28"/>
          <w:lang w:eastAsia="en-US"/>
        </w:rPr>
      </w:pPr>
      <w:r w:rsidRPr="00417375">
        <w:rPr>
          <w:rFonts w:eastAsia="Calibri"/>
          <w:sz w:val="28"/>
          <w:szCs w:val="28"/>
          <w:lang w:eastAsia="en-US"/>
        </w:rPr>
        <w:t>Изменени</w:t>
      </w:r>
      <w:r w:rsidR="00417375" w:rsidRPr="00417375">
        <w:rPr>
          <w:rFonts w:eastAsia="Calibri"/>
          <w:sz w:val="28"/>
          <w:szCs w:val="28"/>
          <w:lang w:eastAsia="en-US"/>
        </w:rPr>
        <w:t>е</w:t>
      </w:r>
      <w:r w:rsidR="006A371B" w:rsidRPr="006A371B">
        <w:rPr>
          <w:rFonts w:eastAsia="Calibri"/>
          <w:sz w:val="28"/>
          <w:szCs w:val="28"/>
          <w:lang w:eastAsia="en-US"/>
        </w:rPr>
        <w:t xml:space="preserve"> </w:t>
      </w:r>
      <w:r w:rsidR="000D5F2F" w:rsidRPr="00417375">
        <w:rPr>
          <w:rFonts w:eastAsia="Calibri"/>
          <w:sz w:val="28"/>
          <w:szCs w:val="28"/>
          <w:lang w:eastAsia="en-US"/>
        </w:rPr>
        <w:t>в упомянутое постановление Кабинета Министров Республики Тата</w:t>
      </w:r>
      <w:r w:rsidR="000D5F2F">
        <w:rPr>
          <w:rFonts w:eastAsia="Calibri"/>
          <w:sz w:val="28"/>
          <w:szCs w:val="28"/>
          <w:lang w:eastAsia="en-US"/>
        </w:rPr>
        <w:t xml:space="preserve">рстан в части указанной позиции </w:t>
      </w:r>
      <w:r w:rsidR="000D5F2F" w:rsidRPr="00417375">
        <w:rPr>
          <w:rFonts w:eastAsia="Calibri"/>
          <w:sz w:val="28"/>
          <w:szCs w:val="28"/>
          <w:lang w:eastAsia="en-US"/>
        </w:rPr>
        <w:t>вноси</w:t>
      </w:r>
      <w:r w:rsidR="000D5F2F">
        <w:rPr>
          <w:rFonts w:eastAsia="Calibri"/>
          <w:sz w:val="28"/>
          <w:szCs w:val="28"/>
          <w:lang w:eastAsia="en-US"/>
        </w:rPr>
        <w:t xml:space="preserve">тся в связи с многочисленными обращениями </w:t>
      </w:r>
      <w:r w:rsidR="000D5F2F" w:rsidRPr="00821AEA">
        <w:rPr>
          <w:rFonts w:eastAsia="Calibri"/>
          <w:sz w:val="28"/>
          <w:szCs w:val="28"/>
          <w:lang w:eastAsia="en-US"/>
        </w:rPr>
        <w:t xml:space="preserve">получателей подарочного набора </w:t>
      </w:r>
      <w:r w:rsidR="000D5F2F">
        <w:rPr>
          <w:rFonts w:eastAsia="Calibri"/>
          <w:sz w:val="28"/>
          <w:szCs w:val="28"/>
          <w:lang w:eastAsia="en-US"/>
        </w:rPr>
        <w:t xml:space="preserve">в </w:t>
      </w:r>
      <w:r w:rsidR="000D5F2F" w:rsidRPr="006A371B">
        <w:rPr>
          <w:rFonts w:eastAsia="Calibri"/>
          <w:sz w:val="28"/>
          <w:szCs w:val="28"/>
          <w:lang w:eastAsia="en-US"/>
        </w:rPr>
        <w:t>адрес предприятия-производителя валенок</w:t>
      </w:r>
      <w:r w:rsidRPr="00417375">
        <w:rPr>
          <w:rFonts w:eastAsia="Calibri"/>
          <w:sz w:val="28"/>
          <w:szCs w:val="28"/>
          <w:lang w:eastAsia="en-US"/>
        </w:rPr>
        <w:t>,</w:t>
      </w:r>
      <w:r w:rsidR="003B5B06" w:rsidRPr="00417375">
        <w:rPr>
          <w:rFonts w:eastAsia="Calibri"/>
          <w:sz w:val="28"/>
          <w:szCs w:val="28"/>
          <w:lang w:eastAsia="en-US"/>
        </w:rPr>
        <w:t xml:space="preserve"> </w:t>
      </w:r>
      <w:r w:rsidR="006A371B" w:rsidRPr="006A371B">
        <w:rPr>
          <w:rFonts w:eastAsia="Calibri"/>
          <w:sz w:val="28"/>
          <w:szCs w:val="28"/>
          <w:lang w:eastAsia="en-US"/>
        </w:rPr>
        <w:t>входящ</w:t>
      </w:r>
      <w:r w:rsidR="000D5F2F">
        <w:rPr>
          <w:rFonts w:eastAsia="Calibri"/>
          <w:sz w:val="28"/>
          <w:szCs w:val="28"/>
          <w:lang w:eastAsia="en-US"/>
        </w:rPr>
        <w:t xml:space="preserve">их </w:t>
      </w:r>
      <w:r w:rsidR="006A371B" w:rsidRPr="006A371B">
        <w:rPr>
          <w:rFonts w:eastAsia="Calibri"/>
          <w:sz w:val="28"/>
          <w:szCs w:val="28"/>
          <w:lang w:eastAsia="en-US"/>
        </w:rPr>
        <w:t>в Состав подарочного комплекта детских принадлежностей, утвержденного постановлением Кабинета Министров Республики Татарстан от 04.12.2019 № 1100 «О предоставлении семьям с новорожденными детьми подарочных комплектов детских принадлежностей» (в редакции от 13.03.2021 № 129 «О внесении изменений в постановление Кабинета Министров Республики Татарстан от 04.12.2019 № 1100)</w:t>
      </w:r>
      <w:r w:rsidR="006A371B">
        <w:rPr>
          <w:rFonts w:eastAsia="Calibri"/>
          <w:sz w:val="28"/>
          <w:szCs w:val="28"/>
          <w:lang w:eastAsia="en-US"/>
        </w:rPr>
        <w:t xml:space="preserve">, </w:t>
      </w:r>
      <w:r w:rsidR="000D5F2F">
        <w:rPr>
          <w:rFonts w:eastAsia="Calibri"/>
          <w:sz w:val="28"/>
          <w:szCs w:val="28"/>
          <w:lang w:eastAsia="en-US"/>
        </w:rPr>
        <w:t xml:space="preserve">и </w:t>
      </w:r>
      <w:r w:rsidR="006A371B">
        <w:rPr>
          <w:rFonts w:eastAsia="Calibri"/>
          <w:sz w:val="28"/>
          <w:szCs w:val="28"/>
          <w:lang w:eastAsia="en-US"/>
        </w:rPr>
        <w:t xml:space="preserve"> </w:t>
      </w:r>
      <w:r w:rsidR="000D5F2F" w:rsidRPr="00417375">
        <w:rPr>
          <w:rFonts w:eastAsia="Calibri"/>
          <w:sz w:val="28"/>
          <w:szCs w:val="28"/>
          <w:lang w:eastAsia="en-US"/>
        </w:rPr>
        <w:t>дополнительного финансирования не потребует</w:t>
      </w:r>
      <w:r w:rsidR="000D5F2F">
        <w:rPr>
          <w:rFonts w:eastAsia="Calibri"/>
          <w:sz w:val="28"/>
          <w:szCs w:val="28"/>
          <w:lang w:eastAsia="en-US"/>
        </w:rPr>
        <w:t>.</w:t>
      </w:r>
    </w:p>
    <w:p w:rsidR="006A371B" w:rsidRDefault="006A371B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p w:rsidR="006A371B" w:rsidRDefault="006A371B">
      <w:pPr>
        <w:ind w:right="-1"/>
        <w:jc w:val="both"/>
        <w:rPr>
          <w:rFonts w:eastAsia="Calibri"/>
          <w:sz w:val="28"/>
          <w:szCs w:val="28"/>
          <w:lang w:eastAsia="en-US"/>
        </w:rPr>
      </w:pPr>
    </w:p>
    <w:p w:rsidR="0088510A" w:rsidRPr="00417375" w:rsidRDefault="00417375">
      <w:pPr>
        <w:ind w:right="-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</w:t>
      </w:r>
    </w:p>
    <w:sectPr w:rsidR="0088510A" w:rsidRPr="00417375" w:rsidSect="00821875">
      <w:pgSz w:w="11906" w:h="16838"/>
      <w:pgMar w:top="709" w:right="566" w:bottom="0" w:left="1134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608" w:rsidRDefault="00C95608">
      <w:r>
        <w:separator/>
      </w:r>
    </w:p>
  </w:endnote>
  <w:endnote w:type="continuationSeparator" w:id="0">
    <w:p w:rsidR="00C95608" w:rsidRDefault="00C95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394A47C-A0C7-4487-902E-1AB505386CD6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D00232CB-9C7B-49AF-BAF3-A5E4227714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669B377-074A-43BC-A373-E709D489A56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608" w:rsidRDefault="00C95608">
      <w:r>
        <w:separator/>
      </w:r>
    </w:p>
  </w:footnote>
  <w:footnote w:type="continuationSeparator" w:id="0">
    <w:p w:rsidR="00C95608" w:rsidRDefault="00C95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2DD"/>
    <w:multiLevelType w:val="hybridMultilevel"/>
    <w:tmpl w:val="D722C852"/>
    <w:lvl w:ilvl="0" w:tplc="4ABA56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424556F"/>
    <w:multiLevelType w:val="hybridMultilevel"/>
    <w:tmpl w:val="8F2AADC0"/>
    <w:lvl w:ilvl="0" w:tplc="288259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CC53757"/>
    <w:multiLevelType w:val="hybridMultilevel"/>
    <w:tmpl w:val="45AE8EDA"/>
    <w:lvl w:ilvl="0" w:tplc="405C7C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A656FC8"/>
    <w:multiLevelType w:val="hybridMultilevel"/>
    <w:tmpl w:val="CFF23158"/>
    <w:lvl w:ilvl="0" w:tplc="9098A6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DDE3FCE"/>
    <w:multiLevelType w:val="hybridMultilevel"/>
    <w:tmpl w:val="F16ECE6A"/>
    <w:lvl w:ilvl="0" w:tplc="8F4E1D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D131C6F"/>
    <w:multiLevelType w:val="hybridMultilevel"/>
    <w:tmpl w:val="7FA431B4"/>
    <w:lvl w:ilvl="0" w:tplc="DC4252B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E9"/>
    <w:rsid w:val="00001150"/>
    <w:rsid w:val="00004286"/>
    <w:rsid w:val="000138EA"/>
    <w:rsid w:val="000245C9"/>
    <w:rsid w:val="00030226"/>
    <w:rsid w:val="000468A3"/>
    <w:rsid w:val="00046C9B"/>
    <w:rsid w:val="00050606"/>
    <w:rsid w:val="00050D54"/>
    <w:rsid w:val="000520BA"/>
    <w:rsid w:val="00054419"/>
    <w:rsid w:val="000555CF"/>
    <w:rsid w:val="000572EE"/>
    <w:rsid w:val="00063B95"/>
    <w:rsid w:val="0007643E"/>
    <w:rsid w:val="0008333B"/>
    <w:rsid w:val="00085431"/>
    <w:rsid w:val="00091D9E"/>
    <w:rsid w:val="000A01D7"/>
    <w:rsid w:val="000A2409"/>
    <w:rsid w:val="000C0EAF"/>
    <w:rsid w:val="000C39DC"/>
    <w:rsid w:val="000C6881"/>
    <w:rsid w:val="000D05AA"/>
    <w:rsid w:val="000D5F2F"/>
    <w:rsid w:val="000E4857"/>
    <w:rsid w:val="000F3886"/>
    <w:rsid w:val="000F6244"/>
    <w:rsid w:val="001058A5"/>
    <w:rsid w:val="00115262"/>
    <w:rsid w:val="00115E85"/>
    <w:rsid w:val="001259AA"/>
    <w:rsid w:val="00126436"/>
    <w:rsid w:val="001465AB"/>
    <w:rsid w:val="00160BDD"/>
    <w:rsid w:val="00165E14"/>
    <w:rsid w:val="001671B1"/>
    <w:rsid w:val="00187737"/>
    <w:rsid w:val="001902A4"/>
    <w:rsid w:val="00193833"/>
    <w:rsid w:val="001B04CE"/>
    <w:rsid w:val="001B1D52"/>
    <w:rsid w:val="001B7987"/>
    <w:rsid w:val="001B7BB8"/>
    <w:rsid w:val="001C2FB6"/>
    <w:rsid w:val="001C38E8"/>
    <w:rsid w:val="001D27D4"/>
    <w:rsid w:val="001D2B33"/>
    <w:rsid w:val="001D5F81"/>
    <w:rsid w:val="001E5E16"/>
    <w:rsid w:val="001F2EE2"/>
    <w:rsid w:val="001F3950"/>
    <w:rsid w:val="00202125"/>
    <w:rsid w:val="00210B4C"/>
    <w:rsid w:val="00215022"/>
    <w:rsid w:val="00221BEE"/>
    <w:rsid w:val="00225442"/>
    <w:rsid w:val="002418DF"/>
    <w:rsid w:val="0024525C"/>
    <w:rsid w:val="00247DD9"/>
    <w:rsid w:val="00264534"/>
    <w:rsid w:val="00277716"/>
    <w:rsid w:val="00282CC5"/>
    <w:rsid w:val="00287958"/>
    <w:rsid w:val="002A11BC"/>
    <w:rsid w:val="002A22D2"/>
    <w:rsid w:val="002A7122"/>
    <w:rsid w:val="002B43FE"/>
    <w:rsid w:val="002D4571"/>
    <w:rsid w:val="002D4D33"/>
    <w:rsid w:val="002E1216"/>
    <w:rsid w:val="002E6867"/>
    <w:rsid w:val="002F5B25"/>
    <w:rsid w:val="002F5E93"/>
    <w:rsid w:val="002F6066"/>
    <w:rsid w:val="003009AA"/>
    <w:rsid w:val="0030353D"/>
    <w:rsid w:val="00310DF4"/>
    <w:rsid w:val="00321F63"/>
    <w:rsid w:val="00324B9E"/>
    <w:rsid w:val="00340E85"/>
    <w:rsid w:val="003426BF"/>
    <w:rsid w:val="00342BD5"/>
    <w:rsid w:val="00346B2F"/>
    <w:rsid w:val="003539F2"/>
    <w:rsid w:val="003545BB"/>
    <w:rsid w:val="003546EC"/>
    <w:rsid w:val="0035606F"/>
    <w:rsid w:val="00362910"/>
    <w:rsid w:val="003766D7"/>
    <w:rsid w:val="003824B1"/>
    <w:rsid w:val="0039265A"/>
    <w:rsid w:val="003A5AC4"/>
    <w:rsid w:val="003B5B06"/>
    <w:rsid w:val="003D45C3"/>
    <w:rsid w:val="003E2A88"/>
    <w:rsid w:val="003E487E"/>
    <w:rsid w:val="004021F8"/>
    <w:rsid w:val="00402EA6"/>
    <w:rsid w:val="00407EC4"/>
    <w:rsid w:val="00411385"/>
    <w:rsid w:val="004129E7"/>
    <w:rsid w:val="00415191"/>
    <w:rsid w:val="00417375"/>
    <w:rsid w:val="00440B7F"/>
    <w:rsid w:val="004559C3"/>
    <w:rsid w:val="0046565F"/>
    <w:rsid w:val="0047413A"/>
    <w:rsid w:val="00475735"/>
    <w:rsid w:val="00491ECA"/>
    <w:rsid w:val="004A55F1"/>
    <w:rsid w:val="004A6460"/>
    <w:rsid w:val="004B22B6"/>
    <w:rsid w:val="004E03E9"/>
    <w:rsid w:val="004E7EB6"/>
    <w:rsid w:val="005029BC"/>
    <w:rsid w:val="00505057"/>
    <w:rsid w:val="005112CC"/>
    <w:rsid w:val="005142F4"/>
    <w:rsid w:val="00515C7E"/>
    <w:rsid w:val="00525273"/>
    <w:rsid w:val="00527915"/>
    <w:rsid w:val="00541AF5"/>
    <w:rsid w:val="00541DE1"/>
    <w:rsid w:val="00545F18"/>
    <w:rsid w:val="005552F0"/>
    <w:rsid w:val="0056099A"/>
    <w:rsid w:val="00567990"/>
    <w:rsid w:val="005846D3"/>
    <w:rsid w:val="00590DE9"/>
    <w:rsid w:val="005B12C4"/>
    <w:rsid w:val="005B6517"/>
    <w:rsid w:val="005C2B5A"/>
    <w:rsid w:val="005D17E8"/>
    <w:rsid w:val="005D342E"/>
    <w:rsid w:val="005D4142"/>
    <w:rsid w:val="005E3E68"/>
    <w:rsid w:val="005E625B"/>
    <w:rsid w:val="005F2443"/>
    <w:rsid w:val="005F6344"/>
    <w:rsid w:val="005F6455"/>
    <w:rsid w:val="005F7E04"/>
    <w:rsid w:val="00601107"/>
    <w:rsid w:val="00601B2E"/>
    <w:rsid w:val="00602396"/>
    <w:rsid w:val="006029A2"/>
    <w:rsid w:val="0060340E"/>
    <w:rsid w:val="00607456"/>
    <w:rsid w:val="00611670"/>
    <w:rsid w:val="00620E80"/>
    <w:rsid w:val="0062636A"/>
    <w:rsid w:val="00632E90"/>
    <w:rsid w:val="0063720C"/>
    <w:rsid w:val="00641542"/>
    <w:rsid w:val="00641747"/>
    <w:rsid w:val="00645098"/>
    <w:rsid w:val="0065421A"/>
    <w:rsid w:val="00657911"/>
    <w:rsid w:val="00660B34"/>
    <w:rsid w:val="00665BF7"/>
    <w:rsid w:val="0066747B"/>
    <w:rsid w:val="00683028"/>
    <w:rsid w:val="00683709"/>
    <w:rsid w:val="00685AA9"/>
    <w:rsid w:val="006870CD"/>
    <w:rsid w:val="006A371B"/>
    <w:rsid w:val="006A7DAF"/>
    <w:rsid w:val="006B02B6"/>
    <w:rsid w:val="006B1B36"/>
    <w:rsid w:val="006B7A47"/>
    <w:rsid w:val="006C1DAF"/>
    <w:rsid w:val="006C2BB1"/>
    <w:rsid w:val="006D0A28"/>
    <w:rsid w:val="006D0D00"/>
    <w:rsid w:val="006E4819"/>
    <w:rsid w:val="006E4AC3"/>
    <w:rsid w:val="006E6961"/>
    <w:rsid w:val="006F3845"/>
    <w:rsid w:val="006F5D79"/>
    <w:rsid w:val="0071396E"/>
    <w:rsid w:val="007317E7"/>
    <w:rsid w:val="00735664"/>
    <w:rsid w:val="00735B7F"/>
    <w:rsid w:val="0073644D"/>
    <w:rsid w:val="00742FEA"/>
    <w:rsid w:val="0074661B"/>
    <w:rsid w:val="0075380B"/>
    <w:rsid w:val="00754C65"/>
    <w:rsid w:val="00767F22"/>
    <w:rsid w:val="00772040"/>
    <w:rsid w:val="00785AE0"/>
    <w:rsid w:val="00792939"/>
    <w:rsid w:val="00797764"/>
    <w:rsid w:val="007B1F84"/>
    <w:rsid w:val="007B761E"/>
    <w:rsid w:val="007C2498"/>
    <w:rsid w:val="007C2F8E"/>
    <w:rsid w:val="007E3B31"/>
    <w:rsid w:val="007E4495"/>
    <w:rsid w:val="007E55CE"/>
    <w:rsid w:val="007F29EC"/>
    <w:rsid w:val="007F4E26"/>
    <w:rsid w:val="007F563E"/>
    <w:rsid w:val="008052B8"/>
    <w:rsid w:val="00810303"/>
    <w:rsid w:val="00821875"/>
    <w:rsid w:val="00821AEA"/>
    <w:rsid w:val="00833803"/>
    <w:rsid w:val="00834F8B"/>
    <w:rsid w:val="00851F77"/>
    <w:rsid w:val="00867D5B"/>
    <w:rsid w:val="00873983"/>
    <w:rsid w:val="00880330"/>
    <w:rsid w:val="0088510A"/>
    <w:rsid w:val="008861F7"/>
    <w:rsid w:val="00894E64"/>
    <w:rsid w:val="008951FB"/>
    <w:rsid w:val="00897B6B"/>
    <w:rsid w:val="008A02D7"/>
    <w:rsid w:val="008A454E"/>
    <w:rsid w:val="008B3EB0"/>
    <w:rsid w:val="008C3C95"/>
    <w:rsid w:val="008C463B"/>
    <w:rsid w:val="008D120A"/>
    <w:rsid w:val="008E540F"/>
    <w:rsid w:val="008F03E1"/>
    <w:rsid w:val="008F5369"/>
    <w:rsid w:val="00904766"/>
    <w:rsid w:val="009056FE"/>
    <w:rsid w:val="009211E9"/>
    <w:rsid w:val="00923AD3"/>
    <w:rsid w:val="00927781"/>
    <w:rsid w:val="0093776D"/>
    <w:rsid w:val="00942286"/>
    <w:rsid w:val="00945AAA"/>
    <w:rsid w:val="00945C55"/>
    <w:rsid w:val="00951D21"/>
    <w:rsid w:val="0095257A"/>
    <w:rsid w:val="0095592E"/>
    <w:rsid w:val="00956803"/>
    <w:rsid w:val="00960151"/>
    <w:rsid w:val="009703C6"/>
    <w:rsid w:val="009757F2"/>
    <w:rsid w:val="00983091"/>
    <w:rsid w:val="009930C9"/>
    <w:rsid w:val="009954F6"/>
    <w:rsid w:val="009A66F7"/>
    <w:rsid w:val="009B18A5"/>
    <w:rsid w:val="009B6824"/>
    <w:rsid w:val="009C045C"/>
    <w:rsid w:val="009C1AE3"/>
    <w:rsid w:val="009D65FC"/>
    <w:rsid w:val="009E2F0A"/>
    <w:rsid w:val="009E60EC"/>
    <w:rsid w:val="009F12BD"/>
    <w:rsid w:val="009F2A21"/>
    <w:rsid w:val="009F4E12"/>
    <w:rsid w:val="00A00472"/>
    <w:rsid w:val="00A017DD"/>
    <w:rsid w:val="00A0281C"/>
    <w:rsid w:val="00A0333D"/>
    <w:rsid w:val="00A033D1"/>
    <w:rsid w:val="00A06A77"/>
    <w:rsid w:val="00A116CB"/>
    <w:rsid w:val="00A11DF6"/>
    <w:rsid w:val="00A12775"/>
    <w:rsid w:val="00A14D6E"/>
    <w:rsid w:val="00A4076E"/>
    <w:rsid w:val="00A417A5"/>
    <w:rsid w:val="00A445D5"/>
    <w:rsid w:val="00A55722"/>
    <w:rsid w:val="00A605F2"/>
    <w:rsid w:val="00A668B8"/>
    <w:rsid w:val="00A71321"/>
    <w:rsid w:val="00A73126"/>
    <w:rsid w:val="00A82A4D"/>
    <w:rsid w:val="00A840A1"/>
    <w:rsid w:val="00A87046"/>
    <w:rsid w:val="00AA5B4F"/>
    <w:rsid w:val="00AA6E58"/>
    <w:rsid w:val="00AB1DC5"/>
    <w:rsid w:val="00AB2363"/>
    <w:rsid w:val="00AB25D1"/>
    <w:rsid w:val="00AC0AC0"/>
    <w:rsid w:val="00AC0BF8"/>
    <w:rsid w:val="00AC2EEB"/>
    <w:rsid w:val="00AC382C"/>
    <w:rsid w:val="00AC62BB"/>
    <w:rsid w:val="00AD424E"/>
    <w:rsid w:val="00AE78FB"/>
    <w:rsid w:val="00AF07F6"/>
    <w:rsid w:val="00AF1B9D"/>
    <w:rsid w:val="00AF4E08"/>
    <w:rsid w:val="00AF66C0"/>
    <w:rsid w:val="00B1219A"/>
    <w:rsid w:val="00B13F88"/>
    <w:rsid w:val="00B15159"/>
    <w:rsid w:val="00B157FD"/>
    <w:rsid w:val="00B25C01"/>
    <w:rsid w:val="00B364B6"/>
    <w:rsid w:val="00B36FF5"/>
    <w:rsid w:val="00B425E5"/>
    <w:rsid w:val="00B42AAF"/>
    <w:rsid w:val="00B43807"/>
    <w:rsid w:val="00B52053"/>
    <w:rsid w:val="00B525FD"/>
    <w:rsid w:val="00B61323"/>
    <w:rsid w:val="00B7516E"/>
    <w:rsid w:val="00B810C1"/>
    <w:rsid w:val="00B90E97"/>
    <w:rsid w:val="00B9399F"/>
    <w:rsid w:val="00B94EE4"/>
    <w:rsid w:val="00BA3C2A"/>
    <w:rsid w:val="00BB5588"/>
    <w:rsid w:val="00BC2212"/>
    <w:rsid w:val="00BC2FEC"/>
    <w:rsid w:val="00BE0003"/>
    <w:rsid w:val="00BE2C58"/>
    <w:rsid w:val="00C03D63"/>
    <w:rsid w:val="00C04CEC"/>
    <w:rsid w:val="00C05E0A"/>
    <w:rsid w:val="00C078F9"/>
    <w:rsid w:val="00C33C6F"/>
    <w:rsid w:val="00C3798F"/>
    <w:rsid w:val="00C47DC8"/>
    <w:rsid w:val="00C5249B"/>
    <w:rsid w:val="00C67853"/>
    <w:rsid w:val="00C877ED"/>
    <w:rsid w:val="00C921CC"/>
    <w:rsid w:val="00C92357"/>
    <w:rsid w:val="00C92F7C"/>
    <w:rsid w:val="00C94146"/>
    <w:rsid w:val="00C95608"/>
    <w:rsid w:val="00C9730A"/>
    <w:rsid w:val="00CA4FEA"/>
    <w:rsid w:val="00CB36AB"/>
    <w:rsid w:val="00CC1EE6"/>
    <w:rsid w:val="00CE3049"/>
    <w:rsid w:val="00CF03BC"/>
    <w:rsid w:val="00CF6440"/>
    <w:rsid w:val="00CF78F4"/>
    <w:rsid w:val="00D225E7"/>
    <w:rsid w:val="00D25859"/>
    <w:rsid w:val="00D31909"/>
    <w:rsid w:val="00D3574F"/>
    <w:rsid w:val="00D40C4D"/>
    <w:rsid w:val="00D46A38"/>
    <w:rsid w:val="00D47A41"/>
    <w:rsid w:val="00D51B0E"/>
    <w:rsid w:val="00D67792"/>
    <w:rsid w:val="00D8066F"/>
    <w:rsid w:val="00D82614"/>
    <w:rsid w:val="00D83BC3"/>
    <w:rsid w:val="00D94F0B"/>
    <w:rsid w:val="00D95574"/>
    <w:rsid w:val="00DA5411"/>
    <w:rsid w:val="00DA6A6A"/>
    <w:rsid w:val="00DB5661"/>
    <w:rsid w:val="00DD1E7F"/>
    <w:rsid w:val="00DE18C7"/>
    <w:rsid w:val="00DE3F48"/>
    <w:rsid w:val="00DF0DD0"/>
    <w:rsid w:val="00DF1F3B"/>
    <w:rsid w:val="00DF2724"/>
    <w:rsid w:val="00E02DB9"/>
    <w:rsid w:val="00E15AC2"/>
    <w:rsid w:val="00E17DE6"/>
    <w:rsid w:val="00E22CEE"/>
    <w:rsid w:val="00E30CC0"/>
    <w:rsid w:val="00E36683"/>
    <w:rsid w:val="00E42510"/>
    <w:rsid w:val="00E471E0"/>
    <w:rsid w:val="00E529A6"/>
    <w:rsid w:val="00E565AD"/>
    <w:rsid w:val="00E5771E"/>
    <w:rsid w:val="00E64054"/>
    <w:rsid w:val="00E65454"/>
    <w:rsid w:val="00E65AD6"/>
    <w:rsid w:val="00E75F40"/>
    <w:rsid w:val="00E775E2"/>
    <w:rsid w:val="00E77B6E"/>
    <w:rsid w:val="00E85D4F"/>
    <w:rsid w:val="00E973B4"/>
    <w:rsid w:val="00EB37A7"/>
    <w:rsid w:val="00EB57A1"/>
    <w:rsid w:val="00ED3E71"/>
    <w:rsid w:val="00ED6CBB"/>
    <w:rsid w:val="00ED6DE8"/>
    <w:rsid w:val="00ED6E65"/>
    <w:rsid w:val="00EF1DEC"/>
    <w:rsid w:val="00EF73F9"/>
    <w:rsid w:val="00F00ABA"/>
    <w:rsid w:val="00F130F1"/>
    <w:rsid w:val="00F16111"/>
    <w:rsid w:val="00F21AFD"/>
    <w:rsid w:val="00F24796"/>
    <w:rsid w:val="00F24CB9"/>
    <w:rsid w:val="00F27B1F"/>
    <w:rsid w:val="00F30594"/>
    <w:rsid w:val="00F3603C"/>
    <w:rsid w:val="00F6739F"/>
    <w:rsid w:val="00F70051"/>
    <w:rsid w:val="00F71D69"/>
    <w:rsid w:val="00F742B2"/>
    <w:rsid w:val="00F77385"/>
    <w:rsid w:val="00F85A00"/>
    <w:rsid w:val="00F924AC"/>
    <w:rsid w:val="00F940ED"/>
    <w:rsid w:val="00FA043B"/>
    <w:rsid w:val="00FA077A"/>
    <w:rsid w:val="00FA12F5"/>
    <w:rsid w:val="00FB3998"/>
    <w:rsid w:val="00FC235E"/>
    <w:rsid w:val="00FC5DEA"/>
    <w:rsid w:val="00FC71CF"/>
    <w:rsid w:val="00FD09E8"/>
    <w:rsid w:val="00FD0A45"/>
    <w:rsid w:val="00FD279E"/>
    <w:rsid w:val="00FD4069"/>
    <w:rsid w:val="00FD4399"/>
    <w:rsid w:val="00FE6566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C181F6C-A6D4-4FEB-A698-49521DAD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semiHidden/>
    <w:unhideWhenUsed/>
    <w:rsid w:val="00B13F88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402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alutdinova_ZG\Downloads\&#1073;&#1083;&#1072;&#1085;&#1082;%20&#1087;&#1080;&#1089;&#1100;&#1084;&#1072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8A2A4-BDED-48FB-B290-93822DF81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(2)</Template>
  <TotalTime>1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2006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Камалутдинова</dc:creator>
  <cp:lastModifiedBy>Грачева Анна Михайловна</cp:lastModifiedBy>
  <cp:revision>2</cp:revision>
  <cp:lastPrinted>2021-10-15T08:43:00Z</cp:lastPrinted>
  <dcterms:created xsi:type="dcterms:W3CDTF">2021-10-15T13:20:00Z</dcterms:created>
  <dcterms:modified xsi:type="dcterms:W3CDTF">2021-10-15T13:20:00Z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