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16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7"/>
        <w:gridCol w:w="1326"/>
        <w:gridCol w:w="4426"/>
      </w:tblGrid>
      <w:tr w:rsidR="00CE7B72" w:rsidRPr="00AE46FF" w:rsidTr="004445C1">
        <w:trPr>
          <w:trHeight w:val="1052"/>
        </w:trPr>
        <w:tc>
          <w:tcPr>
            <w:tcW w:w="4417" w:type="dxa"/>
            <w:vAlign w:val="center"/>
          </w:tcPr>
          <w:p w:rsidR="0023785C" w:rsidRPr="00AE46FF" w:rsidRDefault="0023785C" w:rsidP="00181DE5">
            <w:pPr>
              <w:spacing w:line="300" w:lineRule="exact"/>
              <w:jc w:val="center"/>
              <w:rPr>
                <w:b/>
                <w:spacing w:val="-12"/>
                <w:sz w:val="28"/>
                <w:szCs w:val="28"/>
              </w:rPr>
            </w:pPr>
            <w:bookmarkStart w:id="0" w:name="_GoBack"/>
            <w:bookmarkEnd w:id="0"/>
            <w:r w:rsidRPr="00AE46FF">
              <w:rPr>
                <w:b/>
                <w:spacing w:val="-12"/>
                <w:sz w:val="28"/>
                <w:szCs w:val="28"/>
              </w:rPr>
              <w:t>МИНИСТЕРСТВО СПОРТА</w:t>
            </w:r>
            <w:r w:rsidR="00CE7B72" w:rsidRPr="00AE46FF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AE46FF">
              <w:rPr>
                <w:b/>
                <w:spacing w:val="-12"/>
                <w:sz w:val="28"/>
                <w:szCs w:val="28"/>
              </w:rPr>
              <w:t>РЕСПУБЛИКИ ТАТАРСТАН</w:t>
            </w:r>
          </w:p>
        </w:tc>
        <w:tc>
          <w:tcPr>
            <w:tcW w:w="1326" w:type="dxa"/>
            <w:vAlign w:val="center"/>
          </w:tcPr>
          <w:p w:rsidR="0023785C" w:rsidRPr="00AE46FF" w:rsidRDefault="00856254" w:rsidP="0057380D">
            <w:pPr>
              <w:jc w:val="center"/>
              <w:rPr>
                <w:b/>
              </w:rPr>
            </w:pPr>
            <w:r w:rsidRPr="00AE46FF">
              <w:rPr>
                <w:noProof/>
                <w:spacing w:val="-12"/>
              </w:rPr>
              <w:drawing>
                <wp:anchor distT="0" distB="0" distL="114300" distR="114300" simplePos="0" relativeHeight="251659264" behindDoc="0" locked="0" layoutInCell="1" allowOverlap="1" wp14:anchorId="6B5957C4" wp14:editId="5D88F5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-9525</wp:posOffset>
                  </wp:positionV>
                  <wp:extent cx="762000" cy="733425"/>
                  <wp:effectExtent l="0" t="0" r="0" b="9525"/>
                  <wp:wrapNone/>
                  <wp:docPr id="4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6" w:type="dxa"/>
            <w:vAlign w:val="center"/>
          </w:tcPr>
          <w:p w:rsidR="0023785C" w:rsidRPr="00AE46FF" w:rsidRDefault="0023785C" w:rsidP="00CD1ACA">
            <w:pPr>
              <w:spacing w:line="300" w:lineRule="exact"/>
              <w:ind w:left="33" w:right="-108" w:firstLine="5"/>
              <w:jc w:val="center"/>
              <w:rPr>
                <w:b/>
                <w:spacing w:val="-12"/>
                <w:sz w:val="28"/>
                <w:szCs w:val="28"/>
              </w:rPr>
            </w:pPr>
            <w:r w:rsidRPr="00AE46FF">
              <w:rPr>
                <w:b/>
                <w:spacing w:val="-12"/>
                <w:sz w:val="28"/>
                <w:szCs w:val="28"/>
              </w:rPr>
              <w:t>ТАТАРСТАН РЕСПУБЛИКАСЫ</w:t>
            </w:r>
            <w:r w:rsidR="008B74B9" w:rsidRPr="00AE46FF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AE46FF">
              <w:rPr>
                <w:b/>
                <w:spacing w:val="-12"/>
                <w:sz w:val="28"/>
                <w:szCs w:val="28"/>
              </w:rPr>
              <w:t>СПОРТ МИНИСТРЛЫГЫ</w:t>
            </w:r>
          </w:p>
        </w:tc>
      </w:tr>
      <w:tr w:rsidR="00181DE5" w:rsidRPr="00AE46FF" w:rsidTr="004445C1">
        <w:trPr>
          <w:trHeight w:val="644"/>
        </w:trPr>
        <w:tc>
          <w:tcPr>
            <w:tcW w:w="4417" w:type="dxa"/>
            <w:tcBorders>
              <w:bottom w:val="single" w:sz="4" w:space="0" w:color="auto"/>
            </w:tcBorders>
            <w:vAlign w:val="center"/>
          </w:tcPr>
          <w:p w:rsidR="00181DE5" w:rsidRPr="00AE46FF" w:rsidRDefault="00181DE5" w:rsidP="007F46C5">
            <w:pPr>
              <w:jc w:val="center"/>
              <w:rPr>
                <w:b/>
                <w:spacing w:val="-12"/>
                <w:sz w:val="28"/>
                <w:szCs w:val="28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:rsidR="00181DE5" w:rsidRPr="00AE46FF" w:rsidRDefault="00181DE5" w:rsidP="007F46C5">
            <w:pPr>
              <w:jc w:val="center"/>
              <w:rPr>
                <w:noProof/>
                <w:spacing w:val="-12"/>
              </w:rPr>
            </w:pPr>
          </w:p>
        </w:tc>
        <w:tc>
          <w:tcPr>
            <w:tcW w:w="4426" w:type="dxa"/>
            <w:tcBorders>
              <w:bottom w:val="single" w:sz="4" w:space="0" w:color="auto"/>
            </w:tcBorders>
            <w:vAlign w:val="center"/>
          </w:tcPr>
          <w:p w:rsidR="00181DE5" w:rsidRPr="00AE46FF" w:rsidRDefault="00181DE5" w:rsidP="00CD1ACA">
            <w:pPr>
              <w:ind w:left="33" w:right="-108" w:firstLine="5"/>
              <w:jc w:val="center"/>
              <w:rPr>
                <w:b/>
                <w:spacing w:val="-12"/>
                <w:sz w:val="28"/>
                <w:szCs w:val="28"/>
              </w:rPr>
            </w:pPr>
          </w:p>
        </w:tc>
      </w:tr>
      <w:tr w:rsidR="00502909" w:rsidRPr="00AE46FF" w:rsidTr="004445C1">
        <w:trPr>
          <w:trHeight w:val="890"/>
        </w:trPr>
        <w:tc>
          <w:tcPr>
            <w:tcW w:w="4417" w:type="dxa"/>
            <w:tcBorders>
              <w:top w:val="single" w:sz="4" w:space="0" w:color="auto"/>
            </w:tcBorders>
          </w:tcPr>
          <w:p w:rsidR="00502909" w:rsidRDefault="00502909" w:rsidP="00502909">
            <w:pPr>
              <w:jc w:val="center"/>
              <w:rPr>
                <w:b/>
                <w:sz w:val="28"/>
                <w:szCs w:val="28"/>
              </w:rPr>
            </w:pPr>
          </w:p>
          <w:p w:rsidR="00502909" w:rsidRDefault="00502909" w:rsidP="00502909">
            <w:pPr>
              <w:jc w:val="center"/>
              <w:rPr>
                <w:b/>
                <w:sz w:val="28"/>
                <w:szCs w:val="28"/>
              </w:rPr>
            </w:pPr>
            <w:r w:rsidRPr="001947AD">
              <w:rPr>
                <w:b/>
                <w:sz w:val="28"/>
                <w:szCs w:val="28"/>
              </w:rPr>
              <w:t>ПРИКАЗ</w:t>
            </w:r>
          </w:p>
          <w:p w:rsidR="00502909" w:rsidRPr="00786B0B" w:rsidRDefault="00502909" w:rsidP="00502909">
            <w:pPr>
              <w:jc w:val="center"/>
              <w:rPr>
                <w:b/>
                <w:sz w:val="18"/>
                <w:szCs w:val="28"/>
              </w:rPr>
            </w:pPr>
          </w:p>
        </w:tc>
        <w:tc>
          <w:tcPr>
            <w:tcW w:w="1326" w:type="dxa"/>
            <w:tcBorders>
              <w:top w:val="single" w:sz="4" w:space="0" w:color="auto"/>
            </w:tcBorders>
          </w:tcPr>
          <w:p w:rsidR="00502909" w:rsidRPr="001947AD" w:rsidRDefault="00502909" w:rsidP="00502909">
            <w:pPr>
              <w:jc w:val="center"/>
              <w:rPr>
                <w:b/>
              </w:rPr>
            </w:pPr>
          </w:p>
        </w:tc>
        <w:tc>
          <w:tcPr>
            <w:tcW w:w="4426" w:type="dxa"/>
            <w:tcBorders>
              <w:top w:val="single" w:sz="4" w:space="0" w:color="auto"/>
            </w:tcBorders>
          </w:tcPr>
          <w:p w:rsidR="00502909" w:rsidRDefault="00502909" w:rsidP="00502909">
            <w:pPr>
              <w:ind w:left="33" w:right="-108" w:firstLine="5"/>
              <w:jc w:val="center"/>
              <w:rPr>
                <w:b/>
                <w:sz w:val="28"/>
                <w:szCs w:val="28"/>
              </w:rPr>
            </w:pPr>
          </w:p>
          <w:p w:rsidR="00502909" w:rsidRPr="001F070B" w:rsidRDefault="00502909" w:rsidP="00502909">
            <w:pPr>
              <w:ind w:left="33" w:right="-108" w:firstLine="5"/>
              <w:jc w:val="center"/>
              <w:rPr>
                <w:b/>
                <w:sz w:val="28"/>
                <w:szCs w:val="28"/>
              </w:rPr>
            </w:pPr>
            <w:r w:rsidRPr="001947AD">
              <w:rPr>
                <w:b/>
                <w:sz w:val="28"/>
                <w:szCs w:val="28"/>
              </w:rPr>
              <w:t>БОЕРЫК</w:t>
            </w:r>
          </w:p>
        </w:tc>
      </w:tr>
      <w:tr w:rsidR="00502909" w:rsidRPr="00AE46FF" w:rsidTr="004445C1">
        <w:trPr>
          <w:trHeight w:val="332"/>
        </w:trPr>
        <w:tc>
          <w:tcPr>
            <w:tcW w:w="4417" w:type="dxa"/>
          </w:tcPr>
          <w:p w:rsidR="00502909" w:rsidRDefault="00502909" w:rsidP="00502909">
            <w:pPr>
              <w:jc w:val="center"/>
            </w:pPr>
            <w:r>
              <w:t>___</w:t>
            </w:r>
            <w:r w:rsidRPr="0023785C">
              <w:t>_____________________</w:t>
            </w:r>
          </w:p>
        </w:tc>
        <w:tc>
          <w:tcPr>
            <w:tcW w:w="1326" w:type="dxa"/>
          </w:tcPr>
          <w:p w:rsidR="00502909" w:rsidRDefault="00502909" w:rsidP="00502909">
            <w:pPr>
              <w:jc w:val="center"/>
            </w:pPr>
            <w:r>
              <w:t>г.Казань</w:t>
            </w:r>
          </w:p>
        </w:tc>
        <w:tc>
          <w:tcPr>
            <w:tcW w:w="4426" w:type="dxa"/>
          </w:tcPr>
          <w:p w:rsidR="00502909" w:rsidRDefault="00502909" w:rsidP="00502909">
            <w:pPr>
              <w:ind w:right="-108"/>
              <w:jc w:val="center"/>
            </w:pPr>
            <w:r w:rsidRPr="0023785C">
              <w:t>№_______________</w:t>
            </w:r>
            <w:r>
              <w:t>___</w:t>
            </w:r>
            <w:r w:rsidRPr="0023785C">
              <w:t>____</w:t>
            </w:r>
          </w:p>
        </w:tc>
      </w:tr>
    </w:tbl>
    <w:p w:rsidR="00502909" w:rsidRDefault="00502909" w:rsidP="004445C1">
      <w:pPr>
        <w:spacing w:line="276" w:lineRule="auto"/>
        <w:ind w:right="5103"/>
        <w:jc w:val="both"/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</w:pPr>
    </w:p>
    <w:p w:rsidR="00502909" w:rsidRDefault="00502909" w:rsidP="004445C1">
      <w:pPr>
        <w:spacing w:line="276" w:lineRule="auto"/>
        <w:ind w:right="5103"/>
        <w:jc w:val="both"/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</w:pPr>
    </w:p>
    <w:p w:rsidR="00046A9D" w:rsidRDefault="001F4B6C" w:rsidP="004445C1">
      <w:pPr>
        <w:spacing w:line="276" w:lineRule="auto"/>
        <w:ind w:right="5103"/>
        <w:jc w:val="both"/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</w:pPr>
      <w:r w:rsidRPr="00153E2A">
        <w:rPr>
          <w:rFonts w:ascii="Times New Roman CYR" w:hAnsi="Times New Roman CYR" w:cs="Times New Roman CYR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-2782570</wp:posOffset>
                </wp:positionV>
                <wp:extent cx="587375" cy="371475"/>
                <wp:effectExtent l="0" t="0" r="317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D844981" id="Прямоугольник 3" o:spid="_x0000_s1026" style="position:absolute;margin-left:233.55pt;margin-top:-219.1pt;width:46.2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" fillcolor="white [3212]" stroked="f" strokeweight="2pt"/>
            </w:pict>
          </mc:Fallback>
        </mc:AlternateContent>
      </w:r>
    </w:p>
    <w:p w:rsidR="00270232" w:rsidRPr="00153E2A" w:rsidRDefault="00244D1B" w:rsidP="004445C1">
      <w:pPr>
        <w:spacing w:line="276" w:lineRule="auto"/>
        <w:ind w:right="5103"/>
        <w:jc w:val="both"/>
        <w:rPr>
          <w:rFonts w:eastAsia="Calibri"/>
          <w:sz w:val="28"/>
          <w:szCs w:val="28"/>
          <w:lang w:eastAsia="en-US"/>
        </w:rPr>
      </w:pPr>
      <w:r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О</w:t>
      </w:r>
      <w:r w:rsidR="004445C1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б</w:t>
      </w:r>
      <w:r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 xml:space="preserve"> </w:t>
      </w:r>
      <w:r w:rsidR="004445C1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утверждении</w:t>
      </w:r>
      <w:r w:rsidR="0004785D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 xml:space="preserve"> </w:t>
      </w:r>
      <w:r w:rsidR="00FF41BD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А</w:t>
      </w:r>
      <w:r w:rsidR="0004785D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дминистративн</w:t>
      </w:r>
      <w:r w:rsidR="004445C1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ого</w:t>
      </w:r>
      <w:r w:rsidR="0004785D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 xml:space="preserve"> регламент</w:t>
      </w:r>
      <w:r w:rsidR="004445C1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а</w:t>
      </w:r>
      <w:r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 xml:space="preserve"> </w:t>
      </w:r>
      <w:r w:rsidR="0004785D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предоставлени</w:t>
      </w:r>
      <w:r w:rsidR="00CB7163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>я</w:t>
      </w:r>
      <w:r w:rsidR="0004785D" w:rsidRPr="00153E2A">
        <w:rPr>
          <w:rFonts w:eastAsia="Calibri"/>
          <w:sz w:val="28"/>
          <w:szCs w:val="28"/>
          <w:lang w:eastAsia="en-US"/>
        </w:rPr>
        <w:t xml:space="preserve"> государственной услуги</w:t>
      </w:r>
      <w:r w:rsidR="0004785D" w:rsidRPr="00153E2A">
        <w:rPr>
          <w:rFonts w:eastAsia="Calibri"/>
          <w:bCs/>
          <w:sz w:val="28"/>
          <w:szCs w:val="28"/>
          <w:lang w:eastAsia="tt-RU"/>
        </w:rPr>
        <w:t xml:space="preserve"> </w:t>
      </w:r>
      <w:r w:rsidR="007835ED" w:rsidRPr="00153E2A">
        <w:rPr>
          <w:rFonts w:eastAsia="Calibri"/>
          <w:bCs/>
          <w:sz w:val="28"/>
          <w:szCs w:val="28"/>
          <w:lang w:eastAsia="tt-RU"/>
        </w:rPr>
        <w:t xml:space="preserve"> </w:t>
      </w:r>
      <w:r w:rsidR="0004785D" w:rsidRPr="00153E2A">
        <w:rPr>
          <w:rFonts w:eastAsia="Calibri"/>
          <w:bCs/>
          <w:sz w:val="28"/>
          <w:szCs w:val="28"/>
          <w:lang w:eastAsia="tt-RU"/>
        </w:rPr>
        <w:t xml:space="preserve">по </w:t>
      </w:r>
      <w:r w:rsidR="0004785D" w:rsidRPr="00153E2A">
        <w:rPr>
          <w:sz w:val="28"/>
          <w:szCs w:val="28"/>
        </w:rPr>
        <w:t xml:space="preserve">присвоению </w:t>
      </w:r>
      <w:r w:rsidR="0004785D" w:rsidRPr="00153E2A">
        <w:rPr>
          <w:rFonts w:ascii="Times New Roman CYR" w:hAnsi="Times New Roman CYR" w:cs="Times New Roman CYR"/>
          <w:bCs/>
          <w:sz w:val="28"/>
          <w:szCs w:val="28"/>
        </w:rPr>
        <w:t>спортивн</w:t>
      </w:r>
      <w:r w:rsidR="004D1F03" w:rsidRPr="00153E2A">
        <w:rPr>
          <w:rFonts w:ascii="Times New Roman CYR" w:hAnsi="Times New Roman CYR" w:cs="Times New Roman CYR"/>
          <w:bCs/>
          <w:sz w:val="28"/>
          <w:szCs w:val="28"/>
        </w:rPr>
        <w:t xml:space="preserve">ых </w:t>
      </w:r>
      <w:r w:rsidR="004D1F03" w:rsidRPr="00153E2A">
        <w:rPr>
          <w:rFonts w:ascii="Times New Roman CYR" w:hAnsi="Times New Roman CYR" w:cs="Times New Roman CYR"/>
          <w:bCs/>
          <w:sz w:val="28"/>
          <w:szCs w:val="28"/>
          <w:shd w:val="clear" w:color="auto" w:fill="FFFFFF" w:themeFill="background1"/>
        </w:rPr>
        <w:t xml:space="preserve">разрядов </w:t>
      </w:r>
      <w:r w:rsidR="0004785D" w:rsidRPr="00153E2A">
        <w:rPr>
          <w:rFonts w:eastAsia="Calibri"/>
          <w:sz w:val="28"/>
          <w:szCs w:val="28"/>
          <w:lang w:eastAsia="en-US"/>
        </w:rPr>
        <w:t xml:space="preserve"> </w:t>
      </w:r>
    </w:p>
    <w:p w:rsidR="00244D1B" w:rsidRPr="005F050D" w:rsidRDefault="00244D1B" w:rsidP="00C70B19">
      <w:pPr>
        <w:widowControl w:val="0"/>
        <w:autoSpaceDE w:val="0"/>
        <w:autoSpaceDN w:val="0"/>
        <w:spacing w:line="360" w:lineRule="auto"/>
        <w:ind w:right="-93"/>
        <w:jc w:val="both"/>
        <w:rPr>
          <w:b/>
          <w:sz w:val="28"/>
          <w:szCs w:val="28"/>
        </w:rPr>
      </w:pPr>
    </w:p>
    <w:p w:rsidR="00D81043" w:rsidRPr="005F050D" w:rsidRDefault="00D81043" w:rsidP="00046A9D">
      <w:pPr>
        <w:spacing w:line="312" w:lineRule="auto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В соответствии с Федеральным законом от 27 июля 2010 года № 210-ФЗ «Об организации предоставления государственных и муниципальных услуг» и Порядком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Татарстан, утвержденным постановлением Кабинета Министров Республики Татарстан от 02.11.2010 № 880 «Об утверждении П</w:t>
      </w:r>
      <w:r w:rsidR="00821B32" w:rsidRPr="005F050D">
        <w:rPr>
          <w:sz w:val="28"/>
          <w:szCs w:val="28"/>
        </w:rPr>
        <w:t>орядка разработки и утверждения</w:t>
      </w:r>
      <w:r w:rsidR="001F6A2E" w:rsidRPr="005F050D">
        <w:rPr>
          <w:sz w:val="28"/>
          <w:szCs w:val="28"/>
        </w:rPr>
        <w:t xml:space="preserve"> </w:t>
      </w:r>
      <w:r w:rsidRPr="005F050D">
        <w:rPr>
          <w:sz w:val="28"/>
          <w:szCs w:val="28"/>
        </w:rPr>
        <w:t xml:space="preserve">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Татарстан», </w:t>
      </w:r>
    </w:p>
    <w:p w:rsidR="0004785D" w:rsidRPr="005F050D" w:rsidRDefault="0004785D" w:rsidP="00A94C24">
      <w:pPr>
        <w:widowControl w:val="0"/>
        <w:autoSpaceDE w:val="0"/>
        <w:autoSpaceDN w:val="0"/>
        <w:spacing w:line="312" w:lineRule="auto"/>
        <w:ind w:right="-93" w:firstLine="708"/>
        <w:jc w:val="both"/>
        <w:rPr>
          <w:b/>
          <w:bCs/>
          <w:sz w:val="28"/>
          <w:szCs w:val="28"/>
        </w:rPr>
      </w:pPr>
      <w:r w:rsidRPr="005F050D">
        <w:rPr>
          <w:b/>
          <w:sz w:val="28"/>
          <w:szCs w:val="28"/>
        </w:rPr>
        <w:t>п р и к а з ы в а ю:</w:t>
      </w:r>
    </w:p>
    <w:p w:rsidR="004445C1" w:rsidRPr="004445C1" w:rsidRDefault="004445C1" w:rsidP="00046A9D">
      <w:pPr>
        <w:pStyle w:val="ad"/>
        <w:numPr>
          <w:ilvl w:val="0"/>
          <w:numId w:val="7"/>
        </w:numPr>
        <w:tabs>
          <w:tab w:val="left" w:pos="0"/>
          <w:tab w:val="left" w:pos="1134"/>
        </w:tabs>
        <w:spacing w:line="312" w:lineRule="auto"/>
        <w:ind w:left="0" w:firstLine="709"/>
        <w:jc w:val="both"/>
        <w:outlineLvl w:val="1"/>
        <w:rPr>
          <w:rFonts w:eastAsia="Calibri"/>
          <w:bCs/>
          <w:sz w:val="28"/>
          <w:szCs w:val="28"/>
          <w:lang w:eastAsia="tt-RU"/>
        </w:rPr>
      </w:pPr>
      <w:r w:rsidRPr="004445C1">
        <w:rPr>
          <w:rFonts w:eastAsia="Calibri"/>
          <w:bCs/>
          <w:sz w:val="28"/>
          <w:szCs w:val="28"/>
          <w:lang w:eastAsia="tt-RU"/>
        </w:rPr>
        <w:t>Утвердить прилагаемый</w:t>
      </w:r>
      <w:r w:rsidR="00244D1B" w:rsidRPr="004445C1">
        <w:rPr>
          <w:rFonts w:eastAsia="Calibri"/>
          <w:bCs/>
          <w:sz w:val="28"/>
          <w:szCs w:val="28"/>
          <w:lang w:eastAsia="tt-RU"/>
        </w:rPr>
        <w:t xml:space="preserve"> Административный регламент </w:t>
      </w:r>
      <w:r w:rsidR="00783109" w:rsidRPr="004445C1">
        <w:rPr>
          <w:rFonts w:eastAsia="Calibri"/>
          <w:bCs/>
          <w:sz w:val="28"/>
          <w:szCs w:val="28"/>
          <w:lang w:eastAsia="tt-RU"/>
        </w:rPr>
        <w:t>предоставлени</w:t>
      </w:r>
      <w:r w:rsidR="00CB7163" w:rsidRPr="004445C1">
        <w:rPr>
          <w:rFonts w:eastAsia="Calibri"/>
          <w:bCs/>
          <w:sz w:val="28"/>
          <w:szCs w:val="28"/>
          <w:lang w:eastAsia="tt-RU"/>
        </w:rPr>
        <w:t>я</w:t>
      </w:r>
      <w:r w:rsidR="00783109" w:rsidRPr="004445C1">
        <w:rPr>
          <w:rFonts w:eastAsia="Calibri"/>
          <w:bCs/>
          <w:sz w:val="28"/>
          <w:szCs w:val="28"/>
          <w:lang w:eastAsia="tt-RU"/>
        </w:rPr>
        <w:t xml:space="preserve"> государственной услуги </w:t>
      </w:r>
      <w:r w:rsidR="0004785D" w:rsidRPr="004445C1">
        <w:rPr>
          <w:rFonts w:eastAsia="Calibri"/>
          <w:bCs/>
          <w:sz w:val="28"/>
          <w:szCs w:val="28"/>
          <w:lang w:eastAsia="tt-RU"/>
        </w:rPr>
        <w:t xml:space="preserve">по </w:t>
      </w:r>
      <w:r w:rsidR="0004785D" w:rsidRPr="004445C1">
        <w:rPr>
          <w:sz w:val="28"/>
          <w:szCs w:val="28"/>
        </w:rPr>
        <w:t xml:space="preserve">присвоению </w:t>
      </w:r>
      <w:r w:rsidR="0004785D" w:rsidRPr="004445C1">
        <w:rPr>
          <w:rFonts w:ascii="Times New Roman CYR" w:hAnsi="Times New Roman CYR" w:cs="Times New Roman CYR"/>
          <w:bCs/>
          <w:sz w:val="28"/>
          <w:szCs w:val="28"/>
        </w:rPr>
        <w:t>спортивных разрядов</w:t>
      </w:r>
      <w:r>
        <w:rPr>
          <w:rFonts w:ascii="Times New Roman CYR" w:hAnsi="Times New Roman CYR" w:cs="Times New Roman CYR"/>
          <w:bCs/>
          <w:sz w:val="28"/>
          <w:szCs w:val="28"/>
        </w:rPr>
        <w:t>.</w:t>
      </w:r>
    </w:p>
    <w:p w:rsidR="0004785D" w:rsidRPr="004445C1" w:rsidRDefault="00397FC7" w:rsidP="00046A9D">
      <w:pPr>
        <w:pStyle w:val="ad"/>
        <w:numPr>
          <w:ilvl w:val="0"/>
          <w:numId w:val="7"/>
        </w:numPr>
        <w:tabs>
          <w:tab w:val="left" w:pos="0"/>
          <w:tab w:val="left" w:pos="1134"/>
        </w:tabs>
        <w:spacing w:line="312" w:lineRule="auto"/>
        <w:ind w:left="0" w:firstLine="709"/>
        <w:jc w:val="both"/>
        <w:outlineLvl w:val="1"/>
        <w:rPr>
          <w:rFonts w:eastAsia="Calibri"/>
          <w:bCs/>
          <w:sz w:val="28"/>
          <w:szCs w:val="28"/>
          <w:lang w:eastAsia="tt-RU"/>
        </w:rPr>
      </w:pPr>
      <w:r w:rsidRPr="004445C1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B526A3" w:rsidRPr="004445C1">
        <w:rPr>
          <w:sz w:val="28"/>
          <w:szCs w:val="28"/>
        </w:rPr>
        <w:t>Контроль</w:t>
      </w:r>
      <w:r w:rsidR="00B526A3" w:rsidRPr="004445C1">
        <w:rPr>
          <w:rFonts w:eastAsia="Calibri"/>
          <w:bCs/>
          <w:sz w:val="28"/>
          <w:szCs w:val="28"/>
          <w:lang w:eastAsia="tt-RU"/>
        </w:rPr>
        <w:t xml:space="preserve"> за исполнением настоящего приказа возложить на первого заместителя министра</w:t>
      </w:r>
      <w:r w:rsidR="00821B32" w:rsidRPr="004445C1">
        <w:rPr>
          <w:rFonts w:eastAsia="Calibri"/>
          <w:bCs/>
          <w:sz w:val="28"/>
          <w:szCs w:val="28"/>
          <w:lang w:eastAsia="tt-RU"/>
        </w:rPr>
        <w:t xml:space="preserve"> спорта Республики Татарстан</w:t>
      </w:r>
      <w:r w:rsidR="00B526A3" w:rsidRPr="004445C1">
        <w:rPr>
          <w:rFonts w:eastAsia="Calibri"/>
          <w:bCs/>
          <w:sz w:val="28"/>
          <w:szCs w:val="28"/>
          <w:lang w:eastAsia="tt-RU"/>
        </w:rPr>
        <w:t xml:space="preserve"> Х.Х.Шайхутдинова</w:t>
      </w:r>
      <w:r w:rsidR="00060A38" w:rsidRPr="004445C1">
        <w:rPr>
          <w:rFonts w:eastAsia="Calibri"/>
          <w:bCs/>
          <w:sz w:val="28"/>
          <w:szCs w:val="28"/>
          <w:lang w:eastAsia="tt-RU"/>
        </w:rPr>
        <w:t>.</w:t>
      </w:r>
    </w:p>
    <w:p w:rsidR="00046A9D" w:rsidRDefault="00046A9D" w:rsidP="004445C1">
      <w:pPr>
        <w:spacing w:line="360" w:lineRule="auto"/>
        <w:rPr>
          <w:rFonts w:eastAsia="Calibri"/>
          <w:bCs/>
          <w:sz w:val="28"/>
          <w:szCs w:val="28"/>
          <w:lang w:eastAsia="tt-RU"/>
        </w:rPr>
      </w:pPr>
    </w:p>
    <w:p w:rsidR="00046A9D" w:rsidRDefault="00046A9D" w:rsidP="004445C1">
      <w:pPr>
        <w:spacing w:line="360" w:lineRule="auto"/>
        <w:rPr>
          <w:rFonts w:eastAsia="Calibri"/>
          <w:bCs/>
          <w:sz w:val="28"/>
          <w:szCs w:val="28"/>
          <w:lang w:eastAsia="tt-RU"/>
        </w:rPr>
      </w:pPr>
    </w:p>
    <w:p w:rsidR="0004785D" w:rsidRPr="005F050D" w:rsidRDefault="004445C1" w:rsidP="00046A9D">
      <w:pPr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eastAsia="tt-RU"/>
        </w:rPr>
        <w:t>М</w:t>
      </w:r>
      <w:r w:rsidR="0004785D" w:rsidRPr="005F050D">
        <w:rPr>
          <w:rFonts w:eastAsia="Calibri"/>
          <w:bCs/>
          <w:sz w:val="28"/>
          <w:szCs w:val="28"/>
          <w:lang w:eastAsia="tt-RU"/>
        </w:rPr>
        <w:t>инистр</w:t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  <w:t xml:space="preserve">        </w:t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</w:r>
      <w:r w:rsidR="0004785D" w:rsidRPr="005F050D">
        <w:rPr>
          <w:rFonts w:eastAsia="Calibri"/>
          <w:bCs/>
          <w:sz w:val="28"/>
          <w:szCs w:val="28"/>
          <w:lang w:eastAsia="tt-RU"/>
        </w:rPr>
        <w:tab/>
        <w:t xml:space="preserve">            </w:t>
      </w:r>
      <w:r w:rsidR="00802877" w:rsidRPr="005F050D">
        <w:rPr>
          <w:rFonts w:eastAsia="Calibri"/>
          <w:bCs/>
          <w:sz w:val="28"/>
          <w:szCs w:val="28"/>
          <w:lang w:eastAsia="tt-RU"/>
        </w:rPr>
        <w:t xml:space="preserve">          </w:t>
      </w:r>
      <w:r>
        <w:rPr>
          <w:rFonts w:eastAsia="Calibri"/>
          <w:bCs/>
          <w:sz w:val="28"/>
          <w:szCs w:val="28"/>
          <w:lang w:eastAsia="tt-RU"/>
        </w:rPr>
        <w:tab/>
      </w:r>
      <w:r>
        <w:rPr>
          <w:rFonts w:eastAsia="Calibri"/>
          <w:bCs/>
          <w:sz w:val="28"/>
          <w:szCs w:val="28"/>
          <w:lang w:eastAsia="tt-RU"/>
        </w:rPr>
        <w:tab/>
      </w:r>
      <w:r w:rsidR="00046A9D">
        <w:rPr>
          <w:rFonts w:eastAsia="Calibri"/>
          <w:bCs/>
          <w:sz w:val="28"/>
          <w:szCs w:val="28"/>
          <w:lang w:eastAsia="tt-RU"/>
        </w:rPr>
        <w:t xml:space="preserve">        </w:t>
      </w:r>
      <w:r>
        <w:rPr>
          <w:rFonts w:eastAsia="Calibri"/>
          <w:bCs/>
          <w:sz w:val="28"/>
          <w:szCs w:val="28"/>
          <w:lang w:eastAsia="tt-RU"/>
        </w:rPr>
        <w:t>В.А.Леонов</w:t>
      </w:r>
      <w:r w:rsidR="0004785D" w:rsidRPr="005F050D"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04785D" w:rsidRPr="005F050D" w:rsidRDefault="0004785D" w:rsidP="002E1C9A">
      <w:pPr>
        <w:autoSpaceDE w:val="0"/>
        <w:autoSpaceDN w:val="0"/>
        <w:adjustRightInd w:val="0"/>
        <w:ind w:left="6663" w:right="-235"/>
        <w:outlineLvl w:val="0"/>
        <w:rPr>
          <w:bCs/>
          <w:sz w:val="28"/>
          <w:szCs w:val="28"/>
        </w:rPr>
      </w:pPr>
      <w:r w:rsidRPr="005F050D">
        <w:rPr>
          <w:bCs/>
          <w:sz w:val="28"/>
          <w:szCs w:val="28"/>
        </w:rPr>
        <w:lastRenderedPageBreak/>
        <w:t xml:space="preserve">Утвержден </w:t>
      </w:r>
    </w:p>
    <w:p w:rsidR="0004785D" w:rsidRPr="005F050D" w:rsidRDefault="0004785D" w:rsidP="002E1C9A">
      <w:pPr>
        <w:autoSpaceDE w:val="0"/>
        <w:autoSpaceDN w:val="0"/>
        <w:adjustRightInd w:val="0"/>
        <w:ind w:left="6663" w:right="-235"/>
        <w:outlineLvl w:val="0"/>
        <w:rPr>
          <w:bCs/>
          <w:sz w:val="28"/>
          <w:szCs w:val="28"/>
        </w:rPr>
      </w:pPr>
      <w:r w:rsidRPr="005F050D">
        <w:rPr>
          <w:bCs/>
          <w:sz w:val="28"/>
          <w:szCs w:val="28"/>
        </w:rPr>
        <w:t xml:space="preserve">приказом Министерства спорта </w:t>
      </w:r>
    </w:p>
    <w:p w:rsidR="0004785D" w:rsidRPr="005F050D" w:rsidRDefault="0004785D" w:rsidP="002E1C9A">
      <w:pPr>
        <w:autoSpaceDE w:val="0"/>
        <w:autoSpaceDN w:val="0"/>
        <w:adjustRightInd w:val="0"/>
        <w:ind w:left="6663" w:right="-235"/>
        <w:outlineLvl w:val="0"/>
        <w:rPr>
          <w:bCs/>
          <w:sz w:val="28"/>
          <w:szCs w:val="28"/>
        </w:rPr>
      </w:pPr>
      <w:r w:rsidRPr="005F050D">
        <w:rPr>
          <w:bCs/>
          <w:sz w:val="28"/>
          <w:szCs w:val="28"/>
        </w:rPr>
        <w:t xml:space="preserve">Республики Татарстан </w:t>
      </w:r>
    </w:p>
    <w:p w:rsidR="0045758D" w:rsidRPr="005F050D" w:rsidRDefault="00F92EC0" w:rsidP="00F92EC0">
      <w:pPr>
        <w:widowControl w:val="0"/>
        <w:tabs>
          <w:tab w:val="left" w:pos="8647"/>
        </w:tabs>
        <w:autoSpaceDE w:val="0"/>
        <w:autoSpaceDN w:val="0"/>
        <w:ind w:left="6663"/>
        <w:rPr>
          <w:b/>
          <w:bCs/>
          <w:sz w:val="28"/>
          <w:szCs w:val="28"/>
        </w:rPr>
      </w:pPr>
      <w:r w:rsidRPr="00F92EC0">
        <w:rPr>
          <w:sz w:val="28"/>
          <w:szCs w:val="28"/>
        </w:rPr>
        <w:t>«</w:t>
      </w:r>
      <w:r w:rsidRPr="004445C1">
        <w:rPr>
          <w:sz w:val="28"/>
          <w:szCs w:val="28"/>
        </w:rPr>
        <w:t>__</w:t>
      </w:r>
      <w:r w:rsidR="004445C1">
        <w:rPr>
          <w:sz w:val="28"/>
          <w:szCs w:val="28"/>
        </w:rPr>
        <w:t>_</w:t>
      </w:r>
      <w:r w:rsidRPr="00F92EC0">
        <w:rPr>
          <w:sz w:val="28"/>
          <w:szCs w:val="28"/>
        </w:rPr>
        <w:t xml:space="preserve">» </w:t>
      </w:r>
      <w:r w:rsidRPr="004445C1">
        <w:rPr>
          <w:sz w:val="28"/>
          <w:szCs w:val="28"/>
        </w:rPr>
        <w:t>______</w:t>
      </w:r>
      <w:r w:rsidR="004445C1">
        <w:rPr>
          <w:sz w:val="28"/>
          <w:szCs w:val="28"/>
        </w:rPr>
        <w:t>______</w:t>
      </w:r>
      <w:r w:rsidRPr="00F92EC0">
        <w:rPr>
          <w:sz w:val="28"/>
          <w:szCs w:val="28"/>
        </w:rPr>
        <w:t>2021 №</w:t>
      </w:r>
      <w:r w:rsidRPr="004445C1">
        <w:rPr>
          <w:sz w:val="28"/>
          <w:szCs w:val="28"/>
        </w:rPr>
        <w:t>___</w:t>
      </w:r>
    </w:p>
    <w:p w:rsidR="00A26BF3" w:rsidRDefault="00A26BF3" w:rsidP="00822AE5">
      <w:pPr>
        <w:autoSpaceDE w:val="0"/>
        <w:autoSpaceDN w:val="0"/>
        <w:adjustRightInd w:val="0"/>
        <w:ind w:right="-235"/>
        <w:jc w:val="center"/>
        <w:outlineLvl w:val="0"/>
        <w:rPr>
          <w:b/>
          <w:bCs/>
          <w:sz w:val="28"/>
          <w:szCs w:val="28"/>
        </w:rPr>
      </w:pPr>
    </w:p>
    <w:p w:rsidR="0004785D" w:rsidRPr="005F050D" w:rsidRDefault="0004785D" w:rsidP="00822AE5">
      <w:pPr>
        <w:autoSpaceDE w:val="0"/>
        <w:autoSpaceDN w:val="0"/>
        <w:adjustRightInd w:val="0"/>
        <w:ind w:right="-235"/>
        <w:jc w:val="center"/>
        <w:outlineLvl w:val="0"/>
        <w:rPr>
          <w:b/>
          <w:bCs/>
          <w:sz w:val="28"/>
          <w:szCs w:val="28"/>
        </w:rPr>
      </w:pPr>
      <w:r w:rsidRPr="005F050D">
        <w:rPr>
          <w:b/>
          <w:bCs/>
          <w:sz w:val="28"/>
          <w:szCs w:val="28"/>
        </w:rPr>
        <w:t>Административный регламент</w:t>
      </w:r>
    </w:p>
    <w:p w:rsidR="005E0FA3" w:rsidRDefault="0004785D" w:rsidP="00822AE5">
      <w:pPr>
        <w:ind w:right="-235"/>
        <w:jc w:val="center"/>
        <w:rPr>
          <w:b/>
          <w:sz w:val="28"/>
          <w:szCs w:val="28"/>
        </w:rPr>
      </w:pPr>
      <w:r w:rsidRPr="005F050D">
        <w:rPr>
          <w:b/>
          <w:sz w:val="28"/>
          <w:szCs w:val="28"/>
        </w:rPr>
        <w:t>предоставления госуда</w:t>
      </w:r>
      <w:r w:rsidR="005E0FA3">
        <w:rPr>
          <w:b/>
          <w:sz w:val="28"/>
          <w:szCs w:val="28"/>
        </w:rPr>
        <w:t xml:space="preserve">рственной услуги по </w:t>
      </w:r>
    </w:p>
    <w:p w:rsidR="0004785D" w:rsidRPr="005F050D" w:rsidRDefault="005E0FA3" w:rsidP="00822AE5">
      <w:pPr>
        <w:ind w:right="-2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присвоению </w:t>
      </w:r>
      <w:r w:rsidR="0004785D" w:rsidRPr="005F050D">
        <w:rPr>
          <w:b/>
          <w:sz w:val="28"/>
          <w:szCs w:val="28"/>
        </w:rPr>
        <w:t>спортивных разрядов</w:t>
      </w:r>
    </w:p>
    <w:p w:rsidR="0004785D" w:rsidRPr="005F050D" w:rsidRDefault="0004785D" w:rsidP="00822AE5">
      <w:pPr>
        <w:autoSpaceDE w:val="0"/>
        <w:autoSpaceDN w:val="0"/>
        <w:adjustRightInd w:val="0"/>
        <w:ind w:right="-235"/>
        <w:jc w:val="center"/>
        <w:rPr>
          <w:b/>
          <w:bCs/>
          <w:sz w:val="28"/>
          <w:szCs w:val="28"/>
        </w:rPr>
      </w:pPr>
    </w:p>
    <w:p w:rsidR="0004785D" w:rsidRPr="005F050D" w:rsidRDefault="0004785D" w:rsidP="00822AE5">
      <w:pPr>
        <w:autoSpaceDE w:val="0"/>
        <w:autoSpaceDN w:val="0"/>
        <w:adjustRightInd w:val="0"/>
        <w:ind w:right="-235"/>
        <w:jc w:val="center"/>
        <w:outlineLvl w:val="0"/>
        <w:rPr>
          <w:b/>
          <w:bCs/>
          <w:sz w:val="28"/>
          <w:szCs w:val="28"/>
        </w:rPr>
      </w:pPr>
      <w:r w:rsidRPr="005F050D">
        <w:rPr>
          <w:b/>
          <w:bCs/>
          <w:sz w:val="28"/>
          <w:szCs w:val="28"/>
        </w:rPr>
        <w:t>1. Общие положения</w:t>
      </w:r>
    </w:p>
    <w:p w:rsidR="0004785D" w:rsidRPr="005F050D" w:rsidRDefault="0004785D" w:rsidP="00822AE5">
      <w:pPr>
        <w:autoSpaceDE w:val="0"/>
        <w:autoSpaceDN w:val="0"/>
        <w:adjustRightInd w:val="0"/>
        <w:ind w:right="-235"/>
        <w:jc w:val="center"/>
        <w:rPr>
          <w:sz w:val="28"/>
          <w:szCs w:val="28"/>
        </w:rPr>
      </w:pPr>
    </w:p>
    <w:p w:rsidR="0004785D" w:rsidRPr="005F050D" w:rsidRDefault="0004785D" w:rsidP="00FB5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1.1. Настоящий </w:t>
      </w:r>
      <w:r w:rsidR="002E1B3F" w:rsidRPr="002E1B3F">
        <w:rPr>
          <w:sz w:val="28"/>
          <w:szCs w:val="28"/>
        </w:rPr>
        <w:t xml:space="preserve">административный регламент предоставления государственной услуги (далее – Регламент) </w:t>
      </w:r>
      <w:r w:rsidRPr="005F050D">
        <w:rPr>
          <w:sz w:val="28"/>
          <w:szCs w:val="28"/>
        </w:rPr>
        <w:t xml:space="preserve">устанавливает стандарт и порядок предоставления государственной услуги по присвоению, лишению, восстановлению </w:t>
      </w:r>
      <w:r w:rsidRPr="005F050D">
        <w:rPr>
          <w:bCs/>
          <w:sz w:val="28"/>
          <w:szCs w:val="28"/>
        </w:rPr>
        <w:t>спортивных разрядов</w:t>
      </w:r>
      <w:r w:rsidR="0008535D" w:rsidRPr="005F050D">
        <w:rPr>
          <w:bCs/>
          <w:sz w:val="28"/>
          <w:szCs w:val="28"/>
        </w:rPr>
        <w:t xml:space="preserve"> </w:t>
      </w:r>
      <w:r w:rsidR="0008535D" w:rsidRPr="005F050D">
        <w:rPr>
          <w:rFonts w:ascii="Times New Roman CYR" w:hAnsi="Times New Roman CYR" w:cs="Times New Roman CYR"/>
          <w:bCs/>
          <w:sz w:val="28"/>
          <w:szCs w:val="28"/>
        </w:rPr>
        <w:t>«кандидат в мастера спорта</w:t>
      </w:r>
      <w:r w:rsidR="002E1B3F">
        <w:rPr>
          <w:rFonts w:ascii="Times New Roman CYR" w:hAnsi="Times New Roman CYR" w:cs="Times New Roman CYR"/>
          <w:bCs/>
          <w:sz w:val="28"/>
          <w:szCs w:val="28"/>
        </w:rPr>
        <w:t xml:space="preserve">» и «первый спортивный разряд», </w:t>
      </w:r>
      <w:r w:rsidRPr="005F050D">
        <w:rPr>
          <w:sz w:val="28"/>
          <w:szCs w:val="28"/>
        </w:rPr>
        <w:t>и направлению в Министерство спорта Российской Федерации представлений для присвоения, лишения, восстановления спортивных званий</w:t>
      </w:r>
      <w:r w:rsidR="002E1B3F">
        <w:rPr>
          <w:sz w:val="28"/>
          <w:szCs w:val="28"/>
        </w:rPr>
        <w:t xml:space="preserve"> </w:t>
      </w:r>
      <w:r w:rsidRPr="005F050D">
        <w:rPr>
          <w:bCs/>
          <w:sz w:val="28"/>
          <w:szCs w:val="28"/>
        </w:rPr>
        <w:t xml:space="preserve">на территории Республики Татарстан </w:t>
      </w:r>
      <w:r w:rsidRPr="005F050D">
        <w:rPr>
          <w:sz w:val="28"/>
          <w:szCs w:val="28"/>
        </w:rPr>
        <w:t>(далее – государственная услуга).</w:t>
      </w:r>
    </w:p>
    <w:p w:rsidR="00EB599D" w:rsidRDefault="0004785D" w:rsidP="00FB524C">
      <w:pPr>
        <w:ind w:firstLine="709"/>
        <w:contextualSpacing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1.2.  </w:t>
      </w:r>
      <w:r w:rsidR="00EB599D" w:rsidRPr="00EB599D">
        <w:rPr>
          <w:sz w:val="28"/>
          <w:szCs w:val="28"/>
        </w:rPr>
        <w:t>Лицами, имеющими право на получение услуги, являются юридические лица (региональные спортивные федерации, физкультурно-спортивные организации, организации, осуществляющие спортивную подготовку или образовательные организации)</w:t>
      </w:r>
      <w:r w:rsidR="00EB599D" w:rsidRPr="00EB599D">
        <w:t xml:space="preserve"> </w:t>
      </w:r>
      <w:r w:rsidR="00EB599D" w:rsidRPr="00EB599D">
        <w:rPr>
          <w:sz w:val="28"/>
          <w:szCs w:val="28"/>
        </w:rPr>
        <w:t>(далее – заявитель)</w:t>
      </w:r>
      <w:r w:rsidR="00EB599D">
        <w:rPr>
          <w:sz w:val="28"/>
          <w:szCs w:val="28"/>
        </w:rPr>
        <w:t>.</w:t>
      </w:r>
    </w:p>
    <w:p w:rsidR="00EB599D" w:rsidRDefault="00EB599D" w:rsidP="00FB524C">
      <w:pPr>
        <w:ind w:firstLine="709"/>
        <w:contextualSpacing/>
        <w:jc w:val="both"/>
        <w:rPr>
          <w:sz w:val="28"/>
          <w:szCs w:val="28"/>
        </w:rPr>
      </w:pPr>
      <w:r w:rsidRPr="00EB599D">
        <w:rPr>
          <w:sz w:val="28"/>
          <w:szCs w:val="28"/>
        </w:rPr>
        <w:t xml:space="preserve"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(далее </w:t>
      </w:r>
      <w:r>
        <w:rPr>
          <w:sz w:val="28"/>
          <w:szCs w:val="28"/>
        </w:rPr>
        <w:t>–</w:t>
      </w:r>
      <w:r w:rsidRPr="00EB599D">
        <w:rPr>
          <w:sz w:val="28"/>
          <w:szCs w:val="28"/>
        </w:rPr>
        <w:t xml:space="preserve"> представитель).</w:t>
      </w:r>
    </w:p>
    <w:p w:rsidR="0004785D" w:rsidRPr="005F050D" w:rsidRDefault="0004785D" w:rsidP="00FB524C">
      <w:pPr>
        <w:ind w:firstLine="709"/>
        <w:contextualSpacing/>
        <w:jc w:val="both"/>
        <w:rPr>
          <w:sz w:val="28"/>
          <w:szCs w:val="28"/>
        </w:rPr>
      </w:pPr>
      <w:r w:rsidRPr="005F050D">
        <w:rPr>
          <w:sz w:val="28"/>
          <w:szCs w:val="28"/>
        </w:rPr>
        <w:t>1.</w:t>
      </w:r>
      <w:r w:rsidR="0057380D" w:rsidRPr="005F050D">
        <w:rPr>
          <w:sz w:val="28"/>
          <w:szCs w:val="28"/>
        </w:rPr>
        <w:t>3</w:t>
      </w:r>
      <w:r w:rsidRPr="005F050D">
        <w:rPr>
          <w:sz w:val="28"/>
          <w:szCs w:val="28"/>
        </w:rPr>
        <w:t>. Государственная услуга предоставляется Министерством спорта Республики Татарстан (далее – Министерство).</w:t>
      </w:r>
    </w:p>
    <w:p w:rsidR="0004785D" w:rsidRPr="005F050D" w:rsidRDefault="0057380D" w:rsidP="00FB524C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1.3</w:t>
      </w:r>
      <w:r w:rsidR="0004785D" w:rsidRPr="005F050D">
        <w:rPr>
          <w:sz w:val="28"/>
          <w:szCs w:val="28"/>
        </w:rPr>
        <w:t>.1. Место нахождения Министерства: г. Казань, ул. Петербургская, д.12.</w:t>
      </w:r>
    </w:p>
    <w:p w:rsidR="0004785D" w:rsidRPr="005F050D" w:rsidRDefault="0004785D" w:rsidP="00FB524C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График работы Министерства: </w:t>
      </w:r>
      <w:r w:rsidR="00C72361" w:rsidRPr="00C72361">
        <w:rPr>
          <w:sz w:val="28"/>
          <w:szCs w:val="28"/>
        </w:rPr>
        <w:t xml:space="preserve">понедельник-четверг: с  9.00 до 18.00, пятница: с 9.00 </w:t>
      </w:r>
      <w:r w:rsidR="00C72361">
        <w:rPr>
          <w:sz w:val="28"/>
          <w:szCs w:val="28"/>
        </w:rPr>
        <w:t>до 16.45, обед с 12.00 до 12.45</w:t>
      </w:r>
      <w:r w:rsidRPr="005F050D">
        <w:rPr>
          <w:sz w:val="28"/>
          <w:szCs w:val="28"/>
        </w:rPr>
        <w:t>.</w:t>
      </w:r>
    </w:p>
    <w:p w:rsidR="004316AE" w:rsidRPr="005F050D" w:rsidRDefault="00FD1874" w:rsidP="00FB524C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График приема заявлений:</w:t>
      </w:r>
      <w:r w:rsidR="00F7741C" w:rsidRPr="005F050D">
        <w:rPr>
          <w:sz w:val="28"/>
          <w:szCs w:val="28"/>
          <w:lang w:val="tt-RU"/>
        </w:rPr>
        <w:t xml:space="preserve"> </w:t>
      </w:r>
      <w:r w:rsidR="00F7741C" w:rsidRPr="005F050D">
        <w:rPr>
          <w:sz w:val="28"/>
          <w:szCs w:val="28"/>
        </w:rPr>
        <w:t>ежедневно, кроме субботы и воскресенья, в часы работы Министерства.</w:t>
      </w:r>
    </w:p>
    <w:p w:rsidR="0004785D" w:rsidRPr="005F050D" w:rsidRDefault="0004785D" w:rsidP="00FB524C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Проезд общественным транспортом до остановки «Кольцо»:</w:t>
      </w:r>
    </w:p>
    <w:p w:rsidR="0004785D" w:rsidRPr="005F050D" w:rsidRDefault="0004785D" w:rsidP="00FB5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- автобусы № 1, 91, 35а, 37, 29, 90, 71, 47;</w:t>
      </w:r>
    </w:p>
    <w:p w:rsidR="0004785D" w:rsidRPr="005F050D" w:rsidRDefault="0004785D" w:rsidP="00FB5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- троллейбусы № 2, 7, 17, 6, 8, 12;</w:t>
      </w:r>
    </w:p>
    <w:p w:rsidR="0004785D" w:rsidRPr="005F050D" w:rsidRDefault="0004785D" w:rsidP="00FB5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- метро станция «Площадь Тукая».</w:t>
      </w:r>
    </w:p>
    <w:p w:rsidR="0004785D" w:rsidRPr="005F050D" w:rsidRDefault="0004785D" w:rsidP="00FB5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Проход по пропуску и (или) документу, удостоверяющему личность.</w:t>
      </w:r>
    </w:p>
    <w:p w:rsidR="00EB599D" w:rsidRPr="00EB599D" w:rsidRDefault="00EB599D" w:rsidP="00FB524C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1.3.2. Информация о порядке предоставления государственной услуги размещается: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lastRenderedPageBreak/>
        <w:t>1) на информационных стендах, содержащих визуальную и текстовую информацию о государственной услуге, расположенных в помещениях Министерства для работы с заявителями;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2) посредством сети «Интернет»: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на официальном сайте Министерства в информационно-телекоммуникационной сети «Интернет»  (http://minsport.tatarstan.ru/);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на Портале государственных и муниципальных услуг Республики Татарстан (http://uslugi.tatarstan.ru/) (далее – Республиканский портал);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на Едином портале государственных и муниципальных услуг (функций) (http://gosuslugi.ru/) (далее – Единый портал);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3) в государственной информационной системе «Реестр государственных и муниципальных услуг Республики Татарстан» (http://frgu.tatar.ru) (далее – Реестр государственных и муниципальных услуг);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1.3.3. Консультирование по вопросам предоставления государственной услуги осуществляется: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1) в интерактивной форме Единого портала, Республиканского портала;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2) в Министерстве: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 xml:space="preserve">при устном обращении – лично в отдел спорта высших достижений Министерства (далее – Отдел) или по телефону 8 (843) 221-81-19; 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1.3.4.</w:t>
      </w:r>
      <w:r w:rsidRPr="00EB599D">
        <w:rPr>
          <w:sz w:val="28"/>
          <w:szCs w:val="28"/>
        </w:rPr>
        <w:tab/>
        <w:t>Информация на Едином портале, Республиканском портале о порядке и сроках предоставления государственной услуги на основании сведений, содержащихся в Реестре государственных и муниципальных услуг, предоставляется заявителю бесплатно.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Доступ к информации о сроках и порядке предоставления государственной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1.3.5. При обращении заявителя лично или по телефону в соответствии с поступившим обращением предоставляется информация:</w:t>
      </w:r>
    </w:p>
    <w:p w:rsidR="00EB599D" w:rsidRPr="00EB599D" w:rsidRDefault="00EB599D" w:rsidP="00EB59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1)</w:t>
      </w:r>
      <w:r w:rsidRPr="00EB599D">
        <w:rPr>
          <w:sz w:val="28"/>
          <w:szCs w:val="28"/>
        </w:rPr>
        <w:tab/>
        <w:t xml:space="preserve">о месте нахождения Министерства (адрес, график работы, справочные телефоны); </w:t>
      </w:r>
    </w:p>
    <w:p w:rsidR="00EB599D" w:rsidRPr="00EB599D" w:rsidRDefault="00EB599D" w:rsidP="00EB59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2)</w:t>
      </w:r>
      <w:r w:rsidRPr="00EB599D">
        <w:rPr>
          <w:sz w:val="28"/>
          <w:szCs w:val="28"/>
        </w:rPr>
        <w:tab/>
        <w:t xml:space="preserve">о порядке предоставления государственной услуги, о способах и сроках подачи заявлений; </w:t>
      </w:r>
    </w:p>
    <w:p w:rsidR="00EB599D" w:rsidRDefault="00EB599D" w:rsidP="00EB59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3)</w:t>
      </w:r>
      <w:r w:rsidRPr="00EB599D">
        <w:rPr>
          <w:sz w:val="28"/>
          <w:szCs w:val="28"/>
        </w:rPr>
        <w:tab/>
        <w:t xml:space="preserve">о категориях граждан, которым предоставляется государственная услуга; </w:t>
      </w:r>
    </w:p>
    <w:p w:rsidR="00EB599D" w:rsidRPr="00EB599D" w:rsidRDefault="00EB599D" w:rsidP="00EB59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EB599D">
        <w:rPr>
          <w:sz w:val="28"/>
          <w:szCs w:val="28"/>
        </w:rPr>
        <w:t xml:space="preserve">о нормативных правовых актах, регулирующих вопросы предоставления государственной услуги; </w:t>
      </w:r>
    </w:p>
    <w:p w:rsidR="00EB599D" w:rsidRPr="00EB599D" w:rsidRDefault="00EB599D" w:rsidP="00EB599D">
      <w:pP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5)</w:t>
      </w:r>
      <w:r w:rsidRPr="00EB599D">
        <w:rPr>
          <w:sz w:val="28"/>
          <w:szCs w:val="28"/>
        </w:rPr>
        <w:tab/>
        <w:t xml:space="preserve">о перечне документов, необходимых для рассмотрения заявления о предоставлении государственной услуги, о сроках приема и регистрации заявления; </w:t>
      </w:r>
    </w:p>
    <w:p w:rsidR="00EB599D" w:rsidRPr="00EB599D" w:rsidRDefault="00EB599D" w:rsidP="00EB599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lastRenderedPageBreak/>
        <w:t>6)</w:t>
      </w:r>
      <w:r w:rsidRPr="00EB599D">
        <w:rPr>
          <w:sz w:val="28"/>
          <w:szCs w:val="28"/>
        </w:rPr>
        <w:tab/>
        <w:t xml:space="preserve">о ходе предоставления государственной услуги; </w:t>
      </w:r>
    </w:p>
    <w:p w:rsidR="00EB599D" w:rsidRPr="00EB599D" w:rsidRDefault="00EB599D" w:rsidP="00EB599D">
      <w:pP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7)</w:t>
      </w:r>
      <w:r w:rsidRPr="00EB599D">
        <w:rPr>
          <w:sz w:val="28"/>
          <w:szCs w:val="28"/>
        </w:rPr>
        <w:tab/>
        <w:t xml:space="preserve">о месте размещения на официальном сайте информации по вопросам предоставления государственной услуги; </w:t>
      </w:r>
    </w:p>
    <w:p w:rsidR="00EB599D" w:rsidRPr="00EB599D" w:rsidRDefault="00EB599D" w:rsidP="00EB599D">
      <w:pP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8)</w:t>
      </w:r>
      <w:r w:rsidRPr="00EB599D">
        <w:rPr>
          <w:sz w:val="28"/>
          <w:szCs w:val="28"/>
        </w:rPr>
        <w:tab/>
        <w:t>о порядке обжалования действий или бездействия должностных лиц Министерства.</w:t>
      </w:r>
    </w:p>
    <w:p w:rsidR="00EB599D" w:rsidRPr="00EB599D" w:rsidRDefault="00EB599D" w:rsidP="00B64960">
      <w:pPr>
        <w:tabs>
          <w:tab w:val="left" w:pos="10348"/>
        </w:tabs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По письменному обращению сотрудники Отдела подробно в письменной форме разъясняют заявителю порядок предоставления государственной услуги и вопросы, указанные в настоящем пункте Регламента, и в течение трех рабочих дней со дня регистрации обращения направляют ответ заявителю. Ответы даются на языке обращения. В случае невозможности дать ответ на языке обращения используются государственные языки Республики Татарстан.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1.3.6. Информация о месте нахождения, справочных телефонах, графике работы, адресе официального сайта, а также электронной почте Министерства размещается специалистом отдела информационно-аналитического обеспечения и международной деятельности на официальном сайте Министерства в информационно-телекоммуникационной сети «Интернет», на Республиканском портале и в Реестре государственных и муниципальных услуг.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Информация, размещаемая на информационных стендах в помещениях Министерства для работы с заявителями и на официальном сайте Министерства в  информационно-телекоммуникационной сети «Интернет», включает в себя сведения о государственной услуге на государственных языках Республики Татарстан, содержащиеся в пунктах (подпункте) 1.3.1, 2.1, 2.3, 2.4, 2.5, 2.7, 2.9, 2.11, 5.1 настоящего Регламента.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1.4. Перечень нормативных правовых актов, регулирующих предоставление государственной услуги (с указанием реквизитов нормативных правовых актов и источников их официального опубликования), размещен на официальном сайте Министерства в информационно-телекоммуникационной сети «Интернет», на Едином портале и в Реестре государственных и муниципальных услуг.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Текст Регламента в действующей редакции подлежит размещению на Едином портале, в Реестре государственных и муниципальных услуг, на официальном сайте Министерства в информационно-телекоммуникационной сети «Интернет».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1.5. В Регламенте используются следующие термины и их определения: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многофункциональный центр предоставления государственных и муниципальных услуг (далее – МФЦ) – организация, созданная в организационно-правовой форме государственного или муниципального учреждения (в том числе являющаяся автономным учреждением), отвечающая требованиям Федерального закона от 27.07.2010 № 210-ФЗ «Об организации предоставления государственных и муниципальных услуг», и уполномоченная на организацию предоставления государственных и муниципальных услуг, в том числе в электронной форме, по принципу «одного окна»;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 xml:space="preserve">удаленное рабочее место многофункционального центра предоставления государственных и муниципальных услуг – территориально обособленное структурное </w:t>
      </w:r>
      <w:r w:rsidRPr="00EB599D">
        <w:rPr>
          <w:sz w:val="28"/>
          <w:szCs w:val="28"/>
        </w:rPr>
        <w:lastRenderedPageBreak/>
        <w:t xml:space="preserve">подразделение (офис) многофункционального центра предоставления государственных и муниципальных услуг, созданное в городском (сельском) поселении муниципального района или в городском округе Республики Татарстан в соответствии с 34 Правил организации деятельности многофункциональных центров предоставления государственных и муниципальных услуг, утвержденных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услуг»; 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техническая ошибка – ошибка (описка, опечатка, грамматическая или арифметическая ошибка), допущенная Министерством и приведшая к несоответствию сведений, указанных в заключении о соответствии качества оказываемой социально ориентированной некоммерческой организацией общественно полезной услуги установленным критериям (далее – заключение) либо мотивированном уведомлении об отказе в выдаче заключения, указанных в уведомлении;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>ЕСИА – 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форме.</w:t>
      </w:r>
    </w:p>
    <w:p w:rsidR="00EB599D" w:rsidRPr="00EB599D" w:rsidRDefault="00EB599D" w:rsidP="00EB599D">
      <w:pPr>
        <w:ind w:firstLine="709"/>
        <w:jc w:val="both"/>
        <w:rPr>
          <w:sz w:val="28"/>
          <w:szCs w:val="28"/>
        </w:rPr>
      </w:pPr>
      <w:r w:rsidRPr="00EB599D">
        <w:rPr>
          <w:sz w:val="28"/>
          <w:szCs w:val="28"/>
        </w:rPr>
        <w:t xml:space="preserve">В настоящем Регламенте под заявлением о предоставлении государственной услуги (далее – заявление) понимается запрос о предоставлении государственной услуги (пункт 1 статьи 2 Федерального  закона от 27 июля 2010 года № 210-ФЗ «Об организации предоставления государственных и муниципальных услуг» (далее – Федеральный закон № 210-ФЗ). </w:t>
      </w:r>
    </w:p>
    <w:p w:rsidR="00057590" w:rsidRPr="005F050D" w:rsidRDefault="00EB599D" w:rsidP="00EB599D">
      <w:pPr>
        <w:ind w:firstLine="709"/>
        <w:jc w:val="both"/>
        <w:rPr>
          <w:sz w:val="28"/>
          <w:szCs w:val="28"/>
        </w:rPr>
        <w:sectPr w:rsidR="00057590" w:rsidRPr="005F050D" w:rsidSect="00B64960">
          <w:headerReference w:type="default" r:id="rId9"/>
          <w:footerReference w:type="default" r:id="rId10"/>
          <w:pgSz w:w="12240" w:h="15840"/>
          <w:pgMar w:top="993" w:right="616" w:bottom="851" w:left="1134" w:header="720" w:footer="675" w:gutter="0"/>
          <w:cols w:space="720"/>
          <w:noEndnote/>
          <w:docGrid w:linePitch="326"/>
        </w:sectPr>
      </w:pPr>
      <w:r w:rsidRPr="00EB599D">
        <w:rPr>
          <w:sz w:val="28"/>
          <w:szCs w:val="28"/>
        </w:rPr>
        <w:t>Рекомендуемые формы заявления приведены в приложениях № 3-5, 7 к настоящему Регламенту.</w:t>
      </w:r>
    </w:p>
    <w:p w:rsidR="0004785D" w:rsidRPr="005F050D" w:rsidRDefault="0004785D" w:rsidP="00822AE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5F050D">
        <w:rPr>
          <w:b/>
          <w:bCs/>
          <w:sz w:val="28"/>
          <w:szCs w:val="28"/>
        </w:rPr>
        <w:lastRenderedPageBreak/>
        <w:t>2. Стандарт предоставления государственной услуги</w:t>
      </w:r>
    </w:p>
    <w:p w:rsidR="0004785D" w:rsidRDefault="0004785D" w:rsidP="00822AE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84116" w:rsidRPr="005F050D" w:rsidRDefault="00F84116" w:rsidP="00822AE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pPr w:leftFromText="180" w:rightFromText="180" w:vertAnchor="text" w:tblpX="132" w:tblpY="1"/>
        <w:tblOverlap w:val="never"/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6237"/>
        <w:gridCol w:w="4507"/>
      </w:tblGrid>
      <w:tr w:rsidR="00DF7AD9" w:rsidRPr="005F050D" w:rsidTr="005625B1">
        <w:trPr>
          <w:trHeight w:val="1"/>
        </w:trPr>
        <w:tc>
          <w:tcPr>
            <w:tcW w:w="3397" w:type="dxa"/>
            <w:shd w:val="clear" w:color="auto" w:fill="auto"/>
            <w:vAlign w:val="center"/>
          </w:tcPr>
          <w:p w:rsidR="0004785D" w:rsidRPr="005F050D" w:rsidRDefault="0004785D" w:rsidP="002E79E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F050D">
              <w:rPr>
                <w:sz w:val="28"/>
                <w:szCs w:val="28"/>
              </w:rPr>
              <w:t>Наименование требования к стандарту предоставления государственной услуги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785D" w:rsidRPr="005F050D" w:rsidRDefault="0004785D" w:rsidP="002E79E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507" w:type="dxa"/>
            <w:shd w:val="clear" w:color="auto" w:fill="auto"/>
            <w:vAlign w:val="center"/>
          </w:tcPr>
          <w:p w:rsidR="0004785D" w:rsidRPr="005F050D" w:rsidRDefault="0004785D" w:rsidP="002B498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F050D">
              <w:rPr>
                <w:sz w:val="28"/>
                <w:szCs w:val="28"/>
              </w:rPr>
              <w:t xml:space="preserve">Нормативный </w:t>
            </w:r>
            <w:r w:rsidR="0095136A" w:rsidRPr="005F050D">
              <w:rPr>
                <w:sz w:val="28"/>
                <w:szCs w:val="28"/>
              </w:rPr>
              <w:t xml:space="preserve">правовой </w:t>
            </w:r>
            <w:r w:rsidRPr="005F050D">
              <w:rPr>
                <w:sz w:val="28"/>
                <w:szCs w:val="28"/>
              </w:rPr>
              <w:t>акт,  устанавливающий  услугу или требование</w:t>
            </w:r>
          </w:p>
        </w:tc>
      </w:tr>
      <w:tr w:rsidR="00DF7AD9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04785D" w:rsidRPr="005F050D" w:rsidRDefault="0004785D" w:rsidP="002E79E3">
            <w:pPr>
              <w:ind w:right="-57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2.1. Наименование государственной услуги</w:t>
            </w:r>
          </w:p>
        </w:tc>
        <w:tc>
          <w:tcPr>
            <w:tcW w:w="6237" w:type="dxa"/>
            <w:shd w:val="clear" w:color="auto" w:fill="auto"/>
          </w:tcPr>
          <w:p w:rsidR="0004785D" w:rsidRPr="005F050D" w:rsidRDefault="005B0A07" w:rsidP="002E79E3">
            <w:pPr>
              <w:ind w:right="2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Присвоение </w:t>
            </w:r>
            <w:r w:rsidR="0004785D" w:rsidRPr="005F050D">
              <w:rPr>
                <w:sz w:val="28"/>
                <w:szCs w:val="28"/>
              </w:rPr>
              <w:t xml:space="preserve">спортивных разрядов </w:t>
            </w: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07" w:type="dxa"/>
            <w:shd w:val="clear" w:color="auto" w:fill="auto"/>
          </w:tcPr>
          <w:p w:rsidR="00FB50DD" w:rsidRPr="005F050D" w:rsidRDefault="005B1E1E" w:rsidP="0052373B">
            <w:pPr>
              <w:jc w:val="both"/>
              <w:rPr>
                <w:sz w:val="28"/>
                <w:szCs w:val="28"/>
              </w:rPr>
            </w:pPr>
            <w:hyperlink r:id="rId11" w:history="1">
              <w:r w:rsidR="009339CD" w:rsidRPr="005F050D">
                <w:rPr>
                  <w:sz w:val="28"/>
                  <w:szCs w:val="28"/>
                </w:rPr>
                <w:t>ст</w:t>
              </w:r>
              <w:r w:rsidR="006D5A72" w:rsidRPr="005F050D">
                <w:rPr>
                  <w:sz w:val="28"/>
                  <w:szCs w:val="28"/>
                </w:rPr>
                <w:t xml:space="preserve">атья </w:t>
              </w:r>
              <w:r w:rsidR="0077643E" w:rsidRPr="005F050D">
                <w:rPr>
                  <w:sz w:val="28"/>
                  <w:szCs w:val="28"/>
                </w:rPr>
                <w:t>22</w:t>
              </w:r>
            </w:hyperlink>
            <w:r w:rsidR="009339CD" w:rsidRPr="005F050D">
              <w:rPr>
                <w:sz w:val="28"/>
                <w:szCs w:val="28"/>
              </w:rPr>
              <w:t xml:space="preserve"> </w:t>
            </w:r>
            <w:r w:rsidR="0004785D" w:rsidRPr="005F050D">
              <w:rPr>
                <w:sz w:val="28"/>
                <w:szCs w:val="28"/>
              </w:rPr>
              <w:t>Федеральн</w:t>
            </w:r>
            <w:r w:rsidR="0077643E" w:rsidRPr="005F050D">
              <w:rPr>
                <w:sz w:val="28"/>
                <w:szCs w:val="28"/>
              </w:rPr>
              <w:t>ого</w:t>
            </w:r>
            <w:r w:rsidR="0004785D" w:rsidRPr="005F050D">
              <w:rPr>
                <w:sz w:val="28"/>
                <w:szCs w:val="28"/>
              </w:rPr>
              <w:t xml:space="preserve"> закон</w:t>
            </w:r>
            <w:r w:rsidR="0077643E" w:rsidRPr="005F050D">
              <w:rPr>
                <w:sz w:val="28"/>
                <w:szCs w:val="28"/>
              </w:rPr>
              <w:t>а</w:t>
            </w:r>
            <w:r w:rsidR="0004785D" w:rsidRPr="005F050D">
              <w:rPr>
                <w:sz w:val="28"/>
                <w:szCs w:val="28"/>
              </w:rPr>
              <w:t xml:space="preserve"> </w:t>
            </w:r>
            <w:r w:rsidR="00FB50DD" w:rsidRPr="005F050D">
              <w:rPr>
                <w:sz w:val="28"/>
                <w:szCs w:val="28"/>
              </w:rPr>
              <w:t xml:space="preserve">от 4 декабря 2007 </w:t>
            </w:r>
            <w:r w:rsidR="008B055D" w:rsidRPr="005F050D">
              <w:rPr>
                <w:sz w:val="28"/>
                <w:szCs w:val="28"/>
              </w:rPr>
              <w:t>года № </w:t>
            </w:r>
            <w:r w:rsidR="00FB50DD" w:rsidRPr="005F050D">
              <w:rPr>
                <w:sz w:val="28"/>
                <w:szCs w:val="28"/>
              </w:rPr>
              <w:t>329-ФЗ</w:t>
            </w:r>
            <w:r w:rsidR="008B055D" w:rsidRPr="005F050D">
              <w:t xml:space="preserve"> «</w:t>
            </w:r>
            <w:r w:rsidR="008B055D" w:rsidRPr="005F050D">
              <w:rPr>
                <w:sz w:val="28"/>
                <w:szCs w:val="28"/>
              </w:rPr>
              <w:t>О физической культуре и спорте в Российской Федерации» (далее – Федеральный закон № 329-ФЗ)</w:t>
            </w:r>
            <w:r w:rsidR="00FB50DD" w:rsidRPr="005F050D">
              <w:rPr>
                <w:sz w:val="28"/>
                <w:szCs w:val="28"/>
              </w:rPr>
              <w:t>;</w:t>
            </w:r>
          </w:p>
          <w:p w:rsidR="0004785D" w:rsidRPr="00A914A5" w:rsidRDefault="003F7EF4" w:rsidP="00A914A5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Приказ</w:t>
            </w:r>
            <w:r w:rsidR="00FB50DD" w:rsidRPr="005F050D">
              <w:rPr>
                <w:sz w:val="28"/>
                <w:szCs w:val="28"/>
              </w:rPr>
              <w:t xml:space="preserve"> Министерства спорта Рос</w:t>
            </w:r>
            <w:r w:rsidR="002B4989" w:rsidRPr="005F050D">
              <w:rPr>
                <w:sz w:val="28"/>
                <w:szCs w:val="28"/>
              </w:rPr>
              <w:t xml:space="preserve">сийской Федерации от 20.02.2017 </w:t>
            </w:r>
            <w:r w:rsidR="00FB50DD" w:rsidRPr="005F050D">
              <w:rPr>
                <w:color w:val="000000" w:themeColor="text1"/>
                <w:sz w:val="28"/>
                <w:szCs w:val="28"/>
              </w:rPr>
              <w:t>№ 108</w:t>
            </w:r>
            <w:r w:rsidR="001451E2" w:rsidRPr="005F050D">
              <w:t xml:space="preserve"> «О</w:t>
            </w:r>
            <w:r w:rsidR="001451E2" w:rsidRPr="005F050D">
              <w:rPr>
                <w:sz w:val="28"/>
                <w:szCs w:val="28"/>
              </w:rPr>
              <w:t>б утверждении положения о Единой всероссийской спортивной классификации»</w:t>
            </w:r>
            <w:r w:rsidR="00442D5C" w:rsidRPr="005F050D">
              <w:rPr>
                <w:sz w:val="28"/>
                <w:szCs w:val="28"/>
              </w:rPr>
              <w:t xml:space="preserve"> (далее – ЕВСК)</w:t>
            </w:r>
            <w:r w:rsidR="00A914A5">
              <w:rPr>
                <w:sz w:val="28"/>
                <w:szCs w:val="28"/>
              </w:rPr>
              <w:t>.</w:t>
            </w:r>
          </w:p>
        </w:tc>
      </w:tr>
      <w:tr w:rsidR="00DF7AD9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04785D" w:rsidRPr="005F050D" w:rsidRDefault="0004785D" w:rsidP="002E79E3">
            <w:pPr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2.2. Наименование органа исполнительной власти</w:t>
            </w:r>
          </w:p>
        </w:tc>
        <w:tc>
          <w:tcPr>
            <w:tcW w:w="6237" w:type="dxa"/>
            <w:shd w:val="clear" w:color="auto" w:fill="auto"/>
          </w:tcPr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Министерство спорта Республики Татарстан (далее – Министерство)</w:t>
            </w:r>
          </w:p>
        </w:tc>
        <w:tc>
          <w:tcPr>
            <w:tcW w:w="4507" w:type="dxa"/>
            <w:shd w:val="clear" w:color="auto" w:fill="auto"/>
          </w:tcPr>
          <w:p w:rsidR="009339CD" w:rsidRPr="005F050D" w:rsidRDefault="0004785D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Закон</w:t>
            </w:r>
            <w:r w:rsidR="009339CD" w:rsidRPr="005F050D">
              <w:rPr>
                <w:sz w:val="28"/>
                <w:szCs w:val="28"/>
              </w:rPr>
              <w:t xml:space="preserve"> Республики Татарстан </w:t>
            </w:r>
            <w:r w:rsidR="0049076E" w:rsidRPr="005F050D">
              <w:rPr>
                <w:sz w:val="28"/>
                <w:szCs w:val="28"/>
              </w:rPr>
              <w:t xml:space="preserve"> от 8 октября 2008 года </w:t>
            </w:r>
            <w:r w:rsidR="009339CD" w:rsidRPr="005F050D">
              <w:rPr>
                <w:sz w:val="28"/>
                <w:szCs w:val="28"/>
              </w:rPr>
              <w:t>№ 99-ЗРТ</w:t>
            </w:r>
            <w:r w:rsidR="0049076E" w:rsidRPr="005F050D">
              <w:rPr>
                <w:sz w:val="28"/>
                <w:szCs w:val="28"/>
              </w:rPr>
              <w:t xml:space="preserve"> «О физической культуре и спорте»</w:t>
            </w:r>
            <w:r w:rsidR="009339CD" w:rsidRPr="005F050D">
              <w:rPr>
                <w:sz w:val="28"/>
                <w:szCs w:val="28"/>
              </w:rPr>
              <w:t>;</w:t>
            </w:r>
          </w:p>
          <w:p w:rsidR="0004785D" w:rsidRPr="005F050D" w:rsidRDefault="009339CD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Положение</w:t>
            </w:r>
            <w:r w:rsidR="00442D5C" w:rsidRPr="005F050D">
              <w:rPr>
                <w:sz w:val="28"/>
                <w:szCs w:val="28"/>
              </w:rPr>
              <w:t xml:space="preserve">  о Министерстве спорта Республики Татарстан</w:t>
            </w:r>
            <w:r w:rsidRPr="005F050D">
              <w:rPr>
                <w:sz w:val="28"/>
                <w:szCs w:val="28"/>
              </w:rPr>
              <w:t xml:space="preserve">, утвержденное </w:t>
            </w:r>
            <w:r w:rsidR="0004785D" w:rsidRPr="005F050D">
              <w:rPr>
                <w:sz w:val="28"/>
                <w:szCs w:val="28"/>
              </w:rPr>
              <w:t>постановление</w:t>
            </w:r>
            <w:r w:rsidRPr="005F050D">
              <w:rPr>
                <w:sz w:val="28"/>
                <w:szCs w:val="28"/>
              </w:rPr>
              <w:t xml:space="preserve">м Кабинета Министров Республики Татарстан </w:t>
            </w:r>
            <w:r w:rsidR="003F7EF4" w:rsidRPr="005F050D">
              <w:rPr>
                <w:sz w:val="28"/>
                <w:szCs w:val="28"/>
              </w:rPr>
              <w:t xml:space="preserve">от 06.07.2005 </w:t>
            </w:r>
            <w:r w:rsidR="0004785D" w:rsidRPr="005F050D">
              <w:rPr>
                <w:sz w:val="28"/>
                <w:szCs w:val="28"/>
              </w:rPr>
              <w:t>№</w:t>
            </w:r>
            <w:r w:rsidR="00442D5C" w:rsidRPr="005F050D">
              <w:rPr>
                <w:sz w:val="28"/>
                <w:szCs w:val="28"/>
              </w:rPr>
              <w:t> </w:t>
            </w:r>
            <w:r w:rsidR="0004785D" w:rsidRPr="005F050D">
              <w:rPr>
                <w:sz w:val="28"/>
                <w:szCs w:val="28"/>
              </w:rPr>
              <w:t>315</w:t>
            </w:r>
            <w:r w:rsidR="00757F99">
              <w:rPr>
                <w:sz w:val="28"/>
                <w:szCs w:val="28"/>
              </w:rPr>
              <w:t>.</w:t>
            </w:r>
            <w:r w:rsidR="00445E7E" w:rsidRPr="005F050D">
              <w:rPr>
                <w:sz w:val="28"/>
                <w:szCs w:val="28"/>
              </w:rPr>
              <w:t xml:space="preserve"> </w:t>
            </w:r>
          </w:p>
        </w:tc>
      </w:tr>
      <w:tr w:rsidR="00DF7AD9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04785D" w:rsidRPr="005F050D" w:rsidRDefault="0004785D" w:rsidP="002E79E3">
            <w:pPr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2.3. Описание результата предоставления государственной  услуги</w:t>
            </w:r>
          </w:p>
        </w:tc>
        <w:tc>
          <w:tcPr>
            <w:tcW w:w="6237" w:type="dxa"/>
            <w:shd w:val="clear" w:color="auto" w:fill="auto"/>
          </w:tcPr>
          <w:p w:rsidR="00150C52" w:rsidRDefault="00150C52" w:rsidP="002E79E3">
            <w:pPr>
              <w:suppressAutoHyphens/>
              <w:jc w:val="both"/>
              <w:rPr>
                <w:sz w:val="28"/>
                <w:szCs w:val="20"/>
              </w:rPr>
            </w:pPr>
            <w:r w:rsidRPr="00150C52">
              <w:rPr>
                <w:sz w:val="28"/>
                <w:szCs w:val="20"/>
              </w:rPr>
              <w:t>Результатом предоставления государственной услуги является:</w:t>
            </w:r>
          </w:p>
          <w:p w:rsidR="00740035" w:rsidRPr="005F050D" w:rsidRDefault="00740035" w:rsidP="002E79E3">
            <w:pPr>
              <w:suppressAutoHyphens/>
              <w:jc w:val="both"/>
              <w:rPr>
                <w:sz w:val="28"/>
                <w:szCs w:val="20"/>
              </w:rPr>
            </w:pPr>
            <w:r w:rsidRPr="005F050D">
              <w:rPr>
                <w:sz w:val="28"/>
                <w:szCs w:val="20"/>
              </w:rPr>
              <w:t xml:space="preserve">1. Выдача зачетной квалификационной книжки спортсмена с отметкой о присвоенном </w:t>
            </w:r>
            <w:r w:rsidR="00EA4F78">
              <w:rPr>
                <w:sz w:val="28"/>
                <w:szCs w:val="20"/>
              </w:rPr>
              <w:t xml:space="preserve">спортивном </w:t>
            </w:r>
            <w:r w:rsidRPr="005F050D">
              <w:rPr>
                <w:sz w:val="28"/>
                <w:szCs w:val="20"/>
              </w:rPr>
              <w:t>разряде</w:t>
            </w:r>
            <w:r w:rsidR="00EA4F78">
              <w:rPr>
                <w:sz w:val="28"/>
                <w:szCs w:val="20"/>
              </w:rPr>
              <w:t xml:space="preserve"> и </w:t>
            </w:r>
            <w:r w:rsidR="00EA4F78" w:rsidRPr="00EA4F78">
              <w:rPr>
                <w:sz w:val="28"/>
                <w:szCs w:val="20"/>
              </w:rPr>
              <w:t>значком установленного разряда</w:t>
            </w:r>
            <w:r w:rsidR="00EA4F78">
              <w:rPr>
                <w:sz w:val="28"/>
                <w:szCs w:val="20"/>
              </w:rPr>
              <w:t>; проставление отметки о подтверждении спортивного разряда в</w:t>
            </w:r>
            <w:r w:rsidR="00EA4F78">
              <w:t xml:space="preserve"> </w:t>
            </w:r>
            <w:r w:rsidR="00EA4F78" w:rsidRPr="00EA4F78">
              <w:rPr>
                <w:sz w:val="28"/>
                <w:szCs w:val="20"/>
              </w:rPr>
              <w:t>зачетн</w:t>
            </w:r>
            <w:r w:rsidR="00EA4F78">
              <w:rPr>
                <w:sz w:val="28"/>
                <w:szCs w:val="20"/>
              </w:rPr>
              <w:t>ую</w:t>
            </w:r>
            <w:r w:rsidR="00EA4F78" w:rsidRPr="00EA4F78">
              <w:rPr>
                <w:sz w:val="28"/>
                <w:szCs w:val="20"/>
              </w:rPr>
              <w:t xml:space="preserve"> квалификационн</w:t>
            </w:r>
            <w:r w:rsidR="00EA4F78">
              <w:rPr>
                <w:sz w:val="28"/>
                <w:szCs w:val="20"/>
              </w:rPr>
              <w:t>ую книжку</w:t>
            </w:r>
            <w:r w:rsidR="00EA4F78" w:rsidRPr="00EA4F78">
              <w:rPr>
                <w:sz w:val="28"/>
                <w:szCs w:val="20"/>
              </w:rPr>
              <w:t xml:space="preserve"> спортсмена</w:t>
            </w:r>
            <w:r w:rsidR="00EA4F78">
              <w:rPr>
                <w:sz w:val="28"/>
                <w:szCs w:val="20"/>
              </w:rPr>
              <w:t xml:space="preserve">; </w:t>
            </w:r>
            <w:r w:rsidRPr="005F050D">
              <w:rPr>
                <w:sz w:val="28"/>
                <w:szCs w:val="20"/>
              </w:rPr>
              <w:t xml:space="preserve"> выдача заверенной копии приказа при лишении спортивного разряда «кандидат в мастера спорта» или «первый спортивный разряд»</w:t>
            </w:r>
            <w:r w:rsidR="0078325F">
              <w:rPr>
                <w:sz w:val="28"/>
                <w:szCs w:val="20"/>
              </w:rPr>
              <w:t>.</w:t>
            </w:r>
            <w:r w:rsidRPr="005F050D">
              <w:rPr>
                <w:sz w:val="28"/>
                <w:szCs w:val="20"/>
              </w:rPr>
              <w:t xml:space="preserve"> </w:t>
            </w:r>
          </w:p>
          <w:p w:rsidR="00740035" w:rsidRPr="005F050D" w:rsidRDefault="00740035" w:rsidP="0073301F">
            <w:pPr>
              <w:tabs>
                <w:tab w:val="left" w:pos="172"/>
              </w:tabs>
              <w:suppressAutoHyphens/>
              <w:jc w:val="both"/>
              <w:rPr>
                <w:sz w:val="28"/>
                <w:szCs w:val="20"/>
              </w:rPr>
            </w:pPr>
            <w:r w:rsidRPr="005F050D">
              <w:rPr>
                <w:sz w:val="28"/>
                <w:szCs w:val="20"/>
              </w:rPr>
              <w:t>2.</w:t>
            </w:r>
            <w:r w:rsidR="00835499" w:rsidRPr="005F050D">
              <w:rPr>
                <w:sz w:val="28"/>
                <w:szCs w:val="20"/>
              </w:rPr>
              <w:t xml:space="preserve"> </w:t>
            </w:r>
            <w:r w:rsidRPr="005F050D">
              <w:rPr>
                <w:sz w:val="28"/>
                <w:szCs w:val="20"/>
              </w:rPr>
              <w:t>Письмо об отказе в присвоении, лишении, восстановлении разряда.</w:t>
            </w:r>
          </w:p>
          <w:p w:rsidR="00740035" w:rsidRPr="005F050D" w:rsidRDefault="0052373B" w:rsidP="0073301F">
            <w:pPr>
              <w:tabs>
                <w:tab w:val="left" w:pos="30"/>
                <w:tab w:val="left" w:pos="1873"/>
              </w:tabs>
              <w:suppressAutoHyphens/>
              <w:jc w:val="both"/>
              <w:rPr>
                <w:sz w:val="28"/>
                <w:szCs w:val="20"/>
              </w:rPr>
            </w:pPr>
            <w:r w:rsidRPr="005F050D">
              <w:rPr>
                <w:sz w:val="28"/>
                <w:szCs w:val="20"/>
              </w:rPr>
              <w:t>3.</w:t>
            </w:r>
            <w:r w:rsidR="0073301F">
              <w:rPr>
                <w:sz w:val="28"/>
                <w:szCs w:val="20"/>
              </w:rPr>
              <w:t xml:space="preserve"> </w:t>
            </w:r>
            <w:r w:rsidR="00740035" w:rsidRPr="005F050D">
              <w:rPr>
                <w:sz w:val="28"/>
                <w:szCs w:val="20"/>
              </w:rPr>
              <w:t>Направление представления в Министерство спорта Российской Федерации для присвоения, лишения, восстановления спорти</w:t>
            </w:r>
            <w:r w:rsidR="0073301F">
              <w:rPr>
                <w:sz w:val="28"/>
                <w:szCs w:val="20"/>
              </w:rPr>
              <w:t>вных званий</w:t>
            </w:r>
            <w:r w:rsidR="00740035" w:rsidRPr="005F050D">
              <w:rPr>
                <w:sz w:val="28"/>
                <w:szCs w:val="20"/>
              </w:rPr>
              <w:t xml:space="preserve">. </w:t>
            </w:r>
          </w:p>
          <w:p w:rsidR="0004785D" w:rsidRDefault="00740035" w:rsidP="002E79E3">
            <w:pPr>
              <w:suppressAutoHyphens/>
              <w:jc w:val="both"/>
              <w:rPr>
                <w:sz w:val="28"/>
                <w:szCs w:val="20"/>
              </w:rPr>
            </w:pPr>
            <w:r w:rsidRPr="005F050D">
              <w:rPr>
                <w:sz w:val="28"/>
                <w:szCs w:val="20"/>
              </w:rPr>
              <w:t>4. Письмо об отказе в направлении представления в Министерство спорта Российской Федерации звания и категории.</w:t>
            </w:r>
          </w:p>
          <w:p w:rsidR="0073301F" w:rsidRPr="005F050D" w:rsidRDefault="0073301F" w:rsidP="009A2BFA">
            <w:pPr>
              <w:suppressAutoHyphens/>
              <w:jc w:val="both"/>
              <w:rPr>
                <w:sz w:val="28"/>
                <w:szCs w:val="28"/>
              </w:rPr>
            </w:pPr>
            <w:r w:rsidRPr="0073301F">
              <w:rPr>
                <w:sz w:val="28"/>
                <w:szCs w:val="28"/>
              </w:rPr>
              <w:t>В случае подачи заявления через  Единый портал, Республиканский портал  заявителю направляется  в личный кабинет решение о присвоении</w:t>
            </w:r>
            <w:r w:rsidR="009A2BFA">
              <w:rPr>
                <w:sz w:val="28"/>
                <w:szCs w:val="28"/>
              </w:rPr>
              <w:t xml:space="preserve"> (подтверждении) </w:t>
            </w:r>
            <w:r>
              <w:rPr>
                <w:sz w:val="28"/>
                <w:szCs w:val="28"/>
              </w:rPr>
              <w:t>спортивного разряда</w:t>
            </w:r>
            <w:r w:rsidRPr="0073301F">
              <w:rPr>
                <w:sz w:val="28"/>
                <w:szCs w:val="28"/>
              </w:rPr>
              <w:t xml:space="preserve"> (</w:t>
            </w:r>
            <w:r w:rsidRPr="00F6782D">
              <w:rPr>
                <w:sz w:val="28"/>
                <w:szCs w:val="28"/>
              </w:rPr>
              <w:t>приложение № 1</w:t>
            </w:r>
            <w:r w:rsidRPr="0073301F">
              <w:rPr>
                <w:sz w:val="28"/>
                <w:szCs w:val="28"/>
              </w:rPr>
              <w:t xml:space="preserve"> к настоящему Регламенту), либо решение об отказе в предоставлении государственной услуги (</w:t>
            </w:r>
            <w:r w:rsidRPr="00CA26CC">
              <w:rPr>
                <w:sz w:val="28"/>
                <w:szCs w:val="28"/>
              </w:rPr>
              <w:t>приложение № 2</w:t>
            </w:r>
            <w:r w:rsidRPr="0073301F">
              <w:rPr>
                <w:sz w:val="28"/>
                <w:szCs w:val="28"/>
              </w:rPr>
              <w:t xml:space="preserve"> к настоящему Регламенту), подписанное усиленной квалифицированной электронной подписью уполномоченного должностного лица Министерства.</w:t>
            </w:r>
          </w:p>
        </w:tc>
        <w:tc>
          <w:tcPr>
            <w:tcW w:w="4507" w:type="dxa"/>
            <w:shd w:val="clear" w:color="auto" w:fill="auto"/>
          </w:tcPr>
          <w:p w:rsidR="00915A72" w:rsidRDefault="003F7EF4" w:rsidP="00915A72">
            <w:pPr>
              <w:rPr>
                <w:sz w:val="28"/>
                <w:szCs w:val="28"/>
              </w:rPr>
            </w:pPr>
            <w:r w:rsidRPr="00B32129">
              <w:rPr>
                <w:sz w:val="28"/>
                <w:szCs w:val="28"/>
              </w:rPr>
              <w:t>п</w:t>
            </w:r>
            <w:r w:rsidR="0045758D" w:rsidRPr="00B32129">
              <w:rPr>
                <w:sz w:val="28"/>
                <w:szCs w:val="28"/>
              </w:rPr>
              <w:t>ункты</w:t>
            </w:r>
            <w:r w:rsidR="004230D4" w:rsidRPr="00B32129">
              <w:rPr>
                <w:sz w:val="28"/>
                <w:szCs w:val="28"/>
              </w:rPr>
              <w:t xml:space="preserve"> </w:t>
            </w:r>
            <w:r w:rsidR="0077643E" w:rsidRPr="00B32129">
              <w:rPr>
                <w:sz w:val="28"/>
                <w:szCs w:val="28"/>
              </w:rPr>
              <w:t>45,</w:t>
            </w:r>
            <w:r w:rsidR="00006E5B" w:rsidRPr="00B32129">
              <w:rPr>
                <w:sz w:val="28"/>
                <w:szCs w:val="28"/>
              </w:rPr>
              <w:t xml:space="preserve"> </w:t>
            </w:r>
            <w:r w:rsidR="0077643E" w:rsidRPr="00B32129">
              <w:rPr>
                <w:sz w:val="28"/>
                <w:szCs w:val="28"/>
              </w:rPr>
              <w:t>45</w:t>
            </w:r>
            <w:r w:rsidR="00A50E2A" w:rsidRPr="00B32129">
              <w:rPr>
                <w:sz w:val="28"/>
                <w:szCs w:val="28"/>
              </w:rPr>
              <w:t>.2</w:t>
            </w:r>
            <w:r w:rsidR="003055FA" w:rsidRPr="00B32129">
              <w:rPr>
                <w:sz w:val="28"/>
                <w:szCs w:val="28"/>
              </w:rPr>
              <w:t>, 65</w:t>
            </w:r>
            <w:r w:rsidRPr="00B32129">
              <w:t xml:space="preserve"> </w:t>
            </w:r>
            <w:r w:rsidR="00753BBB" w:rsidRPr="00B32129">
              <w:rPr>
                <w:sz w:val="28"/>
                <w:szCs w:val="28"/>
              </w:rPr>
              <w:t>Положения</w:t>
            </w:r>
            <w:r w:rsidR="00753BBB" w:rsidRPr="005F050D">
              <w:rPr>
                <w:sz w:val="28"/>
                <w:szCs w:val="28"/>
              </w:rPr>
              <w:t xml:space="preserve"> </w:t>
            </w:r>
            <w:r w:rsidR="0045758D" w:rsidRPr="005F050D">
              <w:rPr>
                <w:sz w:val="28"/>
                <w:szCs w:val="28"/>
              </w:rPr>
              <w:t>Е</w:t>
            </w:r>
            <w:r w:rsidR="003D0F03" w:rsidRPr="005F050D">
              <w:rPr>
                <w:sz w:val="28"/>
                <w:szCs w:val="28"/>
              </w:rPr>
              <w:t>ВСК</w:t>
            </w:r>
            <w:r w:rsidR="00915A72">
              <w:rPr>
                <w:sz w:val="28"/>
                <w:szCs w:val="28"/>
              </w:rPr>
              <w:t>;</w:t>
            </w:r>
          </w:p>
          <w:p w:rsidR="00915A72" w:rsidRPr="00150C52" w:rsidRDefault="00915A72" w:rsidP="00915A72">
            <w:pPr>
              <w:rPr>
                <w:sz w:val="28"/>
                <w:szCs w:val="28"/>
              </w:rPr>
            </w:pPr>
            <w:r w:rsidRPr="00915A72">
              <w:rPr>
                <w:sz w:val="28"/>
                <w:szCs w:val="28"/>
              </w:rPr>
              <w:t>Федеральный закон от 06.04.2011 № 63-ФЗ «Об электронной</w:t>
            </w:r>
            <w:r>
              <w:t xml:space="preserve"> </w:t>
            </w:r>
            <w:r w:rsidRPr="00915A72">
              <w:rPr>
                <w:sz w:val="28"/>
                <w:szCs w:val="28"/>
              </w:rPr>
              <w:t>подписи» (далее – Федеральный закон № 63-ФЗ).</w:t>
            </w:r>
          </w:p>
        </w:tc>
      </w:tr>
      <w:tr w:rsidR="00DF7AD9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BE66D2" w:rsidRPr="005F050D" w:rsidRDefault="0004785D" w:rsidP="002E79E3">
            <w:pPr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2.4. Срок предоставления государственной услуги, в том числе с учетом необходимости обращения в организации, участвующие в предоставлении государственной услуги, срок приостановления предоставления государственной услуги в случае, если возможность приостановления предусмотрена законодательством Российской Федерации</w:t>
            </w:r>
            <w:r w:rsidR="00716CD6" w:rsidRPr="005F050D">
              <w:rPr>
                <w:sz w:val="28"/>
                <w:szCs w:val="28"/>
              </w:rPr>
              <w:t>,  срок выдачи (направления) документов, являющихся результатом предоставления государственной  услуги</w:t>
            </w:r>
          </w:p>
        </w:tc>
        <w:tc>
          <w:tcPr>
            <w:tcW w:w="6237" w:type="dxa"/>
            <w:shd w:val="clear" w:color="auto" w:fill="auto"/>
          </w:tcPr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Присвоение, лишение, восстановление спортивных разрядов</w:t>
            </w:r>
            <w:r w:rsidR="0008535D" w:rsidRPr="005F050D">
              <w:rPr>
                <w:sz w:val="28"/>
                <w:szCs w:val="28"/>
              </w:rPr>
              <w:t xml:space="preserve"> «кандидат в мастера спорта» и «первый спортивный разряд»</w:t>
            </w:r>
            <w:r w:rsidR="00D44119">
              <w:rPr>
                <w:sz w:val="28"/>
                <w:szCs w:val="28"/>
              </w:rPr>
              <w:t xml:space="preserve"> </w:t>
            </w:r>
            <w:r w:rsidRPr="005F050D">
              <w:rPr>
                <w:sz w:val="28"/>
                <w:szCs w:val="28"/>
              </w:rPr>
              <w:t xml:space="preserve">осуществляется в течение </w:t>
            </w:r>
            <w:r w:rsidR="00D44119">
              <w:rPr>
                <w:sz w:val="28"/>
                <w:szCs w:val="28"/>
              </w:rPr>
              <w:t>5 (</w:t>
            </w:r>
            <w:r w:rsidRPr="005F050D">
              <w:rPr>
                <w:sz w:val="28"/>
                <w:szCs w:val="28"/>
              </w:rPr>
              <w:t>пяти</w:t>
            </w:r>
            <w:r w:rsidR="00D44119">
              <w:rPr>
                <w:sz w:val="28"/>
                <w:szCs w:val="28"/>
              </w:rPr>
              <w:t>)</w:t>
            </w:r>
            <w:r w:rsidRPr="005F050D">
              <w:rPr>
                <w:sz w:val="28"/>
                <w:szCs w:val="28"/>
              </w:rPr>
              <w:t xml:space="preserve"> рабочих дней с момента регистрации заявления с комплектом документов.</w:t>
            </w: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Направление представления в Министерство спорта Российской Федерации осуществляется в течение </w:t>
            </w:r>
            <w:r w:rsidR="00D44119">
              <w:rPr>
                <w:sz w:val="28"/>
                <w:szCs w:val="28"/>
              </w:rPr>
              <w:t>5 (</w:t>
            </w:r>
            <w:r w:rsidRPr="005F050D">
              <w:rPr>
                <w:sz w:val="28"/>
                <w:szCs w:val="28"/>
              </w:rPr>
              <w:t>пяти</w:t>
            </w:r>
            <w:r w:rsidR="00D44119">
              <w:rPr>
                <w:sz w:val="28"/>
                <w:szCs w:val="28"/>
              </w:rPr>
              <w:t>)</w:t>
            </w:r>
            <w:r w:rsidRPr="005F050D">
              <w:rPr>
                <w:sz w:val="28"/>
                <w:szCs w:val="28"/>
              </w:rPr>
              <w:t xml:space="preserve"> рабочих дней с момента регистрации заявления с установленным комплектом документов.</w:t>
            </w:r>
          </w:p>
          <w:p w:rsidR="00DF7AD9" w:rsidRPr="005F050D" w:rsidRDefault="00DF7AD9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Выдача документа, являющегося результатом государственной услуги, осуществляется в день обращения заявителя.</w:t>
            </w:r>
          </w:p>
          <w:p w:rsidR="0004785D" w:rsidRPr="005F050D" w:rsidRDefault="000F4AC5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Направление </w:t>
            </w:r>
            <w:r w:rsidR="00711BD8">
              <w:rPr>
                <w:sz w:val="28"/>
                <w:szCs w:val="28"/>
              </w:rPr>
              <w:t xml:space="preserve">заявителю </w:t>
            </w:r>
            <w:r w:rsidRPr="005F050D">
              <w:rPr>
                <w:sz w:val="28"/>
                <w:szCs w:val="28"/>
              </w:rPr>
              <w:t>документа, являющегося результатом государственной услуги</w:t>
            </w:r>
            <w:r w:rsidR="00EF4B18">
              <w:t xml:space="preserve"> </w:t>
            </w:r>
            <w:r w:rsidR="00EF4B18" w:rsidRPr="00EF4B18">
              <w:rPr>
                <w:sz w:val="28"/>
                <w:szCs w:val="28"/>
              </w:rPr>
              <w:t>в форме электронного документа, осуществляется в день оформления и регистрации результата предоставления государственной услуги.</w:t>
            </w:r>
            <w:r w:rsidR="00EF4B18">
              <w:rPr>
                <w:sz w:val="28"/>
                <w:szCs w:val="28"/>
              </w:rPr>
              <w:t xml:space="preserve"> </w:t>
            </w:r>
            <w:r w:rsidR="0004785D" w:rsidRPr="005F050D">
              <w:rPr>
                <w:sz w:val="28"/>
                <w:szCs w:val="28"/>
              </w:rPr>
              <w:t>Приостановление срока предоставления государственной услуги не предусмотрено.</w:t>
            </w:r>
          </w:p>
          <w:p w:rsidR="0004785D" w:rsidRPr="005F050D" w:rsidRDefault="0004785D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shd w:val="clear" w:color="auto" w:fill="auto"/>
          </w:tcPr>
          <w:p w:rsidR="0004785D" w:rsidRPr="005F050D" w:rsidRDefault="0004785D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4785D" w:rsidRPr="005F050D" w:rsidRDefault="0004785D" w:rsidP="002B4989">
            <w:pPr>
              <w:tabs>
                <w:tab w:val="left" w:pos="224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DF7AD9" w:rsidRPr="005F050D" w:rsidTr="005625B1">
        <w:trPr>
          <w:trHeight w:val="4674"/>
        </w:trPr>
        <w:tc>
          <w:tcPr>
            <w:tcW w:w="3397" w:type="dxa"/>
            <w:shd w:val="clear" w:color="auto" w:fill="auto"/>
          </w:tcPr>
          <w:p w:rsidR="0004785D" w:rsidRPr="005F050D" w:rsidRDefault="0004785D" w:rsidP="002E79E3">
            <w:pPr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2.5. Исчерпывающий перечень документов, необходимых в соответствии </w:t>
            </w:r>
            <w:r w:rsidR="00B317B5" w:rsidRPr="005F050D">
              <w:rPr>
                <w:sz w:val="28"/>
                <w:szCs w:val="28"/>
              </w:rPr>
              <w:t>с</w:t>
            </w:r>
            <w:r w:rsidRPr="005F050D">
              <w:rPr>
                <w:sz w:val="28"/>
                <w:szCs w:val="28"/>
              </w:rPr>
              <w:t xml:space="preserve"> нормативными правовыми актами для предост</w:t>
            </w:r>
            <w:r w:rsidR="00B317B5" w:rsidRPr="005F050D">
              <w:rPr>
                <w:sz w:val="28"/>
                <w:szCs w:val="28"/>
              </w:rPr>
              <w:t xml:space="preserve">авления государственной услуги и </w:t>
            </w:r>
            <w:r w:rsidRPr="005F050D">
              <w:rPr>
                <w:sz w:val="28"/>
                <w:szCs w:val="28"/>
              </w:rPr>
              <w:t>услуг, которы</w:t>
            </w:r>
            <w:r w:rsidR="00B317B5" w:rsidRPr="005F050D">
              <w:rPr>
                <w:sz w:val="28"/>
                <w:szCs w:val="28"/>
              </w:rPr>
              <w:t>е</w:t>
            </w:r>
            <w:r w:rsidRPr="005F050D">
              <w:rPr>
                <w:sz w:val="28"/>
                <w:szCs w:val="28"/>
              </w:rPr>
              <w:t xml:space="preserve"> являются необходимыми и обязательными для предоставления государственн</w:t>
            </w:r>
            <w:r w:rsidR="00B317B5" w:rsidRPr="005F050D">
              <w:rPr>
                <w:sz w:val="28"/>
                <w:szCs w:val="28"/>
              </w:rPr>
              <w:t>ой</w:t>
            </w:r>
            <w:r w:rsidRPr="005F050D">
              <w:rPr>
                <w:sz w:val="28"/>
                <w:szCs w:val="28"/>
              </w:rPr>
              <w:t xml:space="preserve"> услуг</w:t>
            </w:r>
            <w:r w:rsidR="00B317B5" w:rsidRPr="005F050D">
              <w:rPr>
                <w:sz w:val="28"/>
                <w:szCs w:val="28"/>
              </w:rPr>
              <w:t>и</w:t>
            </w:r>
            <w:r w:rsidRPr="005F050D">
              <w:rPr>
                <w:sz w:val="28"/>
                <w:szCs w:val="28"/>
              </w:rPr>
              <w:t>, подлежащ</w:t>
            </w:r>
            <w:r w:rsidR="00F44514" w:rsidRPr="005F050D">
              <w:rPr>
                <w:sz w:val="28"/>
                <w:szCs w:val="28"/>
              </w:rPr>
              <w:t>их</w:t>
            </w:r>
            <w:r w:rsidRPr="005F050D">
              <w:rPr>
                <w:sz w:val="28"/>
                <w:szCs w:val="28"/>
              </w:rPr>
              <w:t xml:space="preserve"> представлению заявителем, способы их получения заявителем, в том числе в электронной форме, порядок их представления.</w:t>
            </w:r>
          </w:p>
          <w:p w:rsidR="0004785D" w:rsidRPr="005F050D" w:rsidRDefault="0004785D" w:rsidP="002E79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04785D" w:rsidRPr="005F050D" w:rsidRDefault="003055FA" w:rsidP="00A26457">
            <w:pPr>
              <w:widowControl w:val="0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 w:rsidRPr="000F22DD">
              <w:rPr>
                <w:sz w:val="28"/>
                <w:szCs w:val="28"/>
                <w:u w:val="single"/>
              </w:rPr>
              <w:t xml:space="preserve">Для присвоения </w:t>
            </w:r>
            <w:r w:rsidR="009A2BFA" w:rsidRPr="000F22DD">
              <w:rPr>
                <w:sz w:val="28"/>
                <w:szCs w:val="28"/>
                <w:u w:val="single"/>
              </w:rPr>
              <w:t xml:space="preserve">(подтверждения) </w:t>
            </w:r>
            <w:r w:rsidRPr="000F22DD">
              <w:rPr>
                <w:sz w:val="28"/>
                <w:szCs w:val="28"/>
                <w:u w:val="single"/>
              </w:rPr>
              <w:t>спортивных</w:t>
            </w:r>
            <w:r w:rsidR="0004785D" w:rsidRPr="000F22DD">
              <w:rPr>
                <w:sz w:val="28"/>
                <w:szCs w:val="28"/>
                <w:u w:val="single"/>
              </w:rPr>
              <w:t xml:space="preserve"> разряд</w:t>
            </w:r>
            <w:r w:rsidRPr="000F22DD">
              <w:rPr>
                <w:sz w:val="28"/>
                <w:szCs w:val="28"/>
                <w:u w:val="single"/>
              </w:rPr>
              <w:t>ов</w:t>
            </w:r>
            <w:r w:rsidR="0004785D" w:rsidRPr="000F22DD">
              <w:rPr>
                <w:sz w:val="28"/>
                <w:szCs w:val="28"/>
                <w:u w:val="single"/>
              </w:rPr>
              <w:t xml:space="preserve"> </w:t>
            </w:r>
            <w:r w:rsidRPr="000F22DD">
              <w:rPr>
                <w:sz w:val="28"/>
                <w:szCs w:val="28"/>
                <w:u w:val="single"/>
              </w:rPr>
              <w:t xml:space="preserve">     «кандидат в мастера спорта» и «первый спортивный разряд» </w:t>
            </w:r>
            <w:r w:rsidR="0004785D" w:rsidRPr="000F22DD">
              <w:rPr>
                <w:sz w:val="28"/>
                <w:szCs w:val="28"/>
                <w:u w:val="single"/>
              </w:rPr>
              <w:t>необходимо представить следующие документы</w:t>
            </w:r>
            <w:r w:rsidR="0004785D" w:rsidRPr="005F050D">
              <w:rPr>
                <w:sz w:val="28"/>
                <w:szCs w:val="28"/>
              </w:rPr>
              <w:t>:</w:t>
            </w:r>
          </w:p>
          <w:p w:rsidR="00A26457" w:rsidRDefault="00A26457" w:rsidP="00A26457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ind w:left="28"/>
              <w:contextualSpacing/>
              <w:jc w:val="both"/>
              <w:rPr>
                <w:sz w:val="28"/>
                <w:szCs w:val="28"/>
              </w:rPr>
            </w:pPr>
            <w:r w:rsidRPr="00A26457">
              <w:rPr>
                <w:sz w:val="28"/>
                <w:szCs w:val="28"/>
              </w:rPr>
              <w:t>1.</w:t>
            </w:r>
            <w:r w:rsidRPr="00A26457">
              <w:rPr>
                <w:sz w:val="28"/>
                <w:szCs w:val="28"/>
              </w:rPr>
              <w:tab/>
              <w:t>документ, удостоверяющий личность (не требуется в случае обращения посредством Единого портала, Республиканского портала);</w:t>
            </w:r>
          </w:p>
          <w:p w:rsidR="00A26457" w:rsidRPr="00A26457" w:rsidRDefault="00A26457" w:rsidP="00A26457">
            <w:pPr>
              <w:widowControl w:val="0"/>
              <w:tabs>
                <w:tab w:val="left" w:pos="312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A26457">
              <w:rPr>
                <w:sz w:val="28"/>
                <w:szCs w:val="28"/>
              </w:rPr>
              <w:t>2.</w:t>
            </w:r>
            <w:r w:rsidRPr="00A26457">
              <w:rPr>
                <w:sz w:val="28"/>
                <w:szCs w:val="28"/>
              </w:rPr>
              <w:tab/>
              <w:t>документ, удостоверяющий полномочия представителя заявителя;</w:t>
            </w:r>
          </w:p>
          <w:p w:rsidR="00A26457" w:rsidRDefault="00A26457" w:rsidP="00A26457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A26457">
              <w:rPr>
                <w:sz w:val="28"/>
                <w:szCs w:val="28"/>
              </w:rPr>
              <w:t>3. заявление (</w:t>
            </w:r>
            <w:r w:rsidRPr="00BE66D2">
              <w:rPr>
                <w:sz w:val="28"/>
                <w:szCs w:val="28"/>
              </w:rPr>
              <w:t>приложение № 3</w:t>
            </w:r>
            <w:r w:rsidRPr="00A26457">
              <w:rPr>
                <w:sz w:val="28"/>
                <w:szCs w:val="28"/>
              </w:rPr>
              <w:t xml:space="preserve"> к настоящему Регламенту);</w:t>
            </w:r>
          </w:p>
          <w:p w:rsidR="0004785D" w:rsidRPr="005F050D" w:rsidRDefault="00F202A5" w:rsidP="002E79E3">
            <w:pPr>
              <w:widowControl w:val="0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F202A5">
              <w:rPr>
                <w:sz w:val="28"/>
                <w:szCs w:val="28"/>
              </w:rPr>
              <w:t xml:space="preserve">представление с вклееным фото размером 3 x 4 см </w:t>
            </w:r>
            <w:r w:rsidR="0004785D" w:rsidRPr="005F050D">
              <w:rPr>
                <w:sz w:val="28"/>
                <w:szCs w:val="28"/>
              </w:rPr>
              <w:t>(</w:t>
            </w:r>
            <w:r w:rsidR="0004785D" w:rsidRPr="00BE66D2">
              <w:rPr>
                <w:sz w:val="28"/>
                <w:szCs w:val="28"/>
              </w:rPr>
              <w:t>приложение</w:t>
            </w:r>
            <w:r w:rsidR="00A26457" w:rsidRPr="00BE66D2">
              <w:rPr>
                <w:sz w:val="28"/>
                <w:szCs w:val="28"/>
              </w:rPr>
              <w:t xml:space="preserve"> </w:t>
            </w:r>
            <w:r w:rsidR="0004785D" w:rsidRPr="00BE66D2">
              <w:rPr>
                <w:sz w:val="28"/>
                <w:szCs w:val="28"/>
              </w:rPr>
              <w:t>№</w:t>
            </w:r>
            <w:r w:rsidR="00A26457" w:rsidRPr="00BE66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A26457">
              <w:t xml:space="preserve"> </w:t>
            </w:r>
            <w:r w:rsidR="00A26457" w:rsidRPr="00A26457">
              <w:rPr>
                <w:sz w:val="28"/>
                <w:szCs w:val="28"/>
              </w:rPr>
              <w:t>к настоящему Регламенту</w:t>
            </w:r>
            <w:r w:rsidR="0004785D" w:rsidRPr="005F050D">
              <w:rPr>
                <w:sz w:val="28"/>
                <w:szCs w:val="28"/>
              </w:rPr>
              <w:t>)</w:t>
            </w:r>
            <w:r w:rsidR="002E4191">
              <w:rPr>
                <w:sz w:val="28"/>
                <w:szCs w:val="28"/>
              </w:rPr>
              <w:t>;</w:t>
            </w:r>
          </w:p>
          <w:p w:rsidR="00FD2929" w:rsidRPr="005F050D" w:rsidRDefault="002E4191" w:rsidP="002E79E3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FD2929" w:rsidRPr="005F050D">
              <w:rPr>
                <w:sz w:val="28"/>
                <w:szCs w:val="28"/>
              </w:rPr>
              <w:t>копия протокола или выписка из протокола соревнования, подписанного председателем главной судейской коллегии соревнования (главным судьей), отражающего выполнение норм, требований и условий их выполнения – для присвоения всех спортивных разрядов;</w:t>
            </w:r>
          </w:p>
          <w:p w:rsidR="00FD2929" w:rsidRPr="005F050D" w:rsidRDefault="002E4191" w:rsidP="002E79E3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FD2929" w:rsidRPr="005F050D">
              <w:rPr>
                <w:sz w:val="28"/>
                <w:szCs w:val="28"/>
              </w:rPr>
              <w:t>копия справки о составе и квалификации судейской коллегии, подписанной:</w:t>
            </w:r>
          </w:p>
          <w:p w:rsidR="00FD2929" w:rsidRPr="005F050D" w:rsidRDefault="00155A66" w:rsidP="002E79E3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2929" w:rsidRPr="005F050D">
              <w:rPr>
                <w:sz w:val="28"/>
                <w:szCs w:val="28"/>
              </w:rPr>
              <w:t xml:space="preserve">председателем судейской коллегии (главным судьей) и лицом, уполномоченным организацией, проводящей соревнования – для присвоения спортивных разрядов </w:t>
            </w:r>
            <w:r w:rsidR="002E4191" w:rsidRPr="002E4191">
              <w:rPr>
                <w:sz w:val="28"/>
                <w:szCs w:val="28"/>
              </w:rPr>
              <w:t>«кандидат в мастера спорта»</w:t>
            </w:r>
            <w:r w:rsidR="00FD2929" w:rsidRPr="005F050D">
              <w:rPr>
                <w:sz w:val="28"/>
                <w:szCs w:val="28"/>
              </w:rPr>
              <w:t>, «первый спортивный разряд», «второй спортивный разряд», «третий спортивный разряд» (за исключением международных соревнований);</w:t>
            </w:r>
          </w:p>
          <w:p w:rsidR="00BD3559" w:rsidRDefault="00155A66" w:rsidP="00BD3559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2929" w:rsidRPr="005F050D">
              <w:rPr>
                <w:sz w:val="28"/>
                <w:szCs w:val="28"/>
              </w:rPr>
              <w:t>председателем судейской коллегии (главным судьей) – для присвоения юношеских спортивных разрядов;</w:t>
            </w:r>
          </w:p>
          <w:p w:rsidR="00FD2929" w:rsidRPr="005F050D" w:rsidRDefault="00BD3559" w:rsidP="00BD3559">
            <w:pPr>
              <w:pStyle w:val="ad"/>
              <w:tabs>
                <w:tab w:val="left" w:pos="312"/>
                <w:tab w:val="left" w:pos="595"/>
              </w:tabs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t xml:space="preserve">7. </w:t>
            </w:r>
            <w:r w:rsidR="00FD2929" w:rsidRPr="005F050D">
              <w:rPr>
                <w:rStyle w:val="FontStyle17"/>
                <w:sz w:val="28"/>
                <w:szCs w:val="28"/>
              </w:rPr>
              <w:t>копия документа</w:t>
            </w:r>
            <w:r w:rsidR="00FD2929" w:rsidRPr="005F050D">
              <w:rPr>
                <w:sz w:val="28"/>
                <w:szCs w:val="28"/>
              </w:rPr>
              <w:t>, удостоверяющего принадлежность спортсмена к физкультурно-спортивной организации, организации, осуществляющей спортивную подготовку или образовательной организации (</w:t>
            </w:r>
            <w:r w:rsidR="00FD2929" w:rsidRPr="005F050D">
              <w:rPr>
                <w:rStyle w:val="FontStyle17"/>
                <w:sz w:val="28"/>
                <w:szCs w:val="28"/>
              </w:rPr>
              <w:t>в случае приостановления действия государственной аккредитации региональной спортивной федерации);</w:t>
            </w:r>
          </w:p>
          <w:p w:rsidR="00155A66" w:rsidRPr="00155A66" w:rsidRDefault="00155A66" w:rsidP="00BD3559">
            <w:pPr>
              <w:tabs>
                <w:tab w:val="left" w:pos="312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8. </w:t>
            </w:r>
            <w:r w:rsidRPr="00155A66">
              <w:rPr>
                <w:color w:val="000000" w:themeColor="text1"/>
                <w:sz w:val="28"/>
                <w:szCs w:val="28"/>
              </w:rPr>
              <w:t xml:space="preserve">копия документа, удостоверяющего  принадлежность </w:t>
            </w:r>
            <w:r w:rsidR="00BD3559">
              <w:rPr>
                <w:color w:val="000000" w:themeColor="text1"/>
                <w:sz w:val="28"/>
                <w:szCs w:val="28"/>
              </w:rPr>
              <w:t>спортсмена</w:t>
            </w:r>
            <w:r w:rsidRPr="00155A66">
              <w:rPr>
                <w:color w:val="000000" w:themeColor="text1"/>
                <w:sz w:val="28"/>
                <w:szCs w:val="28"/>
              </w:rPr>
              <w:t xml:space="preserve"> к субъекту Российской Федерации (Республике Татарстан). </w:t>
            </w:r>
          </w:p>
          <w:p w:rsidR="00155A66" w:rsidRDefault="00155A66" w:rsidP="00155A66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155A66">
              <w:rPr>
                <w:color w:val="000000" w:themeColor="text1"/>
                <w:sz w:val="28"/>
                <w:szCs w:val="28"/>
              </w:rPr>
              <w:t>Принадлежность  к субъекту Российской Федерации определяется постоянной регистрацией по месту жительства или принадлежностью к физкультурно-спортивной организации или образовательной организации.</w:t>
            </w:r>
          </w:p>
          <w:p w:rsidR="00BD3559" w:rsidRDefault="00FD2929" w:rsidP="00BD3559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rStyle w:val="FontStyle17"/>
                <w:color w:val="000000" w:themeColor="text1"/>
                <w:sz w:val="28"/>
                <w:szCs w:val="28"/>
              </w:rPr>
            </w:pPr>
            <w:r w:rsidRPr="005F050D">
              <w:rPr>
                <w:color w:val="000000" w:themeColor="text1"/>
                <w:sz w:val="28"/>
                <w:szCs w:val="28"/>
              </w:rPr>
              <w:t>Для лиц, не достигших возраста 14 лет, – копия свидетельства о рождении</w:t>
            </w:r>
            <w:r w:rsidR="00436CF6" w:rsidRPr="005F050D">
              <w:rPr>
                <w:color w:val="000000" w:themeColor="text1"/>
                <w:sz w:val="28"/>
                <w:szCs w:val="28"/>
              </w:rPr>
              <w:t>, выданного компетентными органами иностранного государства и его нотартиально удостоверенный перевод на русский язык (при рождении на территории иностранного государства)</w:t>
            </w:r>
            <w:r w:rsidR="002335E2" w:rsidRPr="005F050D">
              <w:rPr>
                <w:color w:val="000000" w:themeColor="text1"/>
                <w:sz w:val="28"/>
                <w:szCs w:val="28"/>
              </w:rPr>
              <w:t>;</w:t>
            </w:r>
          </w:p>
          <w:p w:rsidR="00FD2929" w:rsidRPr="00BD3559" w:rsidRDefault="00BD3559" w:rsidP="00BD3559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rStyle w:val="FontStyle17"/>
                <w:color w:val="000000" w:themeColor="text1"/>
                <w:sz w:val="28"/>
                <w:szCs w:val="28"/>
              </w:rPr>
              <w:t xml:space="preserve">9. </w:t>
            </w:r>
            <w:r w:rsidR="00FD2929" w:rsidRPr="005F050D">
              <w:rPr>
                <w:rStyle w:val="FontStyle17"/>
                <w:sz w:val="28"/>
                <w:szCs w:val="28"/>
              </w:rPr>
              <w:t xml:space="preserve">копия положения (регламента) </w:t>
            </w:r>
            <w:r w:rsidR="00FD2929" w:rsidRPr="005F050D">
              <w:rPr>
                <w:sz w:val="28"/>
                <w:szCs w:val="28"/>
              </w:rPr>
              <w:t>о физкультурном</w:t>
            </w:r>
            <w:r w:rsidR="001C79D9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мероприятии</w:t>
            </w:r>
            <w:r w:rsidR="001C79D9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и (или)</w:t>
            </w:r>
            <w:r w:rsidR="001C79D9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спортивном соревновании по военно-прикладным и служебно-прикладным видам спорта, на котором спортсмен выполнил нормы, требования</w:t>
            </w:r>
            <w:r w:rsidR="001C79D9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и</w:t>
            </w:r>
            <w:r w:rsidR="001C79D9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условия</w:t>
            </w:r>
            <w:r w:rsidR="001C79D9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их выполнения для присвоения спортивного разряда (для военно-прикладных и служебно-прикладных видов спорта);</w:t>
            </w:r>
          </w:p>
          <w:p w:rsidR="001C79D9" w:rsidRDefault="001C79D9" w:rsidP="001C79D9">
            <w:pPr>
              <w:widowControl w:val="0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FD2929" w:rsidRPr="005F050D">
              <w:rPr>
                <w:sz w:val="28"/>
                <w:szCs w:val="28"/>
              </w:rPr>
              <w:t xml:space="preserve"> копия документа (справка, протокол), подписанного председателем главной судейской коллегии соревнования (главным судьей),</w:t>
            </w:r>
            <w:r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содержащего сведения</w:t>
            </w:r>
            <w:r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о количестве стран (для международных соревнований) или субъектов Российской Федерации (для всероссийских и межрегиональных</w:t>
            </w:r>
            <w:r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соревнований), принявших участие в соответствующем соревновании.</w:t>
            </w:r>
          </w:p>
          <w:p w:rsidR="001C79D9" w:rsidRDefault="0004785D" w:rsidP="001C79D9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 w:rsidRPr="000F22DD">
              <w:rPr>
                <w:sz w:val="28"/>
                <w:szCs w:val="28"/>
                <w:u w:val="single"/>
              </w:rPr>
              <w:t>Для направления представления в Министерство спорта Российской Федерации для присвоения спортивных званий</w:t>
            </w:r>
            <w:r w:rsidRPr="000F22DD">
              <w:rPr>
                <w:u w:val="single"/>
              </w:rPr>
              <w:t xml:space="preserve"> </w:t>
            </w:r>
            <w:r w:rsidRPr="000F22DD">
              <w:rPr>
                <w:sz w:val="28"/>
                <w:szCs w:val="28"/>
                <w:u w:val="single"/>
              </w:rPr>
              <w:t>необходимо представить следующие документы</w:t>
            </w:r>
            <w:r w:rsidRPr="005F050D">
              <w:rPr>
                <w:sz w:val="28"/>
                <w:szCs w:val="28"/>
              </w:rPr>
              <w:t>:</w:t>
            </w:r>
          </w:p>
          <w:p w:rsidR="001C79D9" w:rsidRPr="001C79D9" w:rsidRDefault="001C79D9" w:rsidP="001C79D9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312"/>
              </w:tabs>
              <w:autoSpaceDE w:val="0"/>
              <w:autoSpaceDN w:val="0"/>
              <w:adjustRightInd w:val="0"/>
              <w:ind w:left="28" w:hanging="28"/>
              <w:jc w:val="both"/>
              <w:rPr>
                <w:sz w:val="28"/>
                <w:szCs w:val="28"/>
              </w:rPr>
            </w:pPr>
            <w:r w:rsidRPr="001C79D9">
              <w:rPr>
                <w:sz w:val="28"/>
                <w:szCs w:val="28"/>
              </w:rPr>
              <w:t>документ, удостоверяющий личность (не требуется в случае обращения посредством Единого портала, Республиканского портала);</w:t>
            </w:r>
          </w:p>
          <w:p w:rsidR="001C79D9" w:rsidRPr="001C79D9" w:rsidRDefault="001C79D9" w:rsidP="001C79D9">
            <w:pPr>
              <w:pStyle w:val="ad"/>
              <w:widowControl w:val="0"/>
              <w:numPr>
                <w:ilvl w:val="0"/>
                <w:numId w:val="8"/>
              </w:numPr>
              <w:tabs>
                <w:tab w:val="left" w:pos="0"/>
                <w:tab w:val="left" w:pos="312"/>
              </w:tabs>
              <w:autoSpaceDE w:val="0"/>
              <w:autoSpaceDN w:val="0"/>
              <w:adjustRightInd w:val="0"/>
              <w:ind w:left="28" w:hanging="28"/>
              <w:jc w:val="both"/>
              <w:rPr>
                <w:sz w:val="28"/>
                <w:szCs w:val="28"/>
              </w:rPr>
            </w:pPr>
            <w:r w:rsidRPr="001C79D9">
              <w:rPr>
                <w:sz w:val="28"/>
                <w:szCs w:val="28"/>
              </w:rPr>
              <w:t>документ, удостоверяющий полномочия представителя заявителя;</w:t>
            </w:r>
          </w:p>
          <w:p w:rsidR="0004785D" w:rsidRPr="005F050D" w:rsidRDefault="001C79D9" w:rsidP="001C79D9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 w:rsidRPr="001C79D9">
              <w:rPr>
                <w:sz w:val="28"/>
                <w:szCs w:val="28"/>
              </w:rPr>
              <w:t xml:space="preserve">3. заявление </w:t>
            </w:r>
            <w:r w:rsidRPr="00673061">
              <w:rPr>
                <w:sz w:val="28"/>
                <w:szCs w:val="28"/>
              </w:rPr>
              <w:t xml:space="preserve">(приложение № </w:t>
            </w:r>
            <w:r w:rsidR="00673061" w:rsidRPr="00673061">
              <w:rPr>
                <w:sz w:val="28"/>
                <w:szCs w:val="28"/>
              </w:rPr>
              <w:t>5</w:t>
            </w:r>
            <w:r w:rsidRPr="00673061">
              <w:rPr>
                <w:sz w:val="28"/>
                <w:szCs w:val="28"/>
              </w:rPr>
              <w:t xml:space="preserve"> к</w:t>
            </w:r>
            <w:r>
              <w:rPr>
                <w:sz w:val="28"/>
                <w:szCs w:val="28"/>
              </w:rPr>
              <w:t xml:space="preserve"> настоящему Регламенту)</w:t>
            </w:r>
            <w:r w:rsidR="00812B82" w:rsidRPr="005F050D">
              <w:rPr>
                <w:sz w:val="28"/>
                <w:szCs w:val="28"/>
              </w:rPr>
              <w:t>;</w:t>
            </w:r>
          </w:p>
          <w:p w:rsidR="001C79D9" w:rsidRDefault="001C79D9" w:rsidP="00AC6BE4">
            <w:pPr>
              <w:pStyle w:val="ad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AD53D1" w:rsidRPr="005F050D">
              <w:rPr>
                <w:sz w:val="28"/>
                <w:szCs w:val="28"/>
              </w:rPr>
              <w:t>п</w:t>
            </w:r>
            <w:r w:rsidR="0004785D" w:rsidRPr="005F050D">
              <w:rPr>
                <w:sz w:val="28"/>
                <w:szCs w:val="28"/>
              </w:rPr>
              <w:t>редставление</w:t>
            </w:r>
            <w:r w:rsidR="00CC7F39" w:rsidRPr="00CC7F39">
              <w:rPr>
                <w:sz w:val="28"/>
                <w:szCs w:val="28"/>
              </w:rPr>
              <w:t xml:space="preserve"> </w:t>
            </w:r>
            <w:r w:rsidR="0004785D" w:rsidRPr="005F050D">
              <w:rPr>
                <w:sz w:val="28"/>
                <w:szCs w:val="28"/>
              </w:rPr>
              <w:t>(</w:t>
            </w:r>
            <w:r w:rsidR="0004785D" w:rsidRPr="00673061">
              <w:rPr>
                <w:sz w:val="28"/>
                <w:szCs w:val="28"/>
              </w:rPr>
              <w:t xml:space="preserve">приложение </w:t>
            </w:r>
            <w:r w:rsidRPr="00673061">
              <w:rPr>
                <w:sz w:val="28"/>
                <w:szCs w:val="28"/>
              </w:rPr>
              <w:t xml:space="preserve">№ </w:t>
            </w:r>
            <w:r w:rsidR="00673061" w:rsidRPr="00673061">
              <w:rPr>
                <w:sz w:val="28"/>
                <w:szCs w:val="28"/>
              </w:rPr>
              <w:t>6</w:t>
            </w:r>
            <w:r>
              <w:t xml:space="preserve"> </w:t>
            </w:r>
            <w:r w:rsidRPr="001C79D9">
              <w:rPr>
                <w:sz w:val="28"/>
                <w:szCs w:val="28"/>
              </w:rPr>
              <w:t>настоящему Регламенту);</w:t>
            </w:r>
          </w:p>
          <w:p w:rsidR="00AC6BE4" w:rsidRPr="005F050D" w:rsidRDefault="001F22E0" w:rsidP="00AC6BE4">
            <w:pPr>
              <w:pStyle w:val="ad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FD2929" w:rsidRPr="005F050D">
              <w:rPr>
                <w:sz w:val="28"/>
                <w:szCs w:val="28"/>
              </w:rPr>
              <w:t xml:space="preserve"> копия протокола или выписка из протокола соревнования, подписанного председателем главной судейской коллегии соревнования (главным судьей), отражающего выполнение норм, требований и условий их выполнения;</w:t>
            </w:r>
          </w:p>
          <w:p w:rsidR="00FD2929" w:rsidRPr="005F050D" w:rsidRDefault="001F22E0" w:rsidP="00AC6BE4">
            <w:pPr>
              <w:pStyle w:val="ad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FD2929" w:rsidRPr="005F050D">
              <w:rPr>
                <w:sz w:val="28"/>
                <w:szCs w:val="28"/>
              </w:rPr>
              <w:t xml:space="preserve"> копия справки о составе и квалификации судейской коллегии, подписанной председателем главной судейской коллегии соревнования (главным судьей) (за исключением международных соревнований);</w:t>
            </w:r>
          </w:p>
          <w:p w:rsidR="00FD2929" w:rsidRPr="005F050D" w:rsidRDefault="00B34265" w:rsidP="00AC6BE4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FD2929" w:rsidRPr="005F050D">
              <w:rPr>
                <w:sz w:val="28"/>
                <w:szCs w:val="28"/>
              </w:rPr>
              <w:t>копии удостоверений «спортивный судья всероссийской категории</w:t>
            </w:r>
            <w:r w:rsidR="00635580" w:rsidRPr="005F050D">
              <w:rPr>
                <w:sz w:val="28"/>
                <w:szCs w:val="28"/>
              </w:rPr>
              <w:t xml:space="preserve"> (копии удостоверений представляются не менее чем на 3 спортивных судей, включенных в состав судейской коллегии, осуществлявшей судейство соревнований, на которых спортсмен выполнил нормы, требования и условия);</w:t>
            </w:r>
          </w:p>
          <w:p w:rsidR="00FD2929" w:rsidRPr="005F050D" w:rsidRDefault="00C07789" w:rsidP="00AC6BE4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rStyle w:val="FontStyle17"/>
                <w:sz w:val="28"/>
                <w:szCs w:val="28"/>
              </w:rPr>
              <w:t>8.</w:t>
            </w:r>
            <w:r w:rsidR="00FD2929" w:rsidRPr="005F050D">
              <w:rPr>
                <w:rStyle w:val="FontStyle17"/>
                <w:sz w:val="28"/>
                <w:szCs w:val="28"/>
              </w:rPr>
              <w:t xml:space="preserve"> копия документа</w:t>
            </w:r>
            <w:r w:rsidR="00FD2929" w:rsidRPr="005F050D">
              <w:rPr>
                <w:sz w:val="28"/>
                <w:szCs w:val="28"/>
              </w:rPr>
              <w:t>, удостоверяющего принадлежность спортсмена к физкультурно-спортивной организации, организации, осуществляющей спортивную подготовку или образовательной организации (</w:t>
            </w:r>
            <w:r w:rsidR="00FD2929" w:rsidRPr="005F050D">
              <w:rPr>
                <w:rStyle w:val="FontStyle17"/>
                <w:sz w:val="28"/>
                <w:szCs w:val="28"/>
              </w:rPr>
              <w:t>в случае приостановления действия государственной аккредитации региональной спортивной федерации);</w:t>
            </w:r>
          </w:p>
          <w:p w:rsidR="00FD2929" w:rsidRDefault="00C07789" w:rsidP="00AC6BE4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rStyle w:val="FontStyle17"/>
                <w:sz w:val="28"/>
                <w:szCs w:val="28"/>
              </w:rPr>
            </w:pPr>
            <w:r>
              <w:rPr>
                <w:rStyle w:val="FontStyle17"/>
                <w:sz w:val="28"/>
                <w:szCs w:val="28"/>
              </w:rPr>
              <w:t>9.</w:t>
            </w:r>
            <w:r w:rsidR="00FD2929" w:rsidRPr="005F050D">
              <w:rPr>
                <w:rStyle w:val="FontStyle17"/>
                <w:sz w:val="28"/>
                <w:szCs w:val="28"/>
              </w:rPr>
              <w:t xml:space="preserve"> копия документа Органа исполнительной власти о приостановлении действия государственной аккредитации региональной спортивной федерации (в случае приостановления действия государственной аккредитации региональной спортивной федерации);</w:t>
            </w:r>
          </w:p>
          <w:p w:rsidR="008D574B" w:rsidRPr="005F050D" w:rsidRDefault="008D574B" w:rsidP="00AC6BE4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8D574B">
              <w:rPr>
                <w:sz w:val="28"/>
                <w:szCs w:val="28"/>
              </w:rPr>
              <w:t>копия документа или выписка о присвоении (подтверждении) спортивного разряда (для представления для присвоения спортивного звания мастер спорта России)</w:t>
            </w:r>
            <w:r>
              <w:rPr>
                <w:sz w:val="28"/>
                <w:szCs w:val="28"/>
              </w:rPr>
              <w:t>;</w:t>
            </w:r>
          </w:p>
          <w:p w:rsidR="001E10D9" w:rsidRPr="001E10D9" w:rsidRDefault="001E10D9" w:rsidP="001E10D9">
            <w:pPr>
              <w:pStyle w:val="ad"/>
              <w:autoSpaceDE w:val="0"/>
              <w:autoSpaceDN w:val="0"/>
              <w:adjustRightInd w:val="0"/>
              <w:ind w:left="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D574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 </w:t>
            </w:r>
            <w:r w:rsidRPr="001E10D9">
              <w:rPr>
                <w:sz w:val="28"/>
                <w:szCs w:val="28"/>
              </w:rPr>
              <w:t>копия документа, удостоверяющего  принадлежность кандидата к субъекту</w:t>
            </w:r>
            <w:r w:rsidR="000E1DB0">
              <w:rPr>
                <w:sz w:val="28"/>
                <w:szCs w:val="28"/>
              </w:rPr>
              <w:t xml:space="preserve"> </w:t>
            </w:r>
            <w:r w:rsidRPr="001E10D9">
              <w:rPr>
                <w:sz w:val="28"/>
                <w:szCs w:val="28"/>
              </w:rPr>
              <w:t>Российской Федерации (Республике</w:t>
            </w:r>
            <w:r w:rsidR="000E1DB0">
              <w:rPr>
                <w:sz w:val="28"/>
                <w:szCs w:val="28"/>
              </w:rPr>
              <w:t xml:space="preserve"> </w:t>
            </w:r>
            <w:r w:rsidRPr="001E10D9">
              <w:rPr>
                <w:sz w:val="28"/>
                <w:szCs w:val="28"/>
              </w:rPr>
              <w:t xml:space="preserve">Татарстан). </w:t>
            </w:r>
          </w:p>
          <w:p w:rsidR="000E1DB0" w:rsidRDefault="001E10D9" w:rsidP="000E1DB0">
            <w:pPr>
              <w:pStyle w:val="ad"/>
              <w:autoSpaceDE w:val="0"/>
              <w:autoSpaceDN w:val="0"/>
              <w:adjustRightInd w:val="0"/>
              <w:ind w:left="28"/>
              <w:jc w:val="both"/>
              <w:rPr>
                <w:sz w:val="28"/>
                <w:szCs w:val="28"/>
              </w:rPr>
            </w:pPr>
            <w:r w:rsidRPr="001E10D9">
              <w:rPr>
                <w:sz w:val="28"/>
                <w:szCs w:val="28"/>
              </w:rPr>
              <w:t>Принадлежность  к субъекту Российской Федерации определяется постоянной регистрацией по месту жительства или принадлежностью к физкультурно-спортивной организации или образовательной организации.</w:t>
            </w:r>
          </w:p>
          <w:p w:rsidR="000E1DB0" w:rsidRPr="000E1DB0" w:rsidRDefault="000E1DB0" w:rsidP="000E1DB0">
            <w:pPr>
              <w:pStyle w:val="ad"/>
              <w:autoSpaceDE w:val="0"/>
              <w:autoSpaceDN w:val="0"/>
              <w:adjustRightInd w:val="0"/>
              <w:ind w:left="28"/>
              <w:jc w:val="both"/>
              <w:rPr>
                <w:sz w:val="28"/>
                <w:szCs w:val="28"/>
              </w:rPr>
            </w:pPr>
            <w:r w:rsidRPr="000E1DB0">
              <w:rPr>
                <w:sz w:val="28"/>
                <w:szCs w:val="28"/>
              </w:rPr>
              <w:t>Для лиц, н</w:t>
            </w:r>
            <w:r>
              <w:rPr>
                <w:sz w:val="28"/>
                <w:szCs w:val="28"/>
              </w:rPr>
              <w:t>е достигших возраста 14 лет, – к</w:t>
            </w:r>
            <w:r w:rsidRPr="000E1DB0">
              <w:rPr>
                <w:sz w:val="28"/>
                <w:szCs w:val="28"/>
              </w:rPr>
              <w:t>опия свидетельства о рождении.</w:t>
            </w:r>
          </w:p>
          <w:p w:rsidR="00FD2929" w:rsidRPr="005F050D" w:rsidRDefault="008D574B" w:rsidP="000E1DB0">
            <w:pPr>
              <w:pStyle w:val="ad"/>
              <w:autoSpaceDE w:val="0"/>
              <w:autoSpaceDN w:val="0"/>
              <w:adjustRightInd w:val="0"/>
              <w:ind w:left="28"/>
              <w:jc w:val="both"/>
              <w:rPr>
                <w:sz w:val="28"/>
                <w:szCs w:val="28"/>
              </w:rPr>
            </w:pPr>
            <w:r>
              <w:rPr>
                <w:rStyle w:val="FontStyle17"/>
                <w:sz w:val="28"/>
                <w:szCs w:val="28"/>
              </w:rPr>
              <w:t>12</w:t>
            </w:r>
            <w:r w:rsidR="000E1DB0">
              <w:rPr>
                <w:rStyle w:val="FontStyle17"/>
                <w:sz w:val="28"/>
                <w:szCs w:val="28"/>
              </w:rPr>
              <w:t>.</w:t>
            </w:r>
            <w:r w:rsidR="00FD2929" w:rsidRPr="005F050D">
              <w:rPr>
                <w:rStyle w:val="FontStyle17"/>
                <w:sz w:val="28"/>
                <w:szCs w:val="28"/>
              </w:rPr>
              <w:t xml:space="preserve"> копия положения (регламента) </w:t>
            </w:r>
            <w:r w:rsidR="00FD2929" w:rsidRPr="005F050D">
              <w:rPr>
                <w:sz w:val="28"/>
                <w:szCs w:val="28"/>
              </w:rPr>
              <w:t>о физкультурном мероприятии и (или)</w:t>
            </w:r>
            <w:r w:rsidR="000E1DB0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спортивном соревновании по военно-</w:t>
            </w:r>
            <w:r w:rsidR="000E1DB0">
              <w:rPr>
                <w:sz w:val="28"/>
                <w:szCs w:val="28"/>
              </w:rPr>
              <w:t>п</w:t>
            </w:r>
            <w:r w:rsidR="00FD2929" w:rsidRPr="005F050D">
              <w:rPr>
                <w:sz w:val="28"/>
                <w:szCs w:val="28"/>
              </w:rPr>
              <w:t>рикладным и служебно-прикладным видам спорта, на котором спортсмен выполнил нормы, требования и условия</w:t>
            </w:r>
            <w:r w:rsidR="000E1DB0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их выполнения для присвоения спортивног</w:t>
            </w:r>
            <w:r w:rsidR="000F22DD">
              <w:rPr>
                <w:sz w:val="28"/>
                <w:szCs w:val="28"/>
              </w:rPr>
              <w:t xml:space="preserve">о звания (для военно-прикладных </w:t>
            </w:r>
            <w:r w:rsidR="00FD2929" w:rsidRPr="005F050D">
              <w:rPr>
                <w:sz w:val="28"/>
                <w:szCs w:val="28"/>
              </w:rPr>
              <w:t>и служебно-прикладных видов спорта);</w:t>
            </w:r>
          </w:p>
          <w:p w:rsidR="00FD2929" w:rsidRDefault="000F22DD" w:rsidP="00AC6BE4">
            <w:pPr>
              <w:widowControl w:val="0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E1DB0">
              <w:rPr>
                <w:sz w:val="28"/>
                <w:szCs w:val="28"/>
              </w:rPr>
              <w:t>.</w:t>
            </w:r>
            <w:r w:rsidR="00FD2929" w:rsidRPr="005F050D">
              <w:rPr>
                <w:sz w:val="28"/>
                <w:szCs w:val="28"/>
              </w:rPr>
              <w:t xml:space="preserve"> копия документа (справка, протокол), подписанного председателем главной судейской коллегии соревнования (главным судьей), содержащего сведения</w:t>
            </w:r>
            <w:r w:rsidR="000E1DB0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о количестве стран (для международных соревнований) или субъектов Российской Федерации (для всероссийских и межрегиональных</w:t>
            </w:r>
            <w:r w:rsidR="000E1DB0">
              <w:rPr>
                <w:sz w:val="28"/>
                <w:szCs w:val="28"/>
              </w:rPr>
              <w:t xml:space="preserve"> </w:t>
            </w:r>
            <w:r w:rsidR="00FD2929" w:rsidRPr="005F050D">
              <w:rPr>
                <w:sz w:val="28"/>
                <w:szCs w:val="28"/>
              </w:rPr>
              <w:t>соревнований), принявших участие в</w:t>
            </w:r>
            <w:r w:rsidR="000E1DB0">
              <w:rPr>
                <w:sz w:val="28"/>
                <w:szCs w:val="28"/>
              </w:rPr>
              <w:t xml:space="preserve"> </w:t>
            </w:r>
            <w:r w:rsidR="0057516E">
              <w:rPr>
                <w:sz w:val="28"/>
                <w:szCs w:val="28"/>
              </w:rPr>
              <w:t>соответствующем соревновании;</w:t>
            </w:r>
          </w:p>
          <w:p w:rsidR="0057516E" w:rsidRPr="005F050D" w:rsidRDefault="0057516E" w:rsidP="00AC6BE4">
            <w:pPr>
              <w:widowControl w:val="0"/>
              <w:autoSpaceDE w:val="0"/>
              <w:autoSpaceDN w:val="0"/>
              <w:adjustRightInd w:val="0"/>
              <w:ind w:left="5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14. 2 </w:t>
            </w:r>
            <w:r>
              <w:t xml:space="preserve"> </w:t>
            </w:r>
            <w:r w:rsidRPr="0057516E">
              <w:rPr>
                <w:sz w:val="28"/>
                <w:szCs w:val="28"/>
              </w:rPr>
              <w:t>фото размером 3 x 4 см</w:t>
            </w:r>
            <w:r>
              <w:rPr>
                <w:sz w:val="28"/>
                <w:szCs w:val="28"/>
              </w:rPr>
              <w:t xml:space="preserve"> (при личном обращении).</w:t>
            </w:r>
          </w:p>
          <w:p w:rsidR="0004785D" w:rsidRPr="005F050D" w:rsidRDefault="0004785D" w:rsidP="00E32B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F22DD">
              <w:rPr>
                <w:sz w:val="28"/>
                <w:szCs w:val="28"/>
                <w:u w:val="single"/>
              </w:rPr>
              <w:t>Для лишения и восстановления спортивных разрядов и зв</w:t>
            </w:r>
            <w:r w:rsidR="00B1165D" w:rsidRPr="000F22DD">
              <w:rPr>
                <w:sz w:val="28"/>
                <w:szCs w:val="28"/>
                <w:u w:val="single"/>
              </w:rPr>
              <w:t>аний необходимо представить</w:t>
            </w:r>
            <w:r w:rsidR="00B1165D">
              <w:rPr>
                <w:sz w:val="28"/>
                <w:szCs w:val="28"/>
              </w:rPr>
              <w:t xml:space="preserve"> з</w:t>
            </w:r>
            <w:r w:rsidRPr="005F050D">
              <w:rPr>
                <w:sz w:val="28"/>
                <w:szCs w:val="28"/>
              </w:rPr>
              <w:t xml:space="preserve">аявление в соответствии с </w:t>
            </w:r>
            <w:r w:rsidRPr="002B0D4F">
              <w:rPr>
                <w:sz w:val="28"/>
                <w:szCs w:val="28"/>
              </w:rPr>
              <w:t xml:space="preserve">приложением № </w:t>
            </w:r>
            <w:r w:rsidR="00D946B3" w:rsidRPr="002B0D4F">
              <w:rPr>
                <w:sz w:val="28"/>
                <w:szCs w:val="28"/>
              </w:rPr>
              <w:t>7</w:t>
            </w:r>
            <w:r w:rsidR="00B1165D">
              <w:rPr>
                <w:sz w:val="28"/>
                <w:szCs w:val="28"/>
              </w:rPr>
              <w:t xml:space="preserve"> к настоящему Регламенту</w:t>
            </w:r>
            <w:r w:rsidRPr="005F050D">
              <w:rPr>
                <w:sz w:val="28"/>
                <w:szCs w:val="28"/>
              </w:rPr>
              <w:t>, которое должно содержать:</w:t>
            </w:r>
          </w:p>
          <w:p w:rsidR="0004785D" w:rsidRPr="005F050D" w:rsidRDefault="0004785D" w:rsidP="00E32BA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а) фамилию, имя, отчество (при наличии ), дату рождения спортсмена, в отношении которого подано заявление о лишении или восстановлении спортивного разряда, звания, квалификационной категории;</w:t>
            </w:r>
          </w:p>
          <w:p w:rsidR="0004785D" w:rsidRPr="005F050D" w:rsidRDefault="0004785D" w:rsidP="00E32BA7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б) дату и номер документа организации, присвоившей или лишившей спортивный разряд, звание, квалификационную категорию;</w:t>
            </w:r>
          </w:p>
          <w:p w:rsidR="0004785D" w:rsidRPr="005F050D" w:rsidRDefault="0004785D" w:rsidP="00E32BA7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в) сведения, подтверждающие основания для лишения и восстановления спортивного разряда, звания, квалификационной категории                         (с приложением документов, подтверждающих основания для лишения и восстановления).</w:t>
            </w:r>
          </w:p>
          <w:p w:rsidR="00590898" w:rsidRPr="00590898" w:rsidRDefault="000E62FA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F050D">
              <w:rPr>
                <w:color w:val="000000" w:themeColor="text1"/>
                <w:sz w:val="28"/>
                <w:szCs w:val="28"/>
              </w:rPr>
              <w:t>Бланк зая</w:t>
            </w:r>
            <w:r w:rsidR="00805848" w:rsidRPr="005F050D">
              <w:rPr>
                <w:color w:val="000000" w:themeColor="text1"/>
                <w:sz w:val="28"/>
                <w:szCs w:val="28"/>
              </w:rPr>
              <w:t xml:space="preserve">вления для получения </w:t>
            </w:r>
            <w:r w:rsidR="00590898">
              <w:t xml:space="preserve"> </w:t>
            </w:r>
            <w:r w:rsidR="00590898" w:rsidRPr="00590898">
              <w:rPr>
                <w:color w:val="000000" w:themeColor="text1"/>
                <w:sz w:val="28"/>
                <w:szCs w:val="28"/>
              </w:rPr>
              <w:t>государственной услуги заявитель может получить при личном обращении в Министерство. Электронная форма бланка размещена на официальном сайте Министерства.</w:t>
            </w:r>
          </w:p>
          <w:p w:rsidR="00590898" w:rsidRPr="00590898" w:rsidRDefault="00590898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>Заявление и прилагаемые документы могут быть представлены (направлены) заявителем одним из следующих способов:</w:t>
            </w:r>
          </w:p>
          <w:p w:rsidR="00590898" w:rsidRPr="00590898" w:rsidRDefault="00590898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>1) посредством Республиканского портала,  Единого портала в электронной форме. Заявление, при направлении посредством Республиканского портала,  Единого портала, подписывается простой электронной подписью заявителя;</w:t>
            </w:r>
          </w:p>
          <w:p w:rsidR="00590898" w:rsidRPr="00590898" w:rsidRDefault="00590898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>2) в Министерство лично или посредством почтовой связи на бумажном носителе. Заявление и прилагаемые документы при направлении посредством почтовой связи заверяются в установленном порядке.</w:t>
            </w:r>
          </w:p>
          <w:p w:rsidR="00590898" w:rsidRPr="00590898" w:rsidRDefault="00590898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 xml:space="preserve">Для получения простой электронной подписи заявителю необходимо пройти процедуру регистрации (аутентификации) в ЕСИА, а также подтвердить учетную запись. </w:t>
            </w:r>
          </w:p>
          <w:p w:rsidR="00590898" w:rsidRPr="00590898" w:rsidRDefault="00590898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>Электронный документ (электронный образ документа), заверяется усиленной квалифицированной подписью лиц, уполномоченных на создание и подписание таких документов, в том числе нотариусами.</w:t>
            </w:r>
          </w:p>
          <w:p w:rsidR="00590898" w:rsidRPr="00590898" w:rsidRDefault="00590898" w:rsidP="00590898">
            <w:pPr>
              <w:widowControl w:val="0"/>
              <w:autoSpaceDE w:val="0"/>
              <w:autoSpaceDN w:val="0"/>
              <w:adjustRightInd w:val="0"/>
              <w:ind w:left="5"/>
              <w:jc w:val="both"/>
              <w:rPr>
                <w:color w:val="000000" w:themeColor="text1"/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jpg, jpeg, png, tif, doc, docx, rtf размером не более 50 Мбайт.</w:t>
            </w:r>
          </w:p>
          <w:p w:rsidR="003D2E5D" w:rsidRPr="005F050D" w:rsidRDefault="00590898" w:rsidP="00590898">
            <w:pPr>
              <w:autoSpaceDE w:val="0"/>
              <w:autoSpaceDN w:val="0"/>
              <w:adjustRightInd w:val="0"/>
              <w:ind w:left="5"/>
              <w:jc w:val="both"/>
              <w:rPr>
                <w:sz w:val="28"/>
                <w:szCs w:val="28"/>
              </w:rPr>
            </w:pPr>
            <w:r w:rsidRPr="00590898">
              <w:rPr>
                <w:color w:val="000000" w:themeColor="text1"/>
                <w:sz w:val="28"/>
                <w:szCs w:val="28"/>
              </w:rPr>
              <w:t>Качество предоставляемых электронных документов (электронных образов документов) должно позволять в полном объеме прочитать текст документа и распознать реквизиты документа.</w:t>
            </w:r>
          </w:p>
        </w:tc>
        <w:tc>
          <w:tcPr>
            <w:tcW w:w="4507" w:type="dxa"/>
            <w:shd w:val="clear" w:color="auto" w:fill="auto"/>
          </w:tcPr>
          <w:p w:rsidR="00673E38" w:rsidRPr="005F050D" w:rsidRDefault="00BB3CAB" w:rsidP="0052373B">
            <w:pPr>
              <w:jc w:val="both"/>
              <w:rPr>
                <w:sz w:val="28"/>
                <w:szCs w:val="28"/>
              </w:rPr>
            </w:pPr>
            <w:r w:rsidRPr="00BE66D2">
              <w:rPr>
                <w:sz w:val="28"/>
                <w:szCs w:val="28"/>
              </w:rPr>
              <w:t xml:space="preserve">пункт </w:t>
            </w:r>
            <w:r w:rsidR="00590898" w:rsidRPr="00BE66D2">
              <w:rPr>
                <w:sz w:val="28"/>
                <w:szCs w:val="28"/>
              </w:rPr>
              <w:t xml:space="preserve">33, </w:t>
            </w:r>
            <w:r w:rsidRPr="00BE66D2">
              <w:rPr>
                <w:sz w:val="28"/>
                <w:szCs w:val="28"/>
              </w:rPr>
              <w:t>50</w:t>
            </w:r>
            <w:r w:rsidR="00590898" w:rsidRPr="00BE66D2">
              <w:rPr>
                <w:sz w:val="28"/>
                <w:szCs w:val="28"/>
              </w:rPr>
              <w:t>, 85, 94</w:t>
            </w:r>
            <w:r w:rsidRPr="00BE66D2">
              <w:rPr>
                <w:sz w:val="28"/>
                <w:szCs w:val="28"/>
              </w:rPr>
              <w:t xml:space="preserve"> </w:t>
            </w:r>
            <w:r w:rsidR="00753BBB" w:rsidRPr="00BE66D2">
              <w:t xml:space="preserve"> </w:t>
            </w:r>
            <w:r w:rsidR="00753BBB" w:rsidRPr="00BE66D2">
              <w:rPr>
                <w:sz w:val="28"/>
                <w:szCs w:val="28"/>
              </w:rPr>
              <w:t>Положения</w:t>
            </w:r>
            <w:r w:rsidR="00753BBB" w:rsidRPr="005F050D">
              <w:rPr>
                <w:sz w:val="28"/>
                <w:szCs w:val="28"/>
              </w:rPr>
              <w:t xml:space="preserve"> </w:t>
            </w:r>
            <w:r w:rsidR="00171C2E" w:rsidRPr="005F050D">
              <w:rPr>
                <w:sz w:val="28"/>
                <w:szCs w:val="28"/>
              </w:rPr>
              <w:t>ЕВСК</w:t>
            </w:r>
            <w:r w:rsidR="00436CF6" w:rsidRPr="005F050D">
              <w:rPr>
                <w:sz w:val="28"/>
                <w:szCs w:val="28"/>
              </w:rPr>
              <w:t>;</w:t>
            </w:r>
          </w:p>
          <w:p w:rsidR="00436CF6" w:rsidRPr="005F050D" w:rsidRDefault="0019588C" w:rsidP="0052373B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F050D">
              <w:rPr>
                <w:color w:val="000000" w:themeColor="text1"/>
                <w:sz w:val="28"/>
                <w:szCs w:val="28"/>
              </w:rPr>
              <w:t>Постановление П</w:t>
            </w:r>
            <w:r w:rsidR="00436CF6" w:rsidRPr="005F050D">
              <w:rPr>
                <w:color w:val="000000" w:themeColor="text1"/>
                <w:sz w:val="28"/>
                <w:szCs w:val="28"/>
              </w:rPr>
              <w:t>равительства</w:t>
            </w:r>
            <w:r w:rsidRPr="005F050D">
              <w:rPr>
                <w:color w:val="000000" w:themeColor="text1"/>
                <w:sz w:val="28"/>
                <w:szCs w:val="28"/>
              </w:rPr>
              <w:t xml:space="preserve"> Российской Федерации от </w:t>
            </w:r>
            <w:r w:rsidR="00436CF6" w:rsidRPr="005F050D">
              <w:rPr>
                <w:color w:val="000000" w:themeColor="text1"/>
                <w:sz w:val="28"/>
                <w:szCs w:val="28"/>
              </w:rPr>
              <w:t xml:space="preserve">26.03.2016 </w:t>
            </w:r>
            <w:r w:rsidRPr="005F050D">
              <w:rPr>
                <w:color w:val="000000" w:themeColor="text1"/>
                <w:sz w:val="28"/>
                <w:szCs w:val="28"/>
              </w:rPr>
              <w:t xml:space="preserve">№ 236 </w:t>
            </w:r>
            <w:r w:rsidR="00436CF6" w:rsidRPr="005F050D">
              <w:rPr>
                <w:color w:val="000000" w:themeColor="text1"/>
                <w:sz w:val="28"/>
                <w:szCs w:val="28"/>
              </w:rPr>
              <w:t>«</w:t>
            </w:r>
            <w:r w:rsidRPr="005F050D">
              <w:rPr>
                <w:color w:val="000000" w:themeColor="text1"/>
                <w:sz w:val="28"/>
                <w:szCs w:val="28"/>
              </w:rPr>
              <w:t>О требованиях к предоставлению в электронной форме государственных и</w:t>
            </w:r>
            <w:r w:rsidR="0059089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F050D">
              <w:rPr>
                <w:color w:val="000000" w:themeColor="text1"/>
                <w:sz w:val="28"/>
                <w:szCs w:val="28"/>
              </w:rPr>
              <w:t>муниципальных услуг</w:t>
            </w:r>
            <w:r w:rsidR="00436CF6" w:rsidRPr="005F050D">
              <w:rPr>
                <w:color w:val="000000" w:themeColor="text1"/>
                <w:sz w:val="28"/>
                <w:szCs w:val="28"/>
              </w:rPr>
              <w:t xml:space="preserve">» (далее </w:t>
            </w:r>
            <w:r w:rsidRPr="005F050D">
              <w:rPr>
                <w:color w:val="000000" w:themeColor="text1"/>
                <w:sz w:val="28"/>
                <w:szCs w:val="28"/>
              </w:rPr>
              <w:t>– Постановление № 236</w:t>
            </w:r>
            <w:r w:rsidR="00436CF6" w:rsidRPr="005F050D">
              <w:rPr>
                <w:color w:val="000000" w:themeColor="text1"/>
                <w:sz w:val="28"/>
                <w:szCs w:val="28"/>
              </w:rPr>
              <w:t>)</w:t>
            </w:r>
            <w:r w:rsidR="00A26457">
              <w:rPr>
                <w:color w:val="000000" w:themeColor="text1"/>
                <w:sz w:val="28"/>
                <w:szCs w:val="28"/>
              </w:rPr>
              <w:t>.</w:t>
            </w:r>
          </w:p>
          <w:p w:rsidR="00590898" w:rsidRDefault="00E8769C" w:rsidP="0059089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Федеральный закон  № 210-ФЗ</w:t>
            </w:r>
            <w:r w:rsidR="00590898">
              <w:rPr>
                <w:sz w:val="28"/>
                <w:szCs w:val="28"/>
              </w:rPr>
              <w:t>;</w:t>
            </w:r>
          </w:p>
          <w:p w:rsidR="00E8769C" w:rsidRPr="005F050D" w:rsidRDefault="00E8769C" w:rsidP="0059089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5F050D">
              <w:rPr>
                <w:sz w:val="28"/>
                <w:szCs w:val="28"/>
              </w:rPr>
              <w:t>Феде</w:t>
            </w:r>
            <w:r w:rsidR="00590898">
              <w:rPr>
                <w:sz w:val="28"/>
                <w:szCs w:val="28"/>
              </w:rPr>
              <w:t>ральный закон № 63-ФЗ.</w:t>
            </w:r>
            <w:r w:rsidRPr="005F050D">
              <w:rPr>
                <w:sz w:val="28"/>
                <w:szCs w:val="28"/>
              </w:rPr>
              <w:t xml:space="preserve"> </w:t>
            </w: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2.6. Исчерпывающий перечень документов, необходимых в соответствии с  нормативными правовыми актами для предоставления государственной услуги, которые находятся  в распоряжении государственных органов, органов местного самоуправления </w:t>
            </w:r>
            <w:r w:rsidRPr="005F050D">
              <w:rPr>
                <w:color w:val="000000" w:themeColor="text1"/>
                <w:sz w:val="28"/>
                <w:szCs w:val="28"/>
              </w:rPr>
              <w:t xml:space="preserve">и подведомственных государственным органам или органам местного самоуправления организаций, которые заявитель </w:t>
            </w:r>
            <w:r w:rsidRPr="005F050D">
              <w:rPr>
                <w:sz w:val="28"/>
                <w:szCs w:val="28"/>
              </w:rPr>
              <w:t>вправе представить, а также способы их получения заявителем,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</w:p>
        </w:tc>
        <w:tc>
          <w:tcPr>
            <w:tcW w:w="6237" w:type="dxa"/>
            <w:shd w:val="clear" w:color="auto" w:fill="auto"/>
          </w:tcPr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1829B6" w:rsidRPr="001829B6" w:rsidRDefault="001829B6" w:rsidP="001829B6">
            <w:pPr>
              <w:tabs>
                <w:tab w:val="left" w:pos="312"/>
              </w:tabs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1)</w:t>
            </w:r>
            <w:r w:rsidRPr="001829B6">
              <w:rPr>
                <w:sz w:val="28"/>
                <w:szCs w:val="28"/>
              </w:rPr>
              <w:tab/>
              <w:t>сведения из Единого государственного реестра юридических лиц, в случае подачи заявления юридическим лицом – Федеральная налоговая служба;</w:t>
            </w:r>
          </w:p>
          <w:p w:rsidR="001829B6" w:rsidRPr="001829B6" w:rsidRDefault="001829B6" w:rsidP="001829B6">
            <w:pPr>
              <w:tabs>
                <w:tab w:val="left" w:pos="312"/>
              </w:tabs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2)</w:t>
            </w:r>
            <w:r w:rsidRPr="001829B6">
              <w:rPr>
                <w:sz w:val="28"/>
                <w:szCs w:val="28"/>
              </w:rPr>
              <w:tab/>
              <w:t xml:space="preserve">сведения о регистрационном учете по месту жительства и месту пребывания – МВД России; </w:t>
            </w:r>
          </w:p>
          <w:p w:rsidR="001829B6" w:rsidRPr="001829B6" w:rsidRDefault="001829B6" w:rsidP="001829B6">
            <w:pPr>
              <w:tabs>
                <w:tab w:val="left" w:pos="312"/>
              </w:tabs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3)</w:t>
            </w:r>
            <w:r w:rsidRPr="001829B6">
              <w:rPr>
                <w:sz w:val="28"/>
                <w:szCs w:val="28"/>
              </w:rPr>
              <w:tab/>
              <w:t>сведения о действующем паспорте гражданина Российской Федерации – МВД России;</w:t>
            </w:r>
          </w:p>
          <w:p w:rsidR="001829B6" w:rsidRPr="001829B6" w:rsidRDefault="001829B6" w:rsidP="001829B6">
            <w:pPr>
              <w:tabs>
                <w:tab w:val="left" w:pos="312"/>
              </w:tabs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4)</w:t>
            </w:r>
            <w:r w:rsidRPr="001829B6">
              <w:rPr>
                <w:sz w:val="28"/>
                <w:szCs w:val="28"/>
              </w:rPr>
              <w:tab/>
              <w:t>сведения о нотариальной доверенности – Федеральная нотариальная палата.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Заявитель вправе предоставить документы (сведения), указанные в подпунктах 1-2,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Непредставление (несвоевременное представление) указанными в настоящем пункте органами государственной власти, органами местного самоуправления, организациями документов и сведений не может являться основанием для отказа в предоставлении государственной услуги.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Должностное лицо и (или) работник, указанных в настоящем пункте органов и организаций, не представившие (несвоевременно</w:t>
            </w:r>
            <w:r w:rsidR="00C30EBD">
              <w:rPr>
                <w:sz w:val="28"/>
                <w:szCs w:val="28"/>
              </w:rPr>
              <w:t xml:space="preserve"> </w:t>
            </w:r>
            <w:r w:rsidRPr="001829B6">
              <w:rPr>
                <w:sz w:val="28"/>
                <w:szCs w:val="28"/>
              </w:rPr>
              <w:t>представившие) запрошенные и находящиеся в распоряжении документ или сведения, подлежит административной, дисциплинарной или иной ответственности в соответствии с законодательством Российской Федерации.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Запрещается требовать от заявителя: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- 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в соответствии с нормативными правовыми актами Российской Федерации, нормативными правовыми актами Республики Татарстан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организаций, участвующих в предоставлении</w:t>
            </w:r>
            <w:r w:rsidR="00B70384">
              <w:rPr>
                <w:sz w:val="28"/>
                <w:szCs w:val="28"/>
              </w:rPr>
              <w:t xml:space="preserve"> </w:t>
            </w:r>
            <w:r w:rsidRPr="001829B6">
              <w:rPr>
                <w:sz w:val="28"/>
                <w:szCs w:val="28"/>
              </w:rPr>
              <w:t>государственной услуги, за исключением документов, указанных в части 6 статьи 7 Федерального закона № 210-ФЗ;</w:t>
            </w:r>
          </w:p>
          <w:p w:rsidR="001829B6" w:rsidRPr="001829B6" w:rsidRDefault="001829B6" w:rsidP="001829B6">
            <w:pPr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пунктом 4 части 1 статьи 7 Федерального закона № 210-ФЗ;</w:t>
            </w:r>
          </w:p>
          <w:p w:rsidR="0074068C" w:rsidRPr="005F050D" w:rsidRDefault="001829B6" w:rsidP="001829B6">
            <w:pPr>
              <w:tabs>
                <w:tab w:val="left" w:pos="4764"/>
              </w:tabs>
              <w:jc w:val="both"/>
              <w:rPr>
                <w:sz w:val="28"/>
                <w:szCs w:val="28"/>
              </w:rPr>
            </w:pPr>
            <w:r w:rsidRPr="001829B6">
              <w:rPr>
                <w:sz w:val="28"/>
                <w:szCs w:val="28"/>
              </w:rPr>
              <w:t>-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№ 210 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      </w:r>
            <w:r w:rsidRPr="001829B6">
              <w:rPr>
                <w:sz w:val="28"/>
                <w:szCs w:val="28"/>
              </w:rPr>
              <w:tab/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:rsidR="0074068C" w:rsidRPr="005F050D" w:rsidRDefault="0074068C" w:rsidP="002B49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2.7. Исчерпывающий перечень оснований для отказа в приеме документов, необходимых для предоставления государственной услуги</w:t>
            </w:r>
          </w:p>
        </w:tc>
        <w:tc>
          <w:tcPr>
            <w:tcW w:w="6237" w:type="dxa"/>
            <w:shd w:val="clear" w:color="auto" w:fill="auto"/>
          </w:tcPr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Основанием для отказа в приеме заявления и документов, необходимых для предоставления государственной услуги, являются:</w:t>
            </w:r>
          </w:p>
          <w:p w:rsidR="00B70384" w:rsidRPr="00B70384" w:rsidRDefault="007E3DFA" w:rsidP="007E3DFA">
            <w:pPr>
              <w:tabs>
                <w:tab w:val="left" w:pos="0"/>
                <w:tab w:val="left" w:pos="454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="00B70384" w:rsidRPr="00B70384">
              <w:rPr>
                <w:sz w:val="28"/>
                <w:szCs w:val="28"/>
              </w:rPr>
              <w:t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2)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 государственной услуги;</w:t>
            </w:r>
          </w:p>
          <w:p w:rsidR="007E3DFA" w:rsidRDefault="00B70384" w:rsidP="007E3DFA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3) представленные документы или сведения утратили силу на момент обращения за  государственной услугой (документ, удостоверяющий полномочия представителя заявителя, в случае обращения за предоставлением  государственной услуги указанным лицом);</w:t>
            </w:r>
          </w:p>
          <w:p w:rsidR="00B70384" w:rsidRPr="00B70384" w:rsidRDefault="007E3DFA" w:rsidP="007E3DFA">
            <w:pPr>
              <w:tabs>
                <w:tab w:val="left" w:pos="0"/>
                <w:tab w:val="left" w:pos="312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</w:t>
            </w:r>
            <w:r w:rsidR="00B70384" w:rsidRPr="00B70384">
              <w:rPr>
                <w:sz w:val="28"/>
                <w:szCs w:val="28"/>
              </w:rPr>
              <w:t>подача заявления о предоставлении  государственной услуги и документов, необходимых для предоставления  государственной услуги, в электронной форме с нарушением установленных требований;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5) некорректное заполнение обязательных полей в форме заявления, в том числе в интерактивной форме заявления на Едином портале, Республиканского портала (недостоверное, неполное, либо неправильное заполнение);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6) представление неполного комплекта документов, необходимых для предоставления  государственной услуги;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7) 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 государственной услуги;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8) несоблюдение установленных статьей 11 Федерального закона от 6 апреля 2011 года № 63-ФЗ «Об электронной подписи» условий признания действительности усиленной квалифицированной электронной подписи;</w:t>
            </w:r>
          </w:p>
          <w:p w:rsidR="00B70384" w:rsidRPr="00B70384" w:rsidRDefault="00B70384" w:rsidP="007E3DFA">
            <w:pPr>
              <w:tabs>
                <w:tab w:val="left" w:pos="0"/>
                <w:tab w:val="left" w:pos="59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9) обращение за предоставлением  государственной услуги ранее необходимого срока давности присвоения предшествующей квалификационной категории спортивного судьи.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Перечень оснований для отказа в приеме документов, необходимых для получения  государственной услуги, является исчерпывающим.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 xml:space="preserve">Решение об отказе в приеме заявления и документов, необходимых для предоставления  государственной услуги, может быть принято как во время приема заявителя, так и после получения ответственным должностным лицом Министерства необходимых для предоставления  государственной услуги документов (сведений) с использованием межведомственного информационного взаимодействия, в срок, не превышающий 5 </w:t>
            </w:r>
            <w:r w:rsidR="007E3DFA">
              <w:rPr>
                <w:sz w:val="28"/>
                <w:szCs w:val="28"/>
              </w:rPr>
              <w:t xml:space="preserve">(пятиь </w:t>
            </w:r>
            <w:r w:rsidRPr="00B70384">
              <w:rPr>
                <w:sz w:val="28"/>
                <w:szCs w:val="28"/>
              </w:rPr>
              <w:t>рабочих дней со дня регистрации заявления.</w:t>
            </w:r>
          </w:p>
          <w:p w:rsidR="00B70384" w:rsidRPr="00B70384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 xml:space="preserve">Решение об отказе в приеме документов, необходимых для получения  государственной услуги, с указанием причин отказа, оформляется в соответствии с формой, установленной в </w:t>
            </w:r>
            <w:r w:rsidRPr="000243A4">
              <w:rPr>
                <w:sz w:val="28"/>
                <w:szCs w:val="28"/>
              </w:rPr>
              <w:t xml:space="preserve">приложении № </w:t>
            </w:r>
            <w:r w:rsidR="000243A4">
              <w:rPr>
                <w:sz w:val="28"/>
                <w:szCs w:val="28"/>
              </w:rPr>
              <w:t>8</w:t>
            </w:r>
            <w:r w:rsidRPr="00B70384">
              <w:rPr>
                <w:sz w:val="28"/>
                <w:szCs w:val="28"/>
              </w:rPr>
              <w:t xml:space="preserve"> к настоящему Регламенту, подписывается усиленной квалифицированной электронной подписью в установленном порядке уполномоченным должностным лицом Министерства и направляется заявителю в личный кабинет Единого портала, Республиканского портала в день принятия решения об отказе в приеме документов, необходимых для получения  государственной услуги.</w:t>
            </w:r>
          </w:p>
          <w:p w:rsidR="0074068C" w:rsidRPr="005F050D" w:rsidRDefault="00B70384" w:rsidP="00B70384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70384">
              <w:rPr>
                <w:sz w:val="28"/>
                <w:szCs w:val="28"/>
              </w:rPr>
              <w:t>Запрещается отказывать в приеме заявления и иных документов, необходимых для предоставления  государственной услуги, в случае, если заявление и документы, необходимые для предоставления  государственной услуги, поданы в соответствии с информацией о сроках и порядке предоставления  государственной услуги, опубликованной на Едином портале, Республиканском портале.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4068C" w:rsidRPr="005F050D" w:rsidRDefault="0074068C" w:rsidP="002B498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2.8. Исчерпывающий перечень оснований для приостановления или отказа в предоставлении государственной услуги</w:t>
            </w:r>
          </w:p>
        </w:tc>
        <w:tc>
          <w:tcPr>
            <w:tcW w:w="6237" w:type="dxa"/>
            <w:shd w:val="clear" w:color="auto" w:fill="auto"/>
          </w:tcPr>
          <w:p w:rsidR="00371B29" w:rsidRDefault="00371B29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371B29">
              <w:rPr>
                <w:sz w:val="28"/>
                <w:szCs w:val="28"/>
              </w:rPr>
              <w:t>Основания для приостановления предоставления государственной услуги отсутствуют.</w:t>
            </w:r>
          </w:p>
          <w:p w:rsidR="00E55F00" w:rsidRPr="005F050D" w:rsidRDefault="00D0519A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О</w:t>
            </w:r>
            <w:r w:rsidR="00317B32" w:rsidRPr="005F050D">
              <w:rPr>
                <w:sz w:val="28"/>
                <w:szCs w:val="28"/>
              </w:rPr>
              <w:t xml:space="preserve">снования для отказа в </w:t>
            </w:r>
            <w:r w:rsidR="00E55F00" w:rsidRPr="005F050D">
              <w:rPr>
                <w:sz w:val="28"/>
                <w:szCs w:val="28"/>
              </w:rPr>
              <w:t xml:space="preserve">присвоении спортивных разрядов «кандидат в мастера спорта» и «первый разряд» являются: 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- несоответствие результата спортсмена, указанного в документах для присвоения спортивного разряда, утвержденн</w:t>
            </w:r>
            <w:r w:rsidR="00637CF4">
              <w:rPr>
                <w:sz w:val="28"/>
                <w:szCs w:val="28"/>
              </w:rPr>
              <w:t>ым</w:t>
            </w:r>
            <w:r w:rsidRPr="005F050D">
              <w:rPr>
                <w:sz w:val="28"/>
                <w:szCs w:val="28"/>
              </w:rPr>
              <w:t xml:space="preserve"> Министерством нормам, требованиям и условиям их выполнения;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- спортивная дисквалификация спортсмена, произошедшая до или в день проведения соревнования, на котором спортсмен выполнил норму, требование и условия их выполнения;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- нарушение условий допуска к соревнованиям и (или) физкультурным мероприятиям, установленного положениями (регламентами) о таких соревнованиях и (или) физкультурных мероприятиях, утверждаемых их организаторами;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Основаниями отказа в лишении спортивных разрядов «кандидат в мастера спорта» и «первый разряд» являются: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- несоответствие представленных сведений основаниям для лишения спортивного разряда, предусмотренным пунктом </w:t>
            </w:r>
            <w:r w:rsidRPr="00132044">
              <w:rPr>
                <w:sz w:val="28"/>
                <w:szCs w:val="28"/>
              </w:rPr>
              <w:t>83 Положения</w:t>
            </w:r>
            <w:r w:rsidRPr="005F050D">
              <w:rPr>
                <w:sz w:val="28"/>
                <w:szCs w:val="28"/>
              </w:rPr>
              <w:t xml:space="preserve"> ЕВСК;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- наличие решения организации по заявлению о лишении спортивного разряда, поданному ранее по тем же основаниям спортивной федерацией, физкультурно-спортивной организацией, организацией, осуществляющей спортивную подготовку, об</w:t>
            </w:r>
            <w:r w:rsidR="00E60FB2">
              <w:rPr>
                <w:sz w:val="28"/>
                <w:szCs w:val="28"/>
              </w:rPr>
              <w:t>разовательной организацией или за</w:t>
            </w:r>
            <w:r w:rsidRPr="005F050D">
              <w:rPr>
                <w:sz w:val="28"/>
                <w:szCs w:val="28"/>
              </w:rPr>
              <w:t>явителем.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Основаниями для отказа в востановлении спортивного разряда «кандидат в мастера спорта» и «первый разряд» являются:</w:t>
            </w:r>
          </w:p>
          <w:p w:rsidR="00E55F00" w:rsidRPr="005F050D" w:rsidRDefault="00E55F00" w:rsidP="002E79E3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- несоответствие представленных сведений основанию для восстановления спортивного разряда, предусмотренному абзацем вторым пункта </w:t>
            </w:r>
            <w:r w:rsidRPr="00CA3764">
              <w:rPr>
                <w:sz w:val="28"/>
                <w:szCs w:val="28"/>
              </w:rPr>
              <w:t>92 Положения</w:t>
            </w:r>
            <w:r w:rsidRPr="005F050D">
              <w:rPr>
                <w:sz w:val="28"/>
                <w:szCs w:val="28"/>
              </w:rPr>
              <w:t xml:space="preserve"> ЕВСК;</w:t>
            </w:r>
          </w:p>
          <w:p w:rsidR="00B17A08" w:rsidRPr="005F050D" w:rsidRDefault="008C37B7" w:rsidP="00B17A0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наличие решения о</w:t>
            </w:r>
            <w:r w:rsidR="00E55F00" w:rsidRPr="005F050D">
              <w:rPr>
                <w:sz w:val="28"/>
                <w:szCs w:val="28"/>
              </w:rPr>
              <w:t xml:space="preserve">рганизации по заявлению о восстановлении спортивного разряда, поданному ранее по тем же основаниям спортивной федерацией, физкультурно-спортивной организацией, организацией, осуществляющей спортивную подготовку, образовательной организацией, </w:t>
            </w:r>
            <w:r>
              <w:rPr>
                <w:sz w:val="28"/>
                <w:szCs w:val="28"/>
              </w:rPr>
              <w:t>з</w:t>
            </w:r>
            <w:r w:rsidR="00E55F00" w:rsidRPr="005F050D">
              <w:rPr>
                <w:sz w:val="28"/>
                <w:szCs w:val="28"/>
              </w:rPr>
              <w:t>аявителем или спортсменом.</w:t>
            </w:r>
          </w:p>
          <w:p w:rsidR="00E55F00" w:rsidRPr="005F050D" w:rsidRDefault="00E55F00" w:rsidP="00B17A08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Основанием для отказа в направлении   в Министерство спорта Российской Федерации представления для присвоения, лишения, восстановления спортивны</w:t>
            </w:r>
            <w:r w:rsidR="008C37B7">
              <w:rPr>
                <w:sz w:val="28"/>
                <w:szCs w:val="28"/>
              </w:rPr>
              <w:t>х званий</w:t>
            </w:r>
            <w:r w:rsidRPr="005F050D">
              <w:rPr>
                <w:sz w:val="28"/>
                <w:szCs w:val="28"/>
              </w:rPr>
              <w:t xml:space="preserve"> является отсутствие полного комплекта документов </w:t>
            </w:r>
            <w:r w:rsidRPr="00BB0404">
              <w:rPr>
                <w:sz w:val="28"/>
                <w:szCs w:val="28"/>
              </w:rPr>
              <w:t>указанных в пункт</w:t>
            </w:r>
            <w:r w:rsidR="00BB0404" w:rsidRPr="00BB0404">
              <w:rPr>
                <w:sz w:val="28"/>
                <w:szCs w:val="28"/>
              </w:rPr>
              <w:t>е</w:t>
            </w:r>
            <w:r w:rsidRPr="00BB0404">
              <w:rPr>
                <w:sz w:val="28"/>
                <w:szCs w:val="28"/>
              </w:rPr>
              <w:t xml:space="preserve"> 2.5 настоящего Регламента</w:t>
            </w:r>
            <w:r w:rsidRPr="00F92501">
              <w:rPr>
                <w:sz w:val="28"/>
                <w:szCs w:val="28"/>
              </w:rPr>
              <w:t>.</w:t>
            </w:r>
          </w:p>
          <w:p w:rsidR="00F92501" w:rsidRPr="00F92501" w:rsidRDefault="00F92501" w:rsidP="00F9250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92501">
              <w:rPr>
                <w:sz w:val="28"/>
                <w:szCs w:val="28"/>
              </w:rPr>
              <w:t>Перечень оснований для отказа в предоставлении государственной услуги является исчерпывающим.</w:t>
            </w:r>
          </w:p>
          <w:p w:rsidR="00F92501" w:rsidRPr="00F92501" w:rsidRDefault="00F92501" w:rsidP="00F9250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92501">
              <w:rPr>
                <w:sz w:val="28"/>
                <w:szCs w:val="28"/>
              </w:rPr>
              <w:t xml:space="preserve">Решение об отказе в предоставлении  государственной услуги с указанием причин отказа оформляется в соответствии с формой, установленной в </w:t>
            </w:r>
            <w:r w:rsidRPr="005408D3">
              <w:rPr>
                <w:sz w:val="28"/>
                <w:szCs w:val="28"/>
              </w:rPr>
              <w:t>приложении № 2</w:t>
            </w:r>
            <w:r w:rsidRPr="00F92501">
              <w:rPr>
                <w:sz w:val="28"/>
                <w:szCs w:val="28"/>
              </w:rPr>
              <w:t xml:space="preserve"> к настоящему Регламенту, подписывается усиленной квалифицированной электронной подписью в установленном порядке уполномоченным должностным лицом Министерства, и направляется заявителю в личный кабинет Единого портала, Республиканского портала в день принятия решения об отказе в предоставлении  государственной услуги.</w:t>
            </w:r>
          </w:p>
          <w:p w:rsidR="0074068C" w:rsidRPr="005F050D" w:rsidRDefault="00F92501" w:rsidP="00F9250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92501">
              <w:rPr>
                <w:sz w:val="28"/>
                <w:szCs w:val="28"/>
              </w:rPr>
              <w:t>Запрещается отказывать в предоставлении  государственной услуги в случае, если заявление о предоставлении  государственной услуги подано в соответствии с информацией о сроках и порядке предоставления  государственной услуги, опубликованной на Едином портале, Республиканском портале.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rPr>
                <w:sz w:val="28"/>
                <w:szCs w:val="28"/>
              </w:rPr>
            </w:pPr>
          </w:p>
          <w:p w:rsidR="0074068C" w:rsidRPr="005F050D" w:rsidRDefault="0074068C" w:rsidP="002B4989">
            <w:pPr>
              <w:rPr>
                <w:sz w:val="28"/>
                <w:szCs w:val="28"/>
              </w:rPr>
            </w:pPr>
          </w:p>
          <w:p w:rsidR="0074068C" w:rsidRPr="005F050D" w:rsidRDefault="0074068C" w:rsidP="002B498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F92501" w:rsidP="002E79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74068C" w:rsidRPr="005F050D">
              <w:rPr>
                <w:sz w:val="28"/>
                <w:szCs w:val="28"/>
              </w:rPr>
              <w:t>9. Порядок, размер и основания взимания государственной пошлины или иной платы, взимаемой за предоставление государственной услуги</w:t>
            </w:r>
          </w:p>
        </w:tc>
        <w:tc>
          <w:tcPr>
            <w:tcW w:w="6237" w:type="dxa"/>
            <w:shd w:val="clear" w:color="auto" w:fill="auto"/>
          </w:tcPr>
          <w:p w:rsidR="0074068C" w:rsidRPr="005F050D" w:rsidRDefault="0074068C" w:rsidP="002E79E3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Государственная услуга предоставляется на безвозмездной основе. 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2.10. Перечень услуг, которые являются необходимыми и обязательными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</w:t>
            </w:r>
          </w:p>
        </w:tc>
        <w:tc>
          <w:tcPr>
            <w:tcW w:w="6237" w:type="dxa"/>
            <w:shd w:val="clear" w:color="auto" w:fill="auto"/>
          </w:tcPr>
          <w:p w:rsidR="0074068C" w:rsidRPr="005F050D" w:rsidRDefault="0074068C" w:rsidP="002E79E3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F050D">
              <w:rPr>
                <w:sz w:val="28"/>
                <w:szCs w:val="28"/>
                <w:lang w:eastAsia="en-US"/>
              </w:rPr>
              <w:t>Предоставление необходимых и обязательных услуг не требуется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2.11. Порядок, размер и основания взимания платы за предоставление услуг, которые являются необходимыми и обязательными для предоставления государственной услуги, включая информацию о методике расчета размера такой платы</w:t>
            </w:r>
          </w:p>
        </w:tc>
        <w:tc>
          <w:tcPr>
            <w:tcW w:w="6237" w:type="dxa"/>
            <w:shd w:val="clear" w:color="auto" w:fill="auto"/>
          </w:tcPr>
          <w:p w:rsidR="0074068C" w:rsidRPr="005F050D" w:rsidRDefault="0074068C" w:rsidP="002E79E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4068C" w:rsidRPr="005F050D" w:rsidRDefault="0074068C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2.12. Максимальный срок ожидания в очереди при подаче запроса о предоставлении государственной </w:t>
            </w:r>
            <w:r w:rsidRPr="005F050D">
              <w:rPr>
                <w:rFonts w:eastAsia="Calibri"/>
                <w:bCs/>
                <w:sz w:val="28"/>
                <w:szCs w:val="28"/>
                <w:lang w:eastAsia="tt-RU"/>
              </w:rPr>
              <w:t>услуги, предоставляемой организацией, участвующей в предоставлении государственной услуги,</w:t>
            </w:r>
            <w:r w:rsidRPr="005F050D">
              <w:rPr>
                <w:sz w:val="28"/>
                <w:szCs w:val="28"/>
              </w:rPr>
              <w:t xml:space="preserve"> и при получении результата предоставления таких услуг</w:t>
            </w:r>
          </w:p>
        </w:tc>
        <w:tc>
          <w:tcPr>
            <w:tcW w:w="6237" w:type="dxa"/>
            <w:shd w:val="clear" w:color="auto" w:fill="auto"/>
          </w:tcPr>
          <w:p w:rsidR="0074068C" w:rsidRPr="005F050D" w:rsidRDefault="0074068C" w:rsidP="002E79E3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0"/>
              </w:rPr>
            </w:pPr>
            <w:r w:rsidRPr="005F050D">
              <w:rPr>
                <w:sz w:val="28"/>
                <w:szCs w:val="28"/>
              </w:rPr>
              <w:t>Максимальный срок ожидания в очереди при подаче запроса о предоставлении государственной услуги и при получении результата предоставления таких услуг</w:t>
            </w:r>
            <w:r w:rsidRPr="005F050D">
              <w:rPr>
                <w:sz w:val="28"/>
                <w:szCs w:val="20"/>
              </w:rPr>
              <w:t xml:space="preserve"> не должен превышать 15 минут. </w:t>
            </w:r>
          </w:p>
          <w:p w:rsidR="0074068C" w:rsidRPr="005F050D" w:rsidRDefault="0074068C" w:rsidP="002E79E3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0"/>
              </w:rPr>
            </w:pPr>
            <w:r w:rsidRPr="005F050D">
              <w:rPr>
                <w:sz w:val="28"/>
                <w:szCs w:val="20"/>
              </w:rPr>
              <w:t>Очередность для отдельных категорий получателей государственной услуги не установлена.</w:t>
            </w:r>
          </w:p>
          <w:p w:rsidR="0074068C" w:rsidRPr="005F050D" w:rsidRDefault="0074068C" w:rsidP="002E79E3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507" w:type="dxa"/>
            <w:shd w:val="clear" w:color="auto" w:fill="auto"/>
          </w:tcPr>
          <w:p w:rsidR="0074068C" w:rsidRPr="005F050D" w:rsidRDefault="005B1E1E" w:rsidP="00BA1CF4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hyperlink r:id="rId12" w:history="1">
              <w:r w:rsidR="0074068C" w:rsidRPr="005F050D">
                <w:rPr>
                  <w:sz w:val="28"/>
                  <w:szCs w:val="28"/>
                </w:rPr>
                <w:t>п</w:t>
              </w:r>
              <w:r w:rsidR="00B17A08" w:rsidRPr="005F050D">
                <w:rPr>
                  <w:sz w:val="28"/>
                  <w:szCs w:val="28"/>
                </w:rPr>
                <w:t>од</w:t>
              </w:r>
              <w:r w:rsidR="0074068C" w:rsidRPr="005F050D">
                <w:rPr>
                  <w:sz w:val="28"/>
                  <w:szCs w:val="28"/>
                </w:rPr>
                <w:t>п</w:t>
              </w:r>
              <w:r w:rsidR="00B17A08" w:rsidRPr="005F050D">
                <w:rPr>
                  <w:sz w:val="28"/>
                  <w:szCs w:val="28"/>
                </w:rPr>
                <w:t>ункт</w:t>
              </w:r>
              <w:r w:rsidR="0074068C" w:rsidRPr="005F050D">
                <w:rPr>
                  <w:sz w:val="28"/>
                  <w:szCs w:val="28"/>
                </w:rPr>
                <w:t xml:space="preserve"> «д» п</w:t>
              </w:r>
              <w:r w:rsidR="00B17A08" w:rsidRPr="005F050D">
                <w:rPr>
                  <w:sz w:val="28"/>
                  <w:szCs w:val="28"/>
                </w:rPr>
                <w:t>ункта</w:t>
              </w:r>
              <w:r w:rsidR="0074068C" w:rsidRPr="005F050D">
                <w:rPr>
                  <w:sz w:val="28"/>
                  <w:szCs w:val="28"/>
                </w:rPr>
                <w:t xml:space="preserve"> 1</w:t>
              </w:r>
            </w:hyperlink>
            <w:r w:rsidR="00B17A08" w:rsidRPr="005F050D">
              <w:rPr>
                <w:sz w:val="28"/>
                <w:szCs w:val="28"/>
              </w:rPr>
              <w:t xml:space="preserve"> </w:t>
            </w:r>
            <w:r w:rsidR="0074068C" w:rsidRPr="005F050D">
              <w:rPr>
                <w:sz w:val="28"/>
                <w:szCs w:val="28"/>
              </w:rPr>
              <w:t>Указа</w:t>
            </w:r>
            <w:r w:rsidR="00B17A08" w:rsidRPr="005F050D">
              <w:rPr>
                <w:sz w:val="28"/>
                <w:szCs w:val="28"/>
              </w:rPr>
              <w:t xml:space="preserve"> </w:t>
            </w:r>
            <w:r w:rsidR="0074068C" w:rsidRPr="005F050D">
              <w:rPr>
                <w:sz w:val="28"/>
                <w:szCs w:val="28"/>
              </w:rPr>
              <w:t xml:space="preserve">Президента Российской Федерации от 7 мая 2012 года </w:t>
            </w:r>
            <w:r w:rsidR="00057590" w:rsidRPr="005F050D">
              <w:rPr>
                <w:sz w:val="28"/>
                <w:szCs w:val="28"/>
              </w:rPr>
              <w:t xml:space="preserve">   </w:t>
            </w:r>
            <w:r w:rsidR="0074068C" w:rsidRPr="005F050D">
              <w:rPr>
                <w:sz w:val="28"/>
                <w:szCs w:val="28"/>
              </w:rPr>
              <w:t xml:space="preserve">№ 601 </w:t>
            </w:r>
            <w:r w:rsidR="00C32D73" w:rsidRPr="005F050D">
              <w:rPr>
                <w:sz w:val="28"/>
                <w:szCs w:val="28"/>
              </w:rPr>
              <w:t xml:space="preserve"> «Об основных направлениях совершенствования системы государственного управления»</w:t>
            </w: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2.13. Срок и порядок регистрации запроса заявителя о предоставлении государственной услуги и услуги, предоставляемой организацией, участвующей в предоставлении государственной услуги, в том числе в электронной форме</w:t>
            </w:r>
          </w:p>
        </w:tc>
        <w:tc>
          <w:tcPr>
            <w:tcW w:w="6237" w:type="dxa"/>
            <w:shd w:val="clear" w:color="auto" w:fill="auto"/>
          </w:tcPr>
          <w:p w:rsidR="00552081" w:rsidRPr="00552081" w:rsidRDefault="00552081" w:rsidP="005520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2081">
              <w:rPr>
                <w:sz w:val="28"/>
                <w:szCs w:val="28"/>
              </w:rPr>
              <w:t>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</w:t>
            </w:r>
            <w:r w:rsidR="00D62EEC">
              <w:rPr>
                <w:sz w:val="28"/>
                <w:szCs w:val="28"/>
              </w:rPr>
              <w:t>ведомление, подтверждающее, что</w:t>
            </w:r>
            <w:r w:rsidR="00D62EEC" w:rsidRPr="00D62EEC">
              <w:rPr>
                <w:sz w:val="28"/>
                <w:szCs w:val="28"/>
              </w:rPr>
              <w:t xml:space="preserve"> </w:t>
            </w:r>
            <w:r w:rsidRPr="00552081">
              <w:rPr>
                <w:sz w:val="28"/>
                <w:szCs w:val="28"/>
              </w:rPr>
              <w:t>заявление отправлено, в котор</w:t>
            </w:r>
            <w:r w:rsidR="00D62EEC">
              <w:rPr>
                <w:sz w:val="28"/>
                <w:szCs w:val="28"/>
              </w:rPr>
              <w:t xml:space="preserve">ом указываются </w:t>
            </w:r>
            <w:r w:rsidRPr="00552081">
              <w:rPr>
                <w:sz w:val="28"/>
                <w:szCs w:val="28"/>
              </w:rPr>
              <w:t>регистрационный номер и дата подачи заявления.</w:t>
            </w:r>
          </w:p>
          <w:p w:rsidR="00552081" w:rsidRPr="00552081" w:rsidRDefault="00552081" w:rsidP="005520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2081">
              <w:rPr>
                <w:sz w:val="28"/>
                <w:szCs w:val="28"/>
              </w:rPr>
              <w:t>При личном обращении в Минстерство в день подачи заявления уполномоченным должностным лицом заявителю выдается расписка из автоматизированной информационной системы, предназначенной для оказания государственных и муниципальных услуг, с регистрационным номером, датой подачи заявления и перечнем представленных документов.</w:t>
            </w:r>
          </w:p>
          <w:p w:rsidR="007242F3" w:rsidRPr="005F050D" w:rsidRDefault="00552081" w:rsidP="0055208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52081">
              <w:rPr>
                <w:sz w:val="28"/>
                <w:szCs w:val="28"/>
              </w:rPr>
              <w:t>Заявление, поступившее в электронной форме, в выходной (праздничный) день регистрируется на следующий за выходным (праздничным) рабочий день.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  <w:r w:rsidRPr="005F050D">
              <w:rPr>
                <w:bCs/>
                <w:sz w:val="28"/>
                <w:szCs w:val="28"/>
              </w:rPr>
              <w:t>2.14.</w:t>
            </w:r>
            <w:r w:rsidRPr="005F050D">
              <w:rPr>
                <w:sz w:val="28"/>
                <w:szCs w:val="28"/>
              </w:rPr>
              <w:t xml:space="preserve"> Требования к помещениям, в которых предоставляется государственная услуга, к залу ожидания, местам для заполнения запросов о предоставлении государственной услуги, информационным стендам с образцами их заполнения и перечнем документов, необходимых для предоставления каждой государственной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</w:t>
            </w:r>
          </w:p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</w:p>
          <w:p w:rsidR="0074068C" w:rsidRPr="005F050D" w:rsidRDefault="0074068C" w:rsidP="002E79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auto"/>
          </w:tcPr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Предоставление государственной услуги осуществляется в здании и помещениях, оборудованных противопожарной системой и системой пожаротушения, необходимой мебелью для оформления документов, информационными стендами. 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Визуальная, текстовая и мультимедийная информация о порядке предоставления государственной услуги размещается в удобных для заявителей местах, в том числе с учетом ограниченных возможностей инвалидов.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В целях организации беспрепятственного доступа инвалидов (включая инвалидов, использующих кресла-коляски и собак-проводников) к месту предоставления государственной услуги им обеспечиваются: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1)</w:t>
            </w: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ab/>
              <w:t>сопровождение инвалидов, имеющих стойкие расстройства функции зрения и самостоятельного передвижения, и оказание им помощи;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2)</w:t>
            </w: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ab/>
              <w:t>возможность посадки в транспортное средство и высадки из него, в том числе с использованием кресла-коляски;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3)</w:t>
            </w: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ab/>
      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4)</w:t>
            </w: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ab/>
      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5)</w:t>
            </w: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ab/>
              <w:t>допуск сурдопереводчика и тифлосурдопереводчика;</w:t>
            </w:r>
          </w:p>
          <w:p w:rsidR="006B1AF8" w:rsidRPr="006B1AF8" w:rsidRDefault="006B1AF8" w:rsidP="006B1AF8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6)</w:t>
            </w: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ab/>
              <w:t>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      </w:r>
          </w:p>
          <w:p w:rsidR="00BD0C45" w:rsidRPr="005F050D" w:rsidRDefault="006B1AF8" w:rsidP="006B1AF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B1AF8">
              <w:rPr>
                <w:rFonts w:ascii="Times New Roman CYR" w:hAnsi="Times New Roman CYR" w:cs="Times New Roman CYR"/>
                <w:sz w:val="28"/>
                <w:szCs w:val="28"/>
              </w:rPr>
              <w:t>Требования в части обеспечения доступности для инвалидов объектов, в которых осуществляется предоставление государственной услуги, применяются к объектам, введенным в эксплуатацию или прошедшим капитальный ремонт, реконструкцию, модернизацию после 1 июля 2016 года.</w:t>
            </w:r>
          </w:p>
        </w:tc>
        <w:tc>
          <w:tcPr>
            <w:tcW w:w="4507" w:type="dxa"/>
          </w:tcPr>
          <w:p w:rsidR="00057590" w:rsidRPr="005F050D" w:rsidRDefault="006E13B5" w:rsidP="00325631">
            <w:pPr>
              <w:pStyle w:val="ConsPlusNormal"/>
              <w:ind w:firstLine="0"/>
              <w:jc w:val="both"/>
            </w:pP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325631" w:rsidRPr="005F050D">
              <w:rPr>
                <w:rFonts w:ascii="Times New Roman" w:hAnsi="Times New Roman" w:cs="Times New Roman"/>
                <w:sz w:val="28"/>
                <w:szCs w:val="28"/>
              </w:rPr>
              <w:t>атьи</w:t>
            </w: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14, 15 Федерального</w:t>
            </w:r>
            <w:r w:rsidR="0074068C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3" w:history="1">
              <w:r w:rsidR="0074068C" w:rsidRPr="005F050D">
                <w:rPr>
                  <w:rFonts w:ascii="Times New Roman" w:hAnsi="Times New Roman" w:cs="Times New Roman"/>
                  <w:sz w:val="28"/>
                  <w:szCs w:val="28"/>
                </w:rPr>
                <w:t>закон</w:t>
              </w:r>
            </w:hyperlink>
            <w:r w:rsidRPr="005F050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4068C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от 24 ноября 1995 года № 181-ФЗ</w:t>
            </w:r>
            <w:r w:rsidR="00796733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«О социальной защите инвалидов в Российской Федерации»</w:t>
            </w:r>
            <w:r w:rsidR="0074068C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446FF0" w:rsidRPr="005F050D">
              <w:t xml:space="preserve"> </w:t>
            </w:r>
          </w:p>
          <w:p w:rsidR="00446FF0" w:rsidRPr="005F050D" w:rsidRDefault="00446FF0" w:rsidP="0032563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Порядок разработки и утверждения </w:t>
            </w:r>
            <w:r w:rsidR="000250B4" w:rsidRPr="005F050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дминистративных регламентов </w:t>
            </w:r>
          </w:p>
          <w:p w:rsidR="00446FF0" w:rsidRPr="005F050D" w:rsidRDefault="00446FF0" w:rsidP="002B49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>предоставления государственных услуг исполнительными</w:t>
            </w:r>
          </w:p>
          <w:p w:rsidR="0074068C" w:rsidRPr="005F050D" w:rsidRDefault="00446FF0" w:rsidP="0032563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>органами государственной власти Республики Татарстан, утвержденного постановлением Кабинета Министров Республики Татарстан от 02.11.2010</w:t>
            </w:r>
            <w:r w:rsidR="00325631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590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5F050D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  <w:r w:rsidR="00325631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343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(далее – Порядок, утвержденный </w:t>
            </w:r>
            <w:r w:rsidR="00126756" w:rsidRPr="005F050D">
              <w:t xml:space="preserve"> </w:t>
            </w:r>
            <w:r w:rsidR="00126756" w:rsidRPr="005F050D">
              <w:rPr>
                <w:rFonts w:ascii="Times New Roman" w:hAnsi="Times New Roman" w:cs="Times New Roman"/>
                <w:sz w:val="28"/>
                <w:szCs w:val="28"/>
              </w:rPr>
              <w:t>постановлением</w:t>
            </w:r>
            <w:r w:rsidR="00126756" w:rsidRPr="005F050D">
              <w:t xml:space="preserve"> </w:t>
            </w:r>
            <w:r w:rsidR="00126756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Кабинета Министров Республики Татарстан </w:t>
            </w:r>
            <w:r w:rsidR="00740343" w:rsidRPr="005F050D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126756" w:rsidRPr="005F050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40343" w:rsidRPr="005F050D">
              <w:rPr>
                <w:rFonts w:ascii="Times New Roman" w:hAnsi="Times New Roman" w:cs="Times New Roman"/>
                <w:sz w:val="28"/>
                <w:szCs w:val="28"/>
              </w:rPr>
              <w:t>02.11.2010 №</w:t>
            </w:r>
            <w:r w:rsidR="00753BBB" w:rsidRPr="005F050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40343" w:rsidRPr="005F050D">
              <w:rPr>
                <w:rFonts w:ascii="Times New Roman" w:hAnsi="Times New Roman" w:cs="Times New Roman"/>
                <w:sz w:val="28"/>
                <w:szCs w:val="28"/>
              </w:rPr>
              <w:t xml:space="preserve"> 880)</w:t>
            </w: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61217F" w:rsidRDefault="0074068C" w:rsidP="0061217F">
            <w:pPr>
              <w:pStyle w:val="ad"/>
              <w:numPr>
                <w:ilvl w:val="1"/>
                <w:numId w:val="8"/>
              </w:numPr>
              <w:overflowPunct w:val="0"/>
              <w:autoSpaceDE w:val="0"/>
              <w:autoSpaceDN w:val="0"/>
              <w:adjustRightInd w:val="0"/>
              <w:ind w:left="22" w:hanging="17"/>
              <w:jc w:val="both"/>
              <w:textAlignment w:val="baseline"/>
              <w:rPr>
                <w:sz w:val="28"/>
                <w:szCs w:val="28"/>
              </w:rPr>
            </w:pPr>
            <w:r w:rsidRPr="0061217F">
              <w:rPr>
                <w:sz w:val="28"/>
                <w:szCs w:val="28"/>
              </w:rPr>
              <w:t xml:space="preserve">Показатели доступности и качества государственной услуги, в том числе количество взаимодействий заявителя с должностными лицами при предоставлении государственной услуги и их продолжительность, возможность получения информации о ходе предоставления государственной услуги, в том числе с использованием информационно-коммуникационных технологий, возможность либо невозможность получения государственной услуги в многофункциональном центре предоставления государственных и муниципальных услуг (в том числе в полном объеме), в любом территориальном подразделении органа исполнительной власти по выбору заявителя (экстерриториальный принцип) посредством запроса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15¹ Федерального закона № 210-ФЗ  </w:t>
            </w:r>
          </w:p>
        </w:tc>
        <w:tc>
          <w:tcPr>
            <w:tcW w:w="6237" w:type="dxa"/>
            <w:shd w:val="clear" w:color="auto" w:fill="auto"/>
          </w:tcPr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Показателями доступности предоставления государственной услуги являются: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- расположенность помещения,  в котором ведется прием, выдача документов, в зоне доступности общественного транспорта;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- 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- наличие исчерпывающей информации о способах, порядке и сроках предоставления государственной услуги на информационных стендах, официальном сайте Министерства, Едином портале, Республиканском портале;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- оказание помощи инвалидам в преодолении барьеров, мешающих получению ими услуг наравне с другими лицами.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 xml:space="preserve">Показателями качества предоставления  государственной услуги являются: 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1)</w:t>
            </w:r>
            <w:r w:rsidRPr="00FE3DA8">
              <w:rPr>
                <w:sz w:val="28"/>
                <w:szCs w:val="28"/>
              </w:rPr>
              <w:tab/>
              <w:t xml:space="preserve">соблюдение сроков приема и рассмотрения документов; 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2)</w:t>
            </w:r>
            <w:r w:rsidRPr="00FE3DA8">
              <w:rPr>
                <w:sz w:val="28"/>
                <w:szCs w:val="28"/>
              </w:rPr>
              <w:tab/>
              <w:t xml:space="preserve">соблюдение срока получения результата  государственной услуги; 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3)</w:t>
            </w:r>
            <w:r w:rsidRPr="00FE3DA8">
              <w:rPr>
                <w:sz w:val="28"/>
                <w:szCs w:val="28"/>
              </w:rPr>
              <w:tab/>
              <w:t xml:space="preserve">отсутствие обоснованных жалоб на нарушения Регламента, совершенные работниками Министерства; 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4)</w:t>
            </w:r>
            <w:r w:rsidRPr="00FE3DA8">
              <w:rPr>
                <w:sz w:val="28"/>
                <w:szCs w:val="28"/>
              </w:rPr>
              <w:tab/>
              <w:t xml:space="preserve">количество взаимодействий заявителя с должностными лицами (без учета консультаций): </w:t>
            </w:r>
          </w:p>
          <w:p w:rsidR="00FE3DA8" w:rsidRPr="00FE3DA8" w:rsidRDefault="00FE3DA8" w:rsidP="00FE3DA8">
            <w:pPr>
              <w:tabs>
                <w:tab w:val="left" w:pos="17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- взаимодействие заявителя с работниками Министерства при предоставлении  государственной услуги осуществляется один раз при представлении заявления со всеми необходимыми документами;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 xml:space="preserve">- один раз в случае необходимости получения результата предоставления  государственной услуги в Минитерстве в форме экземпляра электронного документа на бумажном носителе.  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 xml:space="preserve">Продолжительность одного взаимодействия заявителя с должностными лицами при предоставлении  государственной услуги не превышает 15 минут. 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Заявитель вправе оценить качество предоставления  государственной услуги с помощью устройств подвижной радиотелефонной связи, с использованием Единого портала, Республиканского портала.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Информация о ходе предоставления государственной услуги может быть получена заявителем  в личном кабинете на Едином портале, Республиканском портале, в Министерстве.</w:t>
            </w:r>
          </w:p>
          <w:p w:rsidR="00FE3DA8" w:rsidRPr="00FE3DA8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Государственная услуга по экстерриториальному принципу и в составе комплексного запроса не предоставляется.</w:t>
            </w:r>
          </w:p>
          <w:p w:rsidR="0074068C" w:rsidRPr="005F050D" w:rsidRDefault="00FE3DA8" w:rsidP="00FE3D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E3DA8">
              <w:rPr>
                <w:sz w:val="28"/>
                <w:szCs w:val="28"/>
              </w:rPr>
              <w:t>Государственная услуга в МФЦ, в удаленных рабочих местах МФЦ не предоставляется.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BA1CF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п</w:t>
            </w:r>
            <w:r w:rsidR="00325631" w:rsidRPr="005F050D">
              <w:rPr>
                <w:sz w:val="28"/>
                <w:szCs w:val="28"/>
              </w:rPr>
              <w:t>ункт</w:t>
            </w:r>
            <w:r w:rsidRPr="005F050D">
              <w:rPr>
                <w:sz w:val="28"/>
                <w:szCs w:val="28"/>
              </w:rPr>
              <w:t xml:space="preserve"> 2.4 Порядка, </w:t>
            </w:r>
            <w:r w:rsidR="00094476" w:rsidRPr="005F050D">
              <w:rPr>
                <w:sz w:val="28"/>
                <w:szCs w:val="28"/>
              </w:rPr>
              <w:t>у</w:t>
            </w:r>
            <w:r w:rsidRPr="005F050D">
              <w:rPr>
                <w:sz w:val="28"/>
                <w:szCs w:val="28"/>
              </w:rPr>
              <w:t xml:space="preserve">твержденного постановлением Кабинета Министров Республики Татарстан № 880 </w:t>
            </w:r>
          </w:p>
          <w:p w:rsidR="0074068C" w:rsidRPr="005F050D" w:rsidRDefault="0074068C" w:rsidP="002B498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4068C" w:rsidRPr="005F050D" w:rsidTr="005625B1">
        <w:trPr>
          <w:trHeight w:val="1"/>
        </w:trPr>
        <w:tc>
          <w:tcPr>
            <w:tcW w:w="3397" w:type="dxa"/>
            <w:shd w:val="clear" w:color="auto" w:fill="auto"/>
          </w:tcPr>
          <w:p w:rsidR="0074068C" w:rsidRPr="005F050D" w:rsidRDefault="0074068C" w:rsidP="002E79E3">
            <w:pPr>
              <w:autoSpaceDE w:val="0"/>
              <w:autoSpaceDN w:val="0"/>
              <w:adjustRightInd w:val="0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 w:rsidRPr="005F050D">
              <w:rPr>
                <w:sz w:val="28"/>
                <w:szCs w:val="28"/>
              </w:rPr>
              <w:t>2.16. 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      </w:r>
          </w:p>
        </w:tc>
        <w:tc>
          <w:tcPr>
            <w:tcW w:w="6237" w:type="dxa"/>
            <w:shd w:val="clear" w:color="auto" w:fill="auto"/>
          </w:tcPr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При предоставлении государственной услуги в электронной форме заявитель вправе: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1)</w:t>
            </w:r>
            <w:r w:rsidRPr="0041382C">
              <w:rPr>
                <w:sz w:val="28"/>
                <w:szCs w:val="28"/>
              </w:rPr>
              <w:tab/>
              <w:t xml:space="preserve"> получить информацию о порядке и сроках предоставления государственной услуги, размещенную на Едином портале и на Республиканском портале;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2)</w:t>
            </w:r>
            <w:r w:rsidRPr="0041382C">
              <w:rPr>
                <w:sz w:val="28"/>
                <w:szCs w:val="28"/>
              </w:rPr>
              <w:tab/>
              <w:t xml:space="preserve"> подать заявление о предоставлении государственной услуги и иные документы, необходимые для предоставления государственной услуги, в том числе документы и информацию,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портала, Республиканского портала;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3)</w:t>
            </w:r>
            <w:r w:rsidRPr="0041382C">
              <w:rPr>
                <w:sz w:val="28"/>
                <w:szCs w:val="28"/>
              </w:rPr>
              <w:tab/>
              <w:t xml:space="preserve"> получить сведения о ходе выполнения заявлений о предоставлении государственной услуги, поданных в электронной форме; 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4)</w:t>
            </w:r>
            <w:r w:rsidRPr="0041382C">
              <w:rPr>
                <w:sz w:val="28"/>
                <w:szCs w:val="28"/>
              </w:rPr>
              <w:tab/>
              <w:t xml:space="preserve"> получить результат предоставления государственной услуги в форме электронного документа;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5)</w:t>
            </w:r>
            <w:r w:rsidRPr="0041382C">
              <w:rPr>
                <w:sz w:val="28"/>
                <w:szCs w:val="28"/>
              </w:rPr>
              <w:tab/>
              <w:t xml:space="preserve"> подать жалобу на решение и действие (бездействие) Министерства, а также его должностных лиц, государственных служащих посредством Единого портала, Республиканского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Формирование заявления осуществляется посредством заполнения электронной формы заявления на Едином портале, Республиканском портале без необходимости дополнительной подачи заявления в какой-либо иной форме.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При формировании заявления обеспечивается: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1)</w:t>
            </w:r>
            <w:r w:rsidRPr="0041382C">
              <w:rPr>
                <w:sz w:val="28"/>
                <w:szCs w:val="28"/>
              </w:rPr>
              <w:tab/>
              <w:t>возможность копирования и сохранения заявления и иных документов, необходимых для предоставления услуги;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2)</w:t>
            </w:r>
            <w:r w:rsidRPr="0041382C">
              <w:rPr>
                <w:sz w:val="28"/>
                <w:szCs w:val="28"/>
              </w:rPr>
              <w:tab/>
              <w:t>возможность заполнения несколькими заявителями одной электронной формы заявления при обращении за услугами, предполагающими направление совместного заявления несколькими заявителями;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3)</w:t>
            </w:r>
            <w:r w:rsidRPr="0041382C">
              <w:rPr>
                <w:sz w:val="28"/>
                <w:szCs w:val="28"/>
              </w:rPr>
              <w:tab/>
              <w:t>возможность печати на бумажном носителе копии электронной формы заявления;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4)</w:t>
            </w:r>
            <w:r w:rsidRPr="0041382C">
              <w:rPr>
                <w:sz w:val="28"/>
                <w:szCs w:val="28"/>
              </w:rPr>
              <w:tab/>
              <w:t>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5)</w:t>
            </w:r>
            <w:r w:rsidRPr="0041382C">
              <w:rPr>
                <w:sz w:val="28"/>
                <w:szCs w:val="28"/>
              </w:rPr>
              <w:tab/>
              <w:t>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Едином портале, Республиканском портале, в части, касающейся сведений, отсутствующих в единой системе идентификации и аутентификации;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6)</w:t>
            </w:r>
            <w:r w:rsidRPr="0041382C">
              <w:rPr>
                <w:sz w:val="28"/>
                <w:szCs w:val="28"/>
              </w:rPr>
              <w:tab/>
              <w:t>возможность вернуться на любой из этапов заполнения электронной формы заявления без потери ранее введенной информации;</w:t>
            </w:r>
          </w:p>
          <w:p w:rsidR="0041382C" w:rsidRPr="0041382C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7)</w:t>
            </w:r>
            <w:r w:rsidRPr="0041382C">
              <w:rPr>
                <w:sz w:val="28"/>
                <w:szCs w:val="28"/>
              </w:rPr>
              <w:tab/>
              <w:t>возможность доступа заявителя к ранее поданным им заявлениям в течение не менее одного года, а также частично сформированным заявлениям – в течение не менее 3 месяцев.</w:t>
            </w:r>
          </w:p>
          <w:p w:rsidR="0074068C" w:rsidRPr="005F050D" w:rsidRDefault="0041382C" w:rsidP="0041382C">
            <w:pPr>
              <w:jc w:val="both"/>
              <w:rPr>
                <w:sz w:val="28"/>
                <w:szCs w:val="28"/>
              </w:rPr>
            </w:pPr>
            <w:r w:rsidRPr="0041382C">
              <w:rPr>
                <w:sz w:val="28"/>
                <w:szCs w:val="28"/>
              </w:rPr>
              <w:t>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      </w:r>
          </w:p>
        </w:tc>
        <w:tc>
          <w:tcPr>
            <w:tcW w:w="4507" w:type="dxa"/>
            <w:shd w:val="clear" w:color="auto" w:fill="auto"/>
          </w:tcPr>
          <w:p w:rsidR="0074068C" w:rsidRPr="005F050D" w:rsidRDefault="0074068C" w:rsidP="002B4989">
            <w:pPr>
              <w:widowControl w:val="0"/>
              <w:overflowPunct w:val="0"/>
              <w:autoSpaceDE w:val="0"/>
              <w:autoSpaceDN w:val="0"/>
              <w:adjustRightInd w:val="0"/>
              <w:ind w:right="-142" w:firstLine="709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057590" w:rsidRPr="005F050D" w:rsidRDefault="00057590" w:rsidP="007B76E7">
      <w:pPr>
        <w:rPr>
          <w:sz w:val="28"/>
          <w:szCs w:val="28"/>
        </w:rPr>
      </w:pPr>
    </w:p>
    <w:p w:rsidR="00057590" w:rsidRPr="005F050D" w:rsidRDefault="00057590" w:rsidP="00FC4B0A">
      <w:pPr>
        <w:framePr w:w="14463" w:wrap="auto" w:hAnchor="text"/>
        <w:tabs>
          <w:tab w:val="left" w:pos="2400"/>
        </w:tabs>
        <w:rPr>
          <w:sz w:val="28"/>
          <w:szCs w:val="28"/>
        </w:rPr>
        <w:sectPr w:rsidR="00057590" w:rsidRPr="005F050D" w:rsidSect="00057590">
          <w:pgSz w:w="15840" w:h="12240" w:orient="landscape"/>
          <w:pgMar w:top="851" w:right="709" w:bottom="1134" w:left="1134" w:header="720" w:footer="720" w:gutter="0"/>
          <w:cols w:space="720"/>
          <w:noEndnote/>
          <w:docGrid w:linePitch="326"/>
        </w:sectPr>
      </w:pPr>
    </w:p>
    <w:p w:rsidR="00F26168" w:rsidRPr="005F050D" w:rsidRDefault="0004785D" w:rsidP="00057590">
      <w:pPr>
        <w:tabs>
          <w:tab w:val="left" w:pos="2400"/>
        </w:tabs>
        <w:jc w:val="center"/>
        <w:rPr>
          <w:b/>
          <w:bCs/>
          <w:sz w:val="28"/>
          <w:szCs w:val="28"/>
        </w:rPr>
      </w:pPr>
      <w:r w:rsidRPr="005F050D">
        <w:rPr>
          <w:b/>
          <w:bCs/>
          <w:sz w:val="28"/>
          <w:szCs w:val="28"/>
        </w:rPr>
        <w:t>3. Состав, послед</w:t>
      </w:r>
      <w:r w:rsidR="00057590" w:rsidRPr="005F050D">
        <w:rPr>
          <w:b/>
          <w:bCs/>
          <w:sz w:val="28"/>
          <w:szCs w:val="28"/>
        </w:rPr>
        <w:t>овательность и сроки выполнения а</w:t>
      </w:r>
      <w:r w:rsidRPr="005F050D">
        <w:rPr>
          <w:b/>
          <w:bCs/>
          <w:sz w:val="28"/>
          <w:szCs w:val="28"/>
        </w:rPr>
        <w:t>дминистративных</w:t>
      </w:r>
      <w:r w:rsidR="00057590" w:rsidRPr="005F050D">
        <w:rPr>
          <w:b/>
          <w:bCs/>
          <w:sz w:val="28"/>
          <w:szCs w:val="28"/>
        </w:rPr>
        <w:t xml:space="preserve"> </w:t>
      </w:r>
      <w:r w:rsidRPr="005F050D">
        <w:rPr>
          <w:b/>
          <w:bCs/>
          <w:sz w:val="28"/>
          <w:szCs w:val="28"/>
        </w:rPr>
        <w:t>процедур (действий), требования к порядку их выполнения, в том числе особенности выполнения административных процедур (действий)</w:t>
      </w:r>
    </w:p>
    <w:p w:rsidR="0004785D" w:rsidRPr="005F050D" w:rsidRDefault="0004785D" w:rsidP="00822AE5">
      <w:pPr>
        <w:overflowPunct w:val="0"/>
        <w:autoSpaceDE w:val="0"/>
        <w:autoSpaceDN w:val="0"/>
        <w:adjustRightInd w:val="0"/>
        <w:ind w:right="-142"/>
        <w:jc w:val="center"/>
        <w:textAlignment w:val="baseline"/>
        <w:rPr>
          <w:b/>
          <w:bCs/>
          <w:sz w:val="28"/>
          <w:szCs w:val="28"/>
        </w:rPr>
      </w:pPr>
      <w:r w:rsidRPr="005F050D">
        <w:rPr>
          <w:b/>
          <w:bCs/>
          <w:sz w:val="28"/>
          <w:szCs w:val="28"/>
        </w:rPr>
        <w:t>в электронной форме</w:t>
      </w:r>
    </w:p>
    <w:p w:rsidR="0004785D" w:rsidRPr="005F050D" w:rsidRDefault="0004785D" w:rsidP="00822AE5">
      <w:pPr>
        <w:overflowPunct w:val="0"/>
        <w:autoSpaceDE w:val="0"/>
        <w:autoSpaceDN w:val="0"/>
        <w:adjustRightInd w:val="0"/>
        <w:ind w:right="-142"/>
        <w:textAlignment w:val="baseline"/>
        <w:rPr>
          <w:bCs/>
          <w:sz w:val="28"/>
          <w:szCs w:val="28"/>
        </w:rPr>
      </w:pPr>
    </w:p>
    <w:p w:rsidR="00254B0D" w:rsidRPr="005F050D" w:rsidRDefault="00254B0D" w:rsidP="00254B0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3.1. Описание последовательности действий при предоставлении государственной услуги.</w:t>
      </w:r>
    </w:p>
    <w:p w:rsidR="00254B0D" w:rsidRPr="005F05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3.1.1. Предоставление государственной услуги включает в себя следующие процедуры:</w:t>
      </w:r>
    </w:p>
    <w:p w:rsidR="00254B0D" w:rsidRPr="005F050D" w:rsidRDefault="00254B0D" w:rsidP="00254B0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1) </w:t>
      </w:r>
      <w:r w:rsidRPr="001A7896">
        <w:rPr>
          <w:sz w:val="28"/>
          <w:szCs w:val="28"/>
        </w:rPr>
        <w:t>оказание консультаций заявителю</w:t>
      </w:r>
      <w:r w:rsidRPr="005F050D">
        <w:rPr>
          <w:sz w:val="28"/>
          <w:szCs w:val="28"/>
        </w:rPr>
        <w:t>;</w:t>
      </w:r>
    </w:p>
    <w:p w:rsidR="00254B0D" w:rsidRDefault="00254B0D" w:rsidP="00254B0D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2) принятие </w:t>
      </w:r>
      <w:r w:rsidRPr="00CA277B">
        <w:rPr>
          <w:sz w:val="28"/>
          <w:szCs w:val="28"/>
        </w:rPr>
        <w:t>и рассмотрение комплекта документов, представленных заявителем;</w:t>
      </w:r>
      <w:r>
        <w:rPr>
          <w:sz w:val="28"/>
          <w:szCs w:val="28"/>
        </w:rPr>
        <w:t xml:space="preserve"> </w:t>
      </w:r>
    </w:p>
    <w:p w:rsidR="00254B0D" w:rsidRPr="005F050D" w:rsidRDefault="00254B0D" w:rsidP="00254B0D">
      <w:pPr>
        <w:tabs>
          <w:tab w:val="left" w:pos="851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34245E">
        <w:rPr>
          <w:sz w:val="28"/>
          <w:szCs w:val="28"/>
        </w:rPr>
        <w:t>направление межведомственных запросов в органы, участвующие в предоставлении муниципальной услуги;</w:t>
      </w:r>
    </w:p>
    <w:p w:rsidR="00254B0D" w:rsidRPr="005F05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F050D">
        <w:rPr>
          <w:sz w:val="28"/>
          <w:szCs w:val="28"/>
        </w:rPr>
        <w:t xml:space="preserve">) подготовка </w:t>
      </w:r>
      <w:r>
        <w:rPr>
          <w:sz w:val="28"/>
          <w:szCs w:val="28"/>
        </w:rPr>
        <w:t>результата государственной услуги</w:t>
      </w:r>
      <w:r w:rsidRPr="005F050D">
        <w:rPr>
          <w:sz w:val="28"/>
          <w:szCs w:val="28"/>
        </w:rPr>
        <w:t>;</w:t>
      </w:r>
    </w:p>
    <w:p w:rsidR="00254B0D" w:rsidRPr="005F05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5F050D">
        <w:rPr>
          <w:sz w:val="28"/>
          <w:szCs w:val="28"/>
        </w:rPr>
        <w:t xml:space="preserve">) выдача </w:t>
      </w:r>
      <w:r w:rsidRPr="00AA33DA">
        <w:rPr>
          <w:sz w:val="28"/>
          <w:szCs w:val="28"/>
        </w:rPr>
        <w:t>(направление) заявителю результата</w:t>
      </w:r>
      <w:r w:rsidRPr="00AA33DA">
        <w:t xml:space="preserve"> </w:t>
      </w:r>
      <w:r w:rsidRPr="00AA33DA">
        <w:rPr>
          <w:sz w:val="28"/>
          <w:szCs w:val="28"/>
        </w:rPr>
        <w:t>государственной услуги</w:t>
      </w:r>
      <w:r w:rsidRPr="005F050D">
        <w:rPr>
          <w:sz w:val="28"/>
          <w:szCs w:val="28"/>
        </w:rPr>
        <w:t>;</w:t>
      </w:r>
    </w:p>
    <w:p w:rsidR="00254B0D" w:rsidRPr="005F050D" w:rsidRDefault="00254B0D" w:rsidP="00254B0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F050D">
        <w:rPr>
          <w:sz w:val="28"/>
          <w:szCs w:val="28"/>
        </w:rPr>
        <w:t>) исправление технической ошибки (описки, опечатки, грамматические ошибки).</w:t>
      </w:r>
    </w:p>
    <w:p w:rsidR="00254B0D" w:rsidRPr="005F050D" w:rsidRDefault="00254B0D" w:rsidP="00254B0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5F050D">
        <w:rPr>
          <w:sz w:val="28"/>
          <w:szCs w:val="28"/>
        </w:rPr>
        <w:t xml:space="preserve">3.2. </w:t>
      </w:r>
      <w:r>
        <w:rPr>
          <w:sz w:val="28"/>
          <w:szCs w:val="28"/>
        </w:rPr>
        <w:t>О</w:t>
      </w:r>
      <w:r w:rsidRPr="00A96B6E">
        <w:rPr>
          <w:sz w:val="28"/>
          <w:szCs w:val="28"/>
        </w:rPr>
        <w:t>казание консультаций заявителю</w:t>
      </w:r>
      <w:r w:rsidRPr="005F050D">
        <w:rPr>
          <w:sz w:val="28"/>
          <w:szCs w:val="28"/>
        </w:rPr>
        <w:t>.</w:t>
      </w:r>
    </w:p>
    <w:p w:rsidR="00254B0D" w:rsidRPr="00A96B6E" w:rsidRDefault="00254B0D" w:rsidP="00254B0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 w:rsidRPr="00A96B6E">
        <w:rPr>
          <w:bCs/>
          <w:sz w:val="28"/>
          <w:szCs w:val="28"/>
          <w:lang w:eastAsia="en-US"/>
        </w:rPr>
        <w:t xml:space="preserve">3.2.1. Основанием начала выполнения административной процедуры является обращение заявителя по вопросам, связанным с предоставлением </w:t>
      </w:r>
      <w:r>
        <w:rPr>
          <w:bCs/>
          <w:sz w:val="28"/>
          <w:szCs w:val="28"/>
          <w:lang w:eastAsia="en-US"/>
        </w:rPr>
        <w:t>государственной</w:t>
      </w:r>
      <w:r w:rsidRPr="00A96B6E">
        <w:rPr>
          <w:bCs/>
          <w:sz w:val="28"/>
          <w:szCs w:val="28"/>
          <w:lang w:eastAsia="en-US"/>
        </w:rPr>
        <w:t xml:space="preserve"> услуги.</w:t>
      </w:r>
    </w:p>
    <w:p w:rsidR="00254B0D" w:rsidRDefault="00254B0D" w:rsidP="00254B0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 w:rsidRPr="00A96B6E">
        <w:rPr>
          <w:bCs/>
          <w:sz w:val="28"/>
          <w:szCs w:val="28"/>
          <w:lang w:eastAsia="en-US"/>
        </w:rPr>
        <w:t>Должностным лицом (работником), ответственным за выполнение админ</w:t>
      </w:r>
      <w:r>
        <w:rPr>
          <w:bCs/>
          <w:sz w:val="28"/>
          <w:szCs w:val="28"/>
          <w:lang w:eastAsia="en-US"/>
        </w:rPr>
        <w:t xml:space="preserve">истративной процедуры, </w:t>
      </w:r>
      <w:r w:rsidRPr="00A96B6E">
        <w:rPr>
          <w:bCs/>
          <w:sz w:val="28"/>
          <w:szCs w:val="28"/>
          <w:lang w:eastAsia="en-US"/>
        </w:rPr>
        <w:t xml:space="preserve">при обращении заявителя в </w:t>
      </w:r>
      <w:r>
        <w:rPr>
          <w:bCs/>
          <w:sz w:val="28"/>
          <w:szCs w:val="28"/>
          <w:lang w:eastAsia="en-US"/>
        </w:rPr>
        <w:t>Министерство</w:t>
      </w:r>
      <w:r w:rsidRPr="00A96B6E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является сотрудник отдела спорта высших достижений</w:t>
      </w:r>
      <w:r w:rsidRPr="00A96B6E">
        <w:rPr>
          <w:bCs/>
          <w:sz w:val="28"/>
          <w:szCs w:val="28"/>
          <w:lang w:eastAsia="en-US"/>
        </w:rPr>
        <w:t xml:space="preserve"> (далее </w:t>
      </w:r>
      <w:r>
        <w:rPr>
          <w:bCs/>
          <w:sz w:val="28"/>
          <w:szCs w:val="28"/>
          <w:lang w:eastAsia="en-US"/>
        </w:rPr>
        <w:t>–</w:t>
      </w:r>
      <w:r w:rsidRPr="00A96B6E">
        <w:rPr>
          <w:bCs/>
          <w:sz w:val="28"/>
          <w:szCs w:val="28"/>
          <w:lang w:eastAsia="en-US"/>
        </w:rPr>
        <w:t xml:space="preserve"> должностное лицо, ответственное за консультирование).</w:t>
      </w:r>
    </w:p>
    <w:p w:rsidR="00254B0D" w:rsidRPr="005F050D" w:rsidRDefault="00254B0D" w:rsidP="00254B0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3.2.2. </w:t>
      </w:r>
      <w:r w:rsidRPr="005F050D">
        <w:rPr>
          <w:bCs/>
          <w:sz w:val="28"/>
          <w:szCs w:val="28"/>
          <w:lang w:eastAsia="en-US"/>
        </w:rPr>
        <w:t xml:space="preserve">Заявитель вправе обратиться в Отдел лично, по телефону и (или) посредством почты (в том числе электронной) </w:t>
      </w:r>
      <w:r w:rsidRPr="007D4C30">
        <w:rPr>
          <w:bCs/>
          <w:sz w:val="28"/>
          <w:szCs w:val="28"/>
          <w:lang w:eastAsia="en-US"/>
        </w:rPr>
        <w:t xml:space="preserve">а также получить консультацию на Республиканском портале, сайте </w:t>
      </w:r>
      <w:r>
        <w:rPr>
          <w:bCs/>
          <w:sz w:val="28"/>
          <w:szCs w:val="28"/>
          <w:lang w:eastAsia="en-US"/>
        </w:rPr>
        <w:t>Министерства</w:t>
      </w:r>
      <w:r w:rsidRPr="007D4C30">
        <w:rPr>
          <w:bCs/>
          <w:sz w:val="28"/>
          <w:szCs w:val="28"/>
          <w:lang w:eastAsia="en-US"/>
        </w:rPr>
        <w:t xml:space="preserve"> о порядке и сроках предоставления государственной услуги, в том числе по составу, форме представляемой документации и другим вопросам для получения</w:t>
      </w:r>
      <w:r>
        <w:rPr>
          <w:bCs/>
          <w:sz w:val="28"/>
          <w:szCs w:val="28"/>
          <w:lang w:eastAsia="en-US"/>
        </w:rPr>
        <w:t xml:space="preserve"> </w:t>
      </w:r>
      <w:r w:rsidRPr="005F050D">
        <w:rPr>
          <w:bCs/>
          <w:sz w:val="28"/>
          <w:szCs w:val="28"/>
          <w:lang w:eastAsia="en-US"/>
        </w:rPr>
        <w:t>государственной услуги.</w:t>
      </w:r>
    </w:p>
    <w:p w:rsidR="00254B0D" w:rsidRPr="005F050D" w:rsidRDefault="00254B0D" w:rsidP="00254B0D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</w:t>
      </w:r>
      <w:r w:rsidRPr="00A86024">
        <w:rPr>
          <w:sz w:val="28"/>
          <w:szCs w:val="28"/>
        </w:rPr>
        <w:t>олжностное лицо, ответственное за консультирование</w:t>
      </w:r>
      <w:r>
        <w:rPr>
          <w:sz w:val="28"/>
          <w:szCs w:val="28"/>
        </w:rPr>
        <w:t>,</w:t>
      </w:r>
      <w:r w:rsidRPr="00A86024">
        <w:rPr>
          <w:sz w:val="28"/>
          <w:szCs w:val="28"/>
        </w:rPr>
        <w:t xml:space="preserve"> </w:t>
      </w:r>
      <w:r w:rsidRPr="005F050D">
        <w:rPr>
          <w:sz w:val="28"/>
          <w:szCs w:val="28"/>
        </w:rPr>
        <w:t xml:space="preserve">осуществляет консультирование заявителя, в том числе по форме заявления и другим вопросам для получения государственной услуги. При необходимости </w:t>
      </w:r>
      <w:r w:rsidRPr="00A86024">
        <w:rPr>
          <w:sz w:val="28"/>
          <w:szCs w:val="28"/>
        </w:rPr>
        <w:t>должностное лицо, ответственное за консультирование</w:t>
      </w:r>
      <w:r>
        <w:rPr>
          <w:sz w:val="28"/>
          <w:szCs w:val="28"/>
        </w:rPr>
        <w:t>,</w:t>
      </w:r>
      <w:r w:rsidRPr="00A86024">
        <w:rPr>
          <w:sz w:val="28"/>
          <w:szCs w:val="28"/>
        </w:rPr>
        <w:t xml:space="preserve"> </w:t>
      </w:r>
      <w:r w:rsidRPr="005F050D">
        <w:rPr>
          <w:sz w:val="28"/>
          <w:szCs w:val="28"/>
        </w:rPr>
        <w:t>оказывает помощь заявителю, в том числе в части оформления заявления, необходимого для предоставления государственной услуги.</w:t>
      </w:r>
    </w:p>
    <w:p w:rsidR="00254B0D" w:rsidRPr="005F050D" w:rsidRDefault="00254B0D" w:rsidP="00254B0D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eastAsia="en-US"/>
        </w:rPr>
      </w:pPr>
      <w:r w:rsidRPr="001B4668">
        <w:rPr>
          <w:bCs/>
          <w:sz w:val="28"/>
          <w:szCs w:val="28"/>
          <w:lang w:eastAsia="en-US"/>
        </w:rPr>
        <w:t xml:space="preserve">Административные </w:t>
      </w:r>
      <w:r>
        <w:rPr>
          <w:bCs/>
          <w:sz w:val="28"/>
          <w:szCs w:val="28"/>
          <w:lang w:eastAsia="en-US"/>
        </w:rPr>
        <w:t>п</w:t>
      </w:r>
      <w:r w:rsidRPr="005F050D">
        <w:rPr>
          <w:bCs/>
          <w:sz w:val="28"/>
          <w:szCs w:val="28"/>
          <w:lang w:eastAsia="en-US"/>
        </w:rPr>
        <w:t>роцедур</w:t>
      </w:r>
      <w:r>
        <w:rPr>
          <w:bCs/>
          <w:sz w:val="28"/>
          <w:szCs w:val="28"/>
          <w:lang w:eastAsia="en-US"/>
        </w:rPr>
        <w:t>ы</w:t>
      </w:r>
      <w:r w:rsidRPr="005F050D">
        <w:rPr>
          <w:bCs/>
          <w:sz w:val="28"/>
          <w:szCs w:val="28"/>
          <w:lang w:eastAsia="en-US"/>
        </w:rPr>
        <w:t>, устанавливаем</w:t>
      </w:r>
      <w:r>
        <w:rPr>
          <w:bCs/>
          <w:sz w:val="28"/>
          <w:szCs w:val="28"/>
          <w:lang w:eastAsia="en-US"/>
        </w:rPr>
        <w:t>ые настоящим пунктом, осуществляю</w:t>
      </w:r>
      <w:r w:rsidRPr="005F050D">
        <w:rPr>
          <w:bCs/>
          <w:sz w:val="28"/>
          <w:szCs w:val="28"/>
          <w:lang w:eastAsia="en-US"/>
        </w:rPr>
        <w:t>тся в день обращения заявителя.</w:t>
      </w:r>
    </w:p>
    <w:p w:rsidR="00254B0D" w:rsidRPr="005F05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0667C">
        <w:rPr>
          <w:sz w:val="28"/>
          <w:szCs w:val="28"/>
        </w:rPr>
        <w:t>Результатами выполнения административных процедур являются: консультации по составу, форме представляемой документации и другим вопросам, необходимым для получения</w:t>
      </w:r>
      <w:r w:rsidRPr="005F050D">
        <w:rPr>
          <w:sz w:val="28"/>
          <w:szCs w:val="28"/>
        </w:rPr>
        <w:t xml:space="preserve"> государственной услуги.</w:t>
      </w:r>
    </w:p>
    <w:p w:rsidR="00254B0D" w:rsidRPr="005F05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3.3. </w:t>
      </w:r>
      <w:r>
        <w:rPr>
          <w:sz w:val="28"/>
          <w:szCs w:val="28"/>
        </w:rPr>
        <w:t>П</w:t>
      </w:r>
      <w:r w:rsidRPr="00362E84">
        <w:rPr>
          <w:sz w:val="28"/>
          <w:szCs w:val="28"/>
        </w:rPr>
        <w:t xml:space="preserve">ринятие и рассмотрение комплекта документов, представленных заявителем </w:t>
      </w:r>
      <w:r>
        <w:rPr>
          <w:sz w:val="28"/>
          <w:szCs w:val="28"/>
        </w:rPr>
        <w:t xml:space="preserve">            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</w:t>
      </w:r>
      <w:r w:rsidRPr="0084716C">
        <w:rPr>
          <w:sz w:val="28"/>
          <w:szCs w:val="28"/>
        </w:rPr>
        <w:t xml:space="preserve">. Прием документов для предоставления </w:t>
      </w:r>
      <w:r w:rsidRPr="00742035">
        <w:rPr>
          <w:sz w:val="28"/>
          <w:szCs w:val="28"/>
        </w:rPr>
        <w:t>государственной</w:t>
      </w:r>
      <w:r w:rsidRPr="0084716C">
        <w:rPr>
          <w:sz w:val="28"/>
          <w:szCs w:val="28"/>
        </w:rPr>
        <w:t xml:space="preserve"> услуги в электронной форме через Единый портал, Республиканский портал.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3.3.1</w:t>
      </w:r>
      <w:r w:rsidRPr="0084716C">
        <w:rPr>
          <w:sz w:val="28"/>
          <w:szCs w:val="28"/>
        </w:rPr>
        <w:t xml:space="preserve">.1. Заявитель для подачи заявления в электронной форме </w:t>
      </w:r>
      <w:r>
        <w:rPr>
          <w:sz w:val="28"/>
          <w:szCs w:val="28"/>
        </w:rPr>
        <w:t>осуществл</w:t>
      </w:r>
      <w:r w:rsidRPr="0084716C">
        <w:rPr>
          <w:sz w:val="28"/>
          <w:szCs w:val="28"/>
        </w:rPr>
        <w:t xml:space="preserve">яет следующие действия: 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>выполняет авторизацию;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>открывает форму электронного заявления;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 xml:space="preserve">заполняет форму электронного заявления, включающую сведения, необходимые и обязательные для предоставления </w:t>
      </w:r>
      <w:r w:rsidRPr="00D7266C">
        <w:rPr>
          <w:sz w:val="28"/>
          <w:szCs w:val="28"/>
        </w:rPr>
        <w:t>государственной</w:t>
      </w:r>
      <w:r w:rsidRPr="0084716C">
        <w:rPr>
          <w:sz w:val="28"/>
          <w:szCs w:val="28"/>
        </w:rPr>
        <w:t xml:space="preserve"> услуги;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>прикрепляет документы в электронной форме или электронные образы документов к форме электронного заявления (при необходимости);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 xml:space="preserve">подтверждает факт ознакомления и согласия с условиями и порядком предоставления </w:t>
      </w:r>
      <w:r w:rsidRPr="00A23BDD">
        <w:rPr>
          <w:sz w:val="28"/>
          <w:szCs w:val="28"/>
        </w:rPr>
        <w:t>государственной</w:t>
      </w:r>
      <w:r w:rsidRPr="0084716C">
        <w:rPr>
          <w:sz w:val="28"/>
          <w:szCs w:val="28"/>
        </w:rPr>
        <w:t xml:space="preserve"> услуги в электронной форме (устанавливает соответствующую отметку о согласии в форме электронного заявления);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>подтверждает достоверность сообщенных сведений (устанавливает соответствующую отметку в форме электронного заявления);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>отправляет заполненное электронное заявление (нажимает соответствующую кнопку в форме электронного заявления);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 xml:space="preserve">электронное заявление подписывается в соответствии с требованиями пункта 2.5. Регламента; 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716C">
        <w:rPr>
          <w:sz w:val="28"/>
          <w:szCs w:val="28"/>
        </w:rPr>
        <w:t xml:space="preserve">получает уведомление об отправке электронного заявления. 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16C">
        <w:rPr>
          <w:sz w:val="28"/>
          <w:szCs w:val="28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254B0D" w:rsidRPr="0084716C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16C">
        <w:rPr>
          <w:sz w:val="28"/>
          <w:szCs w:val="28"/>
        </w:rPr>
        <w:t>Административные процедуры, устанавливаемые настоящим пунктом, выполняются в день обращения заявителя.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16C">
        <w:rPr>
          <w:sz w:val="28"/>
          <w:szCs w:val="28"/>
        </w:rPr>
        <w:t xml:space="preserve">Результатами выполнения административных процедур являются: электронное дело, направленное в </w:t>
      </w:r>
      <w:r>
        <w:rPr>
          <w:sz w:val="28"/>
          <w:szCs w:val="28"/>
        </w:rPr>
        <w:t>Министерство</w:t>
      </w:r>
      <w:r w:rsidRPr="0084716C">
        <w:rPr>
          <w:sz w:val="28"/>
          <w:szCs w:val="28"/>
        </w:rPr>
        <w:t xml:space="preserve"> посредством системы электронного взаимодействия.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3.3.2</w:t>
      </w:r>
      <w:r w:rsidRPr="00F93ADE">
        <w:rPr>
          <w:sz w:val="28"/>
          <w:szCs w:val="28"/>
        </w:rPr>
        <w:t xml:space="preserve">. Рассмотрение комплекта документов </w:t>
      </w:r>
      <w:r>
        <w:rPr>
          <w:sz w:val="28"/>
          <w:szCs w:val="28"/>
        </w:rPr>
        <w:t>Министерством</w:t>
      </w:r>
      <w:r w:rsidRPr="00F93ADE">
        <w:rPr>
          <w:sz w:val="28"/>
          <w:szCs w:val="28"/>
        </w:rPr>
        <w:t>.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3.3.2</w:t>
      </w:r>
      <w:r w:rsidRPr="00F93ADE">
        <w:rPr>
          <w:sz w:val="28"/>
          <w:szCs w:val="28"/>
        </w:rPr>
        <w:t>.1. Основанием начала выполнения административной процедуры является поступление заявления и иных документов, необходимых для предоставления государственной услуги.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DE">
        <w:rPr>
          <w:sz w:val="28"/>
          <w:szCs w:val="28"/>
        </w:rPr>
        <w:t>Должностным лицом (работником), ответственным за выполнение административной процедуры является</w:t>
      </w:r>
      <w:r>
        <w:rPr>
          <w:sz w:val="28"/>
          <w:szCs w:val="28"/>
        </w:rPr>
        <w:t xml:space="preserve"> сотрудник отдела спорта высших достижений </w:t>
      </w:r>
      <w:r w:rsidRPr="00F93ADE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F93ADE">
        <w:rPr>
          <w:sz w:val="28"/>
          <w:szCs w:val="28"/>
        </w:rPr>
        <w:t xml:space="preserve"> должностное лицо, ответственное за прием документов):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3.3.2</w:t>
      </w:r>
      <w:r w:rsidRPr="00F93ADE">
        <w:rPr>
          <w:sz w:val="28"/>
          <w:szCs w:val="28"/>
        </w:rPr>
        <w:t xml:space="preserve">.2. Должностное лицо, ответственное за прием документов, в случае обращения заявителя с заявлением в </w:t>
      </w:r>
      <w:r>
        <w:rPr>
          <w:sz w:val="28"/>
          <w:szCs w:val="28"/>
        </w:rPr>
        <w:t>Министерство</w:t>
      </w:r>
      <w:r w:rsidRPr="00F93ADE">
        <w:rPr>
          <w:sz w:val="28"/>
          <w:szCs w:val="28"/>
        </w:rPr>
        <w:t>: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определяет предмет обращения;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 xml:space="preserve">устанавливает личность заявителя; 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проводит проверку полномочий лица, подающего документы;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проводит проверку соответствия документов требованиям, указанным в пункте 2.5</w:t>
      </w:r>
      <w:r>
        <w:rPr>
          <w:sz w:val="28"/>
          <w:szCs w:val="28"/>
        </w:rPr>
        <w:t>.</w:t>
      </w:r>
      <w:r w:rsidRPr="00F93ADE">
        <w:rPr>
          <w:sz w:val="28"/>
          <w:szCs w:val="28"/>
        </w:rPr>
        <w:t xml:space="preserve"> Регламента, 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заполняет электронную форму заявления в автоматизированной информационной системе, предназначенной для оказания государственных и муниципальных услуг;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при предоставлении документов, указанных в пункте 2.5</w:t>
      </w:r>
      <w:r>
        <w:rPr>
          <w:sz w:val="28"/>
          <w:szCs w:val="28"/>
        </w:rPr>
        <w:t>.</w:t>
      </w:r>
      <w:r w:rsidRPr="00F93ADE">
        <w:rPr>
          <w:sz w:val="28"/>
          <w:szCs w:val="28"/>
        </w:rPr>
        <w:t xml:space="preserve"> Регламента на бумажном носителе, осуществляет сканирование представленных документов;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распечатывает заявление;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передает заявителю на проверку и подписание;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после подписания сканирует подписанное заявление;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 xml:space="preserve">загружает в автоматизированную информационную систему, предназначенную для оказания государственных и муниципальных услуг документы, представленные в электронной форме или электронные образы отсканированных документов, формирует электронное дело; 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возвращает подписанное заявление и оригиналы бумажных документов заявителю;</w:t>
      </w:r>
    </w:p>
    <w:p w:rsidR="00254B0D" w:rsidRPr="00F93ADE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93ADE">
        <w:rPr>
          <w:sz w:val="28"/>
          <w:szCs w:val="28"/>
        </w:rPr>
        <w:t>выдает заявителю расписку в приеме документов.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93ADE">
        <w:rPr>
          <w:sz w:val="28"/>
          <w:szCs w:val="28"/>
        </w:rPr>
        <w:t>В случае наличия оснований для отказа в приеме документов должностное лицо, ответственное за прием документов, уведомляет заявителя о наличии препятствий для приема заявления и возвращает ему документы с объяснением содержания выявленных оснований для отказа в приеме документов.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3.3.</w:t>
      </w:r>
      <w:r>
        <w:rPr>
          <w:sz w:val="28"/>
          <w:szCs w:val="28"/>
        </w:rPr>
        <w:t>2</w:t>
      </w:r>
      <w:r w:rsidRPr="00147271">
        <w:rPr>
          <w:sz w:val="28"/>
          <w:szCs w:val="28"/>
        </w:rPr>
        <w:t xml:space="preserve">.3. Должностное лицо, ответственное за прием документов, после поступления документов на рассмотрение: 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271">
        <w:rPr>
          <w:sz w:val="28"/>
          <w:szCs w:val="28"/>
        </w:rPr>
        <w:t>присваивает заявлению номер в соответствии с номенклатурой дел;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271">
        <w:rPr>
          <w:sz w:val="28"/>
          <w:szCs w:val="28"/>
        </w:rPr>
        <w:t>изучает поступившие электронные дела, в том числе приложенные заявителем документы в электронной форме и электронные образы документов;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271">
        <w:rPr>
          <w:sz w:val="28"/>
          <w:szCs w:val="28"/>
        </w:rPr>
        <w:t>проверяет комплектность, читаемость электронных образов документов;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271">
        <w:rPr>
          <w:sz w:val="28"/>
          <w:szCs w:val="28"/>
        </w:rPr>
        <w:t>проверяет соблюдение условий действительности электронной подписи, посредством обращения к Единому порталу (в случае, если заявителем представлены электронные документы, подписанные усиленной квалифицированной электронной подписью).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При наличии основани</w:t>
      </w:r>
      <w:r>
        <w:rPr>
          <w:sz w:val="28"/>
          <w:szCs w:val="28"/>
        </w:rPr>
        <w:t>й, предусмотренных пунктом 2.7.</w:t>
      </w:r>
      <w:r w:rsidRPr="00147271">
        <w:rPr>
          <w:sz w:val="28"/>
          <w:szCs w:val="28"/>
        </w:rPr>
        <w:t xml:space="preserve"> Регламента, подготавливает проект решения об отказе в приеме документов, необходимых для предоставления </w:t>
      </w:r>
      <w:r>
        <w:rPr>
          <w:sz w:val="28"/>
          <w:szCs w:val="28"/>
        </w:rPr>
        <w:t>государствен</w:t>
      </w:r>
      <w:r w:rsidRPr="00147271">
        <w:rPr>
          <w:sz w:val="28"/>
          <w:szCs w:val="28"/>
        </w:rPr>
        <w:t xml:space="preserve">ной услуги. 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В случае, если в результате проверки усиленной квалифицированной электронной подписи выявлено несоблюдение условий ее действительности, проект решения об отказе должен содержать пункты статьи 11 Федерального закона № 63-ФЗ, которые послужили основанием для его принятия.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 xml:space="preserve">Проект решения об отказе в приеме документов, необходимых для предоставления </w:t>
      </w:r>
      <w:r w:rsidRPr="000720BE">
        <w:rPr>
          <w:sz w:val="28"/>
          <w:szCs w:val="28"/>
        </w:rPr>
        <w:t>государственной</w:t>
      </w:r>
      <w:r w:rsidRPr="00147271">
        <w:rPr>
          <w:sz w:val="28"/>
          <w:szCs w:val="28"/>
        </w:rPr>
        <w:t xml:space="preserve"> услуги, с указанием причин отказа (в случае, если основания для отказа в приеме документов, необходимых для предоставления </w:t>
      </w:r>
      <w:r w:rsidRPr="000720BE">
        <w:rPr>
          <w:sz w:val="28"/>
          <w:szCs w:val="28"/>
        </w:rPr>
        <w:t>государственной</w:t>
      </w:r>
      <w:r w:rsidRPr="00147271">
        <w:rPr>
          <w:sz w:val="28"/>
          <w:szCs w:val="28"/>
        </w:rPr>
        <w:t xml:space="preserve"> услуги, связаны с нарушением установленных требований к таким документам, основания для отказа в приеме документов должны содержать информацию о наименовании документов (информации, сведений), которые не представлены, содержат недостоверные и (или) противоречивые сведения, оформлены с нарушением установленных требований), направляется на согласование в установленном порядке посредством системы электронного документооборота.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 xml:space="preserve">Согласование проекта решения об отказе в приеме документов, необходимых для предоставления </w:t>
      </w:r>
      <w:r w:rsidRPr="000720BE">
        <w:rPr>
          <w:sz w:val="28"/>
          <w:szCs w:val="28"/>
        </w:rPr>
        <w:t>государственной</w:t>
      </w:r>
      <w:r w:rsidRPr="00147271">
        <w:rPr>
          <w:sz w:val="28"/>
          <w:szCs w:val="28"/>
        </w:rPr>
        <w:t xml:space="preserve"> услуги, осуществляется в порядк</w:t>
      </w:r>
      <w:r>
        <w:rPr>
          <w:sz w:val="28"/>
          <w:szCs w:val="28"/>
        </w:rPr>
        <w:t>е, предусмотренном пунктом 3.5.</w:t>
      </w:r>
      <w:r w:rsidRPr="00147271">
        <w:rPr>
          <w:sz w:val="28"/>
          <w:szCs w:val="28"/>
        </w:rPr>
        <w:t xml:space="preserve"> Регламента.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В случае отсутствия оснований для отказа в приеме документо</w:t>
      </w:r>
      <w:r>
        <w:rPr>
          <w:sz w:val="28"/>
          <w:szCs w:val="28"/>
        </w:rPr>
        <w:t>в, предусмотренных пунктом 2.7.</w:t>
      </w:r>
      <w:r w:rsidRPr="00147271">
        <w:rPr>
          <w:sz w:val="28"/>
          <w:szCs w:val="28"/>
        </w:rPr>
        <w:t xml:space="preserve"> Регламента, должностное лицо, ответственное за прием документов, в течение одного рабочего дня со дня поступления заявления, направляет заявителю, указанным в заявлении способом, уведомление о поступлении заявления, содержащее входящий регистрационный номер заявления, дату получения заявления, перечень наименований файлов, представленных к нему документов, дату получения результата </w:t>
      </w:r>
      <w:r w:rsidRPr="00505DE7">
        <w:rPr>
          <w:sz w:val="28"/>
          <w:szCs w:val="28"/>
        </w:rPr>
        <w:t>государственной</w:t>
      </w:r>
      <w:r w:rsidRPr="00147271">
        <w:rPr>
          <w:sz w:val="28"/>
          <w:szCs w:val="28"/>
        </w:rPr>
        <w:t xml:space="preserve"> услуги.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3.3.</w:t>
      </w:r>
      <w:r>
        <w:rPr>
          <w:sz w:val="28"/>
          <w:szCs w:val="28"/>
        </w:rPr>
        <w:t>2</w:t>
      </w:r>
      <w:r w:rsidRPr="00147271">
        <w:rPr>
          <w:sz w:val="28"/>
          <w:szCs w:val="28"/>
        </w:rPr>
        <w:t>.4. Исполнение про</w:t>
      </w:r>
      <w:r>
        <w:rPr>
          <w:sz w:val="28"/>
          <w:szCs w:val="28"/>
        </w:rPr>
        <w:t>цедур, указанных в пунктах 3.3.2.1, 3.3.2</w:t>
      </w:r>
      <w:r w:rsidRPr="00147271">
        <w:rPr>
          <w:sz w:val="28"/>
          <w:szCs w:val="28"/>
        </w:rPr>
        <w:t xml:space="preserve">.3 Регламента, при наличии технической возможности осуществляется 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услуг. </w:t>
      </w:r>
    </w:p>
    <w:p w:rsidR="00254B0D" w:rsidRPr="00147271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3.3.</w:t>
      </w:r>
      <w:r>
        <w:rPr>
          <w:sz w:val="28"/>
          <w:szCs w:val="28"/>
        </w:rPr>
        <w:t>2</w:t>
      </w:r>
      <w:r w:rsidRPr="00147271">
        <w:rPr>
          <w:sz w:val="28"/>
          <w:szCs w:val="28"/>
        </w:rPr>
        <w:t>.5. Административные процедур</w:t>
      </w:r>
      <w:r>
        <w:rPr>
          <w:sz w:val="28"/>
          <w:szCs w:val="28"/>
        </w:rPr>
        <w:t>ы, устанавливаемые пунктом 3.3.2.</w:t>
      </w:r>
      <w:r w:rsidRPr="00147271">
        <w:rPr>
          <w:sz w:val="28"/>
          <w:szCs w:val="28"/>
        </w:rPr>
        <w:t xml:space="preserve"> Регламента, выполняются в течение одного рабочего дня со дня поступления заявления на рассмотрение.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7271">
        <w:rPr>
          <w:sz w:val="28"/>
          <w:szCs w:val="28"/>
        </w:rPr>
        <w:t>Результатами выполнения административных процедур являются: принятый на рассмотрение комплект документов или проект решения об отказе в приеме документов, необходимых для предоставления муниципальной услуги.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Н</w:t>
      </w:r>
      <w:r w:rsidRPr="00094EC0">
        <w:rPr>
          <w:sz w:val="28"/>
          <w:szCs w:val="28"/>
        </w:rPr>
        <w:t xml:space="preserve">аправление межведомственных запросов в органы, участвующие в предоставлении </w:t>
      </w:r>
      <w:r w:rsidRPr="007C54C3">
        <w:rPr>
          <w:sz w:val="28"/>
          <w:szCs w:val="28"/>
        </w:rPr>
        <w:t>государствен</w:t>
      </w:r>
      <w:r w:rsidRPr="00094EC0">
        <w:rPr>
          <w:sz w:val="28"/>
          <w:szCs w:val="28"/>
        </w:rPr>
        <w:t>ной услуги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3.4.1.   Основанием начала выполнения административной процедуры является </w:t>
      </w:r>
      <w:r>
        <w:rPr>
          <w:sz w:val="28"/>
          <w:szCs w:val="28"/>
        </w:rPr>
        <w:t>принятие</w:t>
      </w:r>
      <w:r w:rsidRPr="00BA05EB">
        <w:rPr>
          <w:sz w:val="28"/>
          <w:szCs w:val="28"/>
        </w:rPr>
        <w:t xml:space="preserve"> от заявителя документов.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Должностным лицом (работником), ответственным за выполнение административной процедуры, </w:t>
      </w:r>
      <w:r>
        <w:rPr>
          <w:sz w:val="28"/>
          <w:szCs w:val="28"/>
        </w:rPr>
        <w:t xml:space="preserve">является </w:t>
      </w:r>
      <w:r w:rsidRPr="00690B98">
        <w:rPr>
          <w:sz w:val="28"/>
          <w:szCs w:val="28"/>
        </w:rPr>
        <w:t xml:space="preserve">сотрудник отдела спорта высших достижений </w:t>
      </w:r>
      <w:r w:rsidRPr="00BA05EB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BA05EB">
        <w:rPr>
          <w:sz w:val="28"/>
          <w:szCs w:val="28"/>
        </w:rPr>
        <w:t xml:space="preserve"> должностное лицо, ответственное за  направление межведомственных запросов).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>3.4.2. Должностное лицо, ответственное за направление межведомственных запросов, формирует и направляет в электронной форме посредством системы межведомственного электронного взаимодействия (при отсутствии технической возможности – иными способами) запросы о предоставлении документов и сведений, предусмотренных пунктом 2.6. Регламента.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Административные процедуры, устанавливаемые настоящим пунктом, выполняются в день принятия заявления на рассмотрение. 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Результатами выполнения административных процедур являются: направленные в органы власти и (или) подведомственные органам власти организации запросы. 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3.4.3.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</w:t>
      </w:r>
      <w:r w:rsidRPr="00C6798E">
        <w:rPr>
          <w:sz w:val="28"/>
          <w:szCs w:val="28"/>
        </w:rPr>
        <w:t>государственной</w:t>
      </w:r>
      <w:r>
        <w:rPr>
          <w:sz w:val="28"/>
          <w:szCs w:val="28"/>
        </w:rPr>
        <w:t xml:space="preserve"> </w:t>
      </w:r>
      <w:r w:rsidRPr="00BA05EB">
        <w:rPr>
          <w:sz w:val="28"/>
          <w:szCs w:val="28"/>
        </w:rPr>
        <w:t>услуги (далее – уведомление об отказе).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>Административные процедуры, устанавливаемые настоящим пунктом, выполняются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Результатами выполнения административных процедур являются: документы (сведения), необходимые для предоставления </w:t>
      </w:r>
      <w:r w:rsidRPr="00141557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услуги, либо уведомление об отказе, направленные должностному лицу, ответственному за направление межведомственных запросов.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>3.4.4. Должностное лицо, ответственное за направление межведомственных запросов: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получает запрашиваемые через систему межведомственного электронного взаимодействия документы (сведения), необходимые для предоставления </w:t>
      </w:r>
      <w:r w:rsidRPr="00C60ABD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услуги, либо уведомление об отказе при отсутствии документа и (или) информации;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при наличии оснований, предусмотренных пунктом 2.7. Регламента, подготавливает проект решения об отказе в приеме документов, необходимых для предоставления </w:t>
      </w:r>
      <w:r w:rsidRPr="00C60ABD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услуги. 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Проект решения об отказе в приеме документов, необходимых для предоставления </w:t>
      </w:r>
      <w:r w:rsidRPr="00C60ABD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услуги, с указанием причин отказа (в случае, если основания для отказа в приеме документов, необходимых для предоставления </w:t>
      </w:r>
      <w:r w:rsidRPr="00C60ABD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услуги, связаны с нарушением установленных требований к таким документам, основания для отказа в приеме документов должны содержать информацию о наименовании документов (информации, сведений), которые не представлены, содержат недостоверные и (или) противоречивые сведения, оформлены с нарушением установленных требований), направляется на согласование в установленном порядке посредством системы электронного документооборота.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Согласование проекта решения об отказе в приеме документов, необходимых для предоставления </w:t>
      </w:r>
      <w:r w:rsidRPr="00C60ABD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услуги, осуществляется в порядке, предусмотренном пунктом 3.5. Регламента.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>Административные процедуры, устанавливаемые настоящим пунктом, выполняются в день получения сведений по межведомственным запросам.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 xml:space="preserve">Результатами выполнения административных процедур являются: документы (сведения), необходимые для предоставления </w:t>
      </w:r>
      <w:r w:rsidRPr="00346727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услуги, проект решения об отказе в приеме документов, необходимых для предоставления </w:t>
      </w:r>
      <w:r w:rsidRPr="00346727">
        <w:rPr>
          <w:sz w:val="28"/>
          <w:szCs w:val="28"/>
        </w:rPr>
        <w:t>государственной</w:t>
      </w:r>
      <w:r w:rsidRPr="00BA05EB">
        <w:rPr>
          <w:sz w:val="28"/>
          <w:szCs w:val="28"/>
        </w:rPr>
        <w:t xml:space="preserve"> услуги.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>3.4.5. Исполнение процедур, указанных в пунктах 3.4.2</w:t>
      </w:r>
      <w:r>
        <w:rPr>
          <w:sz w:val="28"/>
          <w:szCs w:val="28"/>
        </w:rPr>
        <w:t>.</w:t>
      </w:r>
      <w:r w:rsidRPr="00BA05EB">
        <w:rPr>
          <w:sz w:val="28"/>
          <w:szCs w:val="28"/>
        </w:rPr>
        <w:t>, 3.4.4</w:t>
      </w:r>
      <w:r>
        <w:rPr>
          <w:sz w:val="28"/>
          <w:szCs w:val="28"/>
        </w:rPr>
        <w:t>.</w:t>
      </w:r>
      <w:r w:rsidRPr="00BA05EB">
        <w:rPr>
          <w:sz w:val="28"/>
          <w:szCs w:val="28"/>
        </w:rPr>
        <w:t xml:space="preserve"> Регламента, при наличии технической возможности осуществляется 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услуг, в том числе с момента регистрации заявления в соответствии с пунктом 2.13</w:t>
      </w:r>
      <w:r>
        <w:rPr>
          <w:sz w:val="28"/>
          <w:szCs w:val="28"/>
        </w:rPr>
        <w:t>.</w:t>
      </w:r>
      <w:r w:rsidRPr="00BA05EB">
        <w:rPr>
          <w:sz w:val="28"/>
          <w:szCs w:val="28"/>
        </w:rPr>
        <w:t xml:space="preserve"> Регламента.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05EB">
        <w:rPr>
          <w:sz w:val="28"/>
          <w:szCs w:val="28"/>
        </w:rPr>
        <w:t>3.4.6. Максимальный срок выполнения административных процедур, указанных в пункте 3.4</w:t>
      </w:r>
      <w:r>
        <w:rPr>
          <w:sz w:val="28"/>
          <w:szCs w:val="28"/>
        </w:rPr>
        <w:t>.</w:t>
      </w:r>
      <w:r w:rsidRPr="00BA05EB">
        <w:rPr>
          <w:sz w:val="28"/>
          <w:szCs w:val="28"/>
        </w:rPr>
        <w:t xml:space="preserve"> Регламента, составляет пять рабочих дней.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П</w:t>
      </w:r>
      <w:r w:rsidRPr="009E6906">
        <w:rPr>
          <w:sz w:val="28"/>
          <w:szCs w:val="28"/>
        </w:rPr>
        <w:t>одготовка результата государственной услуги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>3.5.1. Основанием начала выполнения административной процедуры является поступление от должностного лица, ответственного за направление межведомственных запросов, документов (сведений), необходимых для предоставления государственной услуги.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Должностным лицом, ответственным за выполнение административной процедуры, является </w:t>
      </w:r>
      <w:r>
        <w:rPr>
          <w:sz w:val="28"/>
          <w:szCs w:val="28"/>
        </w:rPr>
        <w:t>сотрудник</w:t>
      </w:r>
      <w:r w:rsidRPr="009E6906">
        <w:rPr>
          <w:sz w:val="28"/>
          <w:szCs w:val="28"/>
        </w:rPr>
        <w:t xml:space="preserve"> отдела спорта высших достижений (далее </w:t>
      </w:r>
      <w:r>
        <w:rPr>
          <w:sz w:val="28"/>
          <w:szCs w:val="28"/>
        </w:rPr>
        <w:t>–</w:t>
      </w:r>
      <w:r w:rsidRPr="009E6906">
        <w:rPr>
          <w:sz w:val="28"/>
          <w:szCs w:val="28"/>
        </w:rPr>
        <w:t xml:space="preserve"> должностное лицо, ответственное за подготовку результата предоставления государственной услуги).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>3.5.2. Должностное лицо, ответственное за подготовку результата предоставления государственной услуги: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906">
        <w:rPr>
          <w:sz w:val="28"/>
          <w:szCs w:val="28"/>
        </w:rPr>
        <w:t>рассматривает сформированный комплект документов, необходимых для предоставления государственной услуги;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906">
        <w:rPr>
          <w:sz w:val="28"/>
          <w:szCs w:val="28"/>
        </w:rPr>
        <w:t>при выявлении оснований для отказа в предоставлении государственной услуги, указанных в пункте 2.8. Регламента, подготавливает проект решения об отказе в предоставлении государственной услуги;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906">
        <w:rPr>
          <w:sz w:val="28"/>
          <w:szCs w:val="28"/>
        </w:rPr>
        <w:t>в случае отсутствия оснований для отказа в предоставлении государственной услуг</w:t>
      </w:r>
      <w:r>
        <w:rPr>
          <w:sz w:val="28"/>
          <w:szCs w:val="28"/>
        </w:rPr>
        <w:t>и, предусмотренных пунктом 2.8.</w:t>
      </w:r>
      <w:r w:rsidRPr="009E6906">
        <w:rPr>
          <w:sz w:val="28"/>
          <w:szCs w:val="28"/>
        </w:rPr>
        <w:t xml:space="preserve"> Регламента, по итогам рассмотрения документов, необходимых для предоставления государственной услуги, подготавливает проект результата предоставления государственной услуги в соответствии с пунктом 2.3. Регламента;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направляет подготовленный проект результата предоставления </w:t>
      </w:r>
      <w:r w:rsidRPr="00C901C5">
        <w:rPr>
          <w:sz w:val="28"/>
          <w:szCs w:val="28"/>
        </w:rPr>
        <w:t>государственной</w:t>
      </w:r>
      <w:r w:rsidRPr="009E6906">
        <w:rPr>
          <w:sz w:val="28"/>
          <w:szCs w:val="28"/>
        </w:rPr>
        <w:t xml:space="preserve"> услуги на согласование в установленном порядке посредством системы электронного документооборота.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Административные процедуры, устанавливаемые настоящим пунктом, выполняются в течение </w:t>
      </w:r>
      <w:r>
        <w:rPr>
          <w:sz w:val="28"/>
          <w:szCs w:val="28"/>
        </w:rPr>
        <w:t xml:space="preserve">одного </w:t>
      </w:r>
      <w:r w:rsidRPr="009E6906">
        <w:rPr>
          <w:sz w:val="28"/>
          <w:szCs w:val="28"/>
        </w:rPr>
        <w:t>рабоч</w:t>
      </w:r>
      <w:r>
        <w:rPr>
          <w:sz w:val="28"/>
          <w:szCs w:val="28"/>
        </w:rPr>
        <w:t>его</w:t>
      </w:r>
      <w:r w:rsidRPr="009E6906">
        <w:rPr>
          <w:sz w:val="28"/>
          <w:szCs w:val="28"/>
        </w:rPr>
        <w:t xml:space="preserve"> дн</w:t>
      </w:r>
      <w:r>
        <w:rPr>
          <w:sz w:val="28"/>
          <w:szCs w:val="28"/>
        </w:rPr>
        <w:t>я</w:t>
      </w:r>
      <w:r w:rsidRPr="009E6906">
        <w:rPr>
          <w:sz w:val="28"/>
          <w:szCs w:val="28"/>
        </w:rPr>
        <w:t>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Результатами выполнения административных процедур являются: 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906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 xml:space="preserve">приказа </w:t>
      </w:r>
      <w:r w:rsidRPr="00AE01F0">
        <w:rPr>
          <w:sz w:val="28"/>
          <w:szCs w:val="28"/>
        </w:rPr>
        <w:t>о присвоении квалификационной категории спортивного судьи</w:t>
      </w:r>
      <w:r>
        <w:rPr>
          <w:sz w:val="28"/>
          <w:szCs w:val="28"/>
        </w:rPr>
        <w:t>;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проект п</w:t>
      </w:r>
      <w:r w:rsidRPr="00AE01F0">
        <w:rPr>
          <w:sz w:val="28"/>
          <w:szCs w:val="28"/>
        </w:rPr>
        <w:t>исьм</w:t>
      </w:r>
      <w:r>
        <w:rPr>
          <w:sz w:val="28"/>
          <w:szCs w:val="28"/>
        </w:rPr>
        <w:t>а</w:t>
      </w:r>
      <w:r w:rsidRPr="00AE01F0">
        <w:rPr>
          <w:sz w:val="28"/>
          <w:szCs w:val="28"/>
        </w:rPr>
        <w:t xml:space="preserve"> об отказе в присвоении, лишении, восстановлении </w:t>
      </w:r>
      <w:r>
        <w:rPr>
          <w:sz w:val="28"/>
          <w:szCs w:val="28"/>
        </w:rPr>
        <w:t xml:space="preserve">квалификационной </w:t>
      </w:r>
      <w:r w:rsidRPr="00AE01F0">
        <w:rPr>
          <w:sz w:val="28"/>
          <w:szCs w:val="28"/>
        </w:rPr>
        <w:t>категории</w:t>
      </w:r>
      <w:r>
        <w:rPr>
          <w:sz w:val="28"/>
          <w:szCs w:val="28"/>
        </w:rPr>
        <w:t xml:space="preserve"> спортивного судьи / направлении представления в Министерство спорта Российской Федерации</w:t>
      </w:r>
      <w:r w:rsidRPr="004E0B32">
        <w:t xml:space="preserve"> </w:t>
      </w:r>
      <w:r w:rsidRPr="004E0B32">
        <w:rPr>
          <w:sz w:val="28"/>
          <w:szCs w:val="28"/>
        </w:rPr>
        <w:t>для присвоения, лишения, восстановления квалификационной категории «спортивный судья всероссийской категории»</w:t>
      </w:r>
      <w:r>
        <w:rPr>
          <w:sz w:val="28"/>
          <w:szCs w:val="28"/>
        </w:rPr>
        <w:t>;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</w:t>
      </w:r>
      <w:r w:rsidRPr="004E0B32">
        <w:t xml:space="preserve"> </w:t>
      </w:r>
      <w:r w:rsidRPr="004E0B32">
        <w:rPr>
          <w:sz w:val="28"/>
          <w:szCs w:val="28"/>
        </w:rPr>
        <w:t>представления в Министерство спорта Российской Федерации для присвоения, лишения, восстановления квалификационной категории «спортивный судья всероссийской категории»</w:t>
      </w:r>
      <w:r w:rsidRPr="009E6906">
        <w:rPr>
          <w:sz w:val="28"/>
          <w:szCs w:val="28"/>
        </w:rPr>
        <w:t>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3.5.3. Согласование и подписание проекта решения об отказе в приеме документов, необходимых для предоставления </w:t>
      </w:r>
      <w:r w:rsidRPr="00710CC9">
        <w:rPr>
          <w:sz w:val="28"/>
          <w:szCs w:val="28"/>
        </w:rPr>
        <w:t>государственной</w:t>
      </w:r>
      <w:r w:rsidRPr="009E6906">
        <w:rPr>
          <w:sz w:val="28"/>
          <w:szCs w:val="28"/>
        </w:rPr>
        <w:t xml:space="preserve"> услуги, проекта результата предоставления </w:t>
      </w:r>
      <w:r w:rsidRPr="00710CC9">
        <w:rPr>
          <w:sz w:val="28"/>
          <w:szCs w:val="28"/>
        </w:rPr>
        <w:t>государственной</w:t>
      </w:r>
      <w:r w:rsidRPr="009E6906">
        <w:rPr>
          <w:sz w:val="28"/>
          <w:szCs w:val="28"/>
        </w:rPr>
        <w:t xml:space="preserve"> услуги (далее – проекты документов) осуществляется </w:t>
      </w:r>
      <w:r>
        <w:rPr>
          <w:sz w:val="28"/>
          <w:szCs w:val="28"/>
        </w:rPr>
        <w:t>начальником отдела спорта высших достижений</w:t>
      </w:r>
      <w:r w:rsidRPr="009E690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первым заместителем </w:t>
      </w:r>
      <w:r w:rsidRPr="009E6906">
        <w:rPr>
          <w:sz w:val="28"/>
          <w:szCs w:val="28"/>
        </w:rPr>
        <w:t xml:space="preserve">заместителем </w:t>
      </w:r>
      <w:r>
        <w:rPr>
          <w:sz w:val="28"/>
          <w:szCs w:val="28"/>
        </w:rPr>
        <w:t>министра</w:t>
      </w:r>
      <w:r w:rsidRPr="009E6906">
        <w:rPr>
          <w:sz w:val="28"/>
          <w:szCs w:val="28"/>
        </w:rPr>
        <w:t xml:space="preserve">, </w:t>
      </w:r>
      <w:r>
        <w:rPr>
          <w:sz w:val="28"/>
          <w:szCs w:val="28"/>
        </w:rPr>
        <w:t>министром</w:t>
      </w:r>
      <w:r w:rsidRPr="009E6906">
        <w:rPr>
          <w:sz w:val="28"/>
          <w:szCs w:val="28"/>
        </w:rPr>
        <w:t>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Подготовленные проекты документов, имеющие замечания, возвращаются на доработку лицу, ответственному за подготовку результата </w:t>
      </w:r>
      <w:r w:rsidRPr="00B34E75">
        <w:rPr>
          <w:sz w:val="28"/>
          <w:szCs w:val="28"/>
        </w:rPr>
        <w:t>государственной</w:t>
      </w:r>
      <w:r w:rsidRPr="009E6906">
        <w:rPr>
          <w:sz w:val="28"/>
          <w:szCs w:val="28"/>
        </w:rPr>
        <w:t xml:space="preserve"> услуги. После устранения замечаний проекты документов повторно передаются для согласования и подписания.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Министр</w:t>
      </w:r>
      <w:r w:rsidRPr="009E6906">
        <w:rPr>
          <w:sz w:val="28"/>
          <w:szCs w:val="28"/>
        </w:rPr>
        <w:t xml:space="preserve"> при рассмотрении проектов документов проверяет соблюдение Регламента должностными лицами </w:t>
      </w:r>
      <w:r>
        <w:rPr>
          <w:sz w:val="28"/>
          <w:szCs w:val="28"/>
        </w:rPr>
        <w:t>Министерства</w:t>
      </w:r>
      <w:r w:rsidRPr="009E6906">
        <w:rPr>
          <w:sz w:val="28"/>
          <w:szCs w:val="28"/>
        </w:rPr>
        <w:t xml:space="preserve"> в части сроков выполнения административных процедур, их последовательности и полноты, наличия согласований уполномоченных должностных лиц </w:t>
      </w:r>
      <w:r>
        <w:rPr>
          <w:sz w:val="28"/>
          <w:szCs w:val="28"/>
        </w:rPr>
        <w:t>Министерства</w:t>
      </w:r>
      <w:r w:rsidRPr="009E6906">
        <w:rPr>
          <w:sz w:val="28"/>
          <w:szCs w:val="28"/>
        </w:rPr>
        <w:t xml:space="preserve"> в системе электронного документооборота.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В случае выявления нарушений в части сроков выполнения административных процедур, их последовательности и полноты </w:t>
      </w:r>
      <w:r>
        <w:rPr>
          <w:sz w:val="28"/>
          <w:szCs w:val="28"/>
        </w:rPr>
        <w:t>Министр</w:t>
      </w:r>
      <w:r w:rsidRPr="009E6906">
        <w:rPr>
          <w:sz w:val="28"/>
          <w:szCs w:val="28"/>
        </w:rPr>
        <w:t xml:space="preserve"> инициирует привлечение к ответственности лиц, допустивших нарушения, в соответствии с пунктом 4.3</w:t>
      </w:r>
      <w:r>
        <w:rPr>
          <w:sz w:val="28"/>
          <w:szCs w:val="28"/>
        </w:rPr>
        <w:t>.</w:t>
      </w:r>
      <w:r w:rsidRPr="009E6906">
        <w:rPr>
          <w:sz w:val="28"/>
          <w:szCs w:val="28"/>
        </w:rPr>
        <w:t xml:space="preserve"> Регламента.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Административные процедуры, устанавливаемые настоящим пунктом, выполняются в течение </w:t>
      </w:r>
      <w:r>
        <w:rPr>
          <w:sz w:val="28"/>
          <w:szCs w:val="28"/>
        </w:rPr>
        <w:t>одного</w:t>
      </w:r>
      <w:r w:rsidRPr="009E6906">
        <w:rPr>
          <w:sz w:val="28"/>
          <w:szCs w:val="28"/>
        </w:rPr>
        <w:t xml:space="preserve"> рабоч</w:t>
      </w:r>
      <w:r>
        <w:rPr>
          <w:sz w:val="28"/>
          <w:szCs w:val="28"/>
        </w:rPr>
        <w:t>его</w:t>
      </w:r>
      <w:r w:rsidRPr="009E6906">
        <w:rPr>
          <w:sz w:val="28"/>
          <w:szCs w:val="28"/>
        </w:rPr>
        <w:t xml:space="preserve"> дн</w:t>
      </w:r>
      <w:r>
        <w:rPr>
          <w:sz w:val="28"/>
          <w:szCs w:val="28"/>
        </w:rPr>
        <w:t>я</w:t>
      </w:r>
      <w:r w:rsidRPr="009E6906">
        <w:rPr>
          <w:sz w:val="28"/>
          <w:szCs w:val="28"/>
        </w:rPr>
        <w:t>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Результатами выполнения административных процедур являются: решение об отказе в приеме документов необходимых для предоставления </w:t>
      </w:r>
      <w:r w:rsidRPr="00C70E0A">
        <w:rPr>
          <w:sz w:val="28"/>
          <w:szCs w:val="28"/>
        </w:rPr>
        <w:t>государственной</w:t>
      </w:r>
      <w:r w:rsidRPr="009E6906">
        <w:rPr>
          <w:sz w:val="28"/>
          <w:szCs w:val="28"/>
        </w:rPr>
        <w:t xml:space="preserve"> услуги, </w:t>
      </w:r>
      <w:r w:rsidRPr="00355333">
        <w:rPr>
          <w:sz w:val="28"/>
          <w:szCs w:val="28"/>
        </w:rPr>
        <w:t>письм</w:t>
      </w:r>
      <w:r>
        <w:rPr>
          <w:sz w:val="28"/>
          <w:szCs w:val="28"/>
        </w:rPr>
        <w:t>о</w:t>
      </w:r>
      <w:r w:rsidRPr="00355333">
        <w:rPr>
          <w:sz w:val="28"/>
          <w:szCs w:val="28"/>
        </w:rPr>
        <w:t xml:space="preserve"> об отказе в присвоении, лишении, восстановлении </w:t>
      </w:r>
      <w:r>
        <w:rPr>
          <w:sz w:val="28"/>
          <w:szCs w:val="28"/>
        </w:rPr>
        <w:t xml:space="preserve">квалификационной </w:t>
      </w:r>
      <w:r w:rsidRPr="00355333">
        <w:rPr>
          <w:sz w:val="28"/>
          <w:szCs w:val="28"/>
        </w:rPr>
        <w:t xml:space="preserve">категории </w:t>
      </w:r>
      <w:r>
        <w:rPr>
          <w:sz w:val="28"/>
          <w:szCs w:val="28"/>
        </w:rPr>
        <w:t xml:space="preserve">спортивного судьи </w:t>
      </w:r>
      <w:r w:rsidRPr="00355333">
        <w:rPr>
          <w:sz w:val="28"/>
          <w:szCs w:val="28"/>
        </w:rPr>
        <w:t>/ направлении представления в Министерство спорта Российской Федерации для присвоения, лишения, восстановления квалификационной категории «спортивный судья всероссийской категории»</w:t>
      </w:r>
      <w:r>
        <w:rPr>
          <w:sz w:val="28"/>
          <w:szCs w:val="28"/>
        </w:rPr>
        <w:t>, приказ</w:t>
      </w:r>
      <w:r w:rsidRPr="009E6906">
        <w:rPr>
          <w:sz w:val="28"/>
          <w:szCs w:val="28"/>
        </w:rPr>
        <w:t xml:space="preserve"> о присвоении квалификационной категории спортивного судьи</w:t>
      </w:r>
      <w:r>
        <w:rPr>
          <w:sz w:val="28"/>
          <w:szCs w:val="28"/>
        </w:rPr>
        <w:t>,</w:t>
      </w:r>
      <w:r w:rsidRPr="00AB43FB">
        <w:t xml:space="preserve"> </w:t>
      </w:r>
      <w:r w:rsidRPr="00AB43FB">
        <w:rPr>
          <w:sz w:val="28"/>
          <w:szCs w:val="28"/>
        </w:rPr>
        <w:t>направление представления в Министерство спорта Российской Федерации для присвоения, лишения, восстановления квалификационной категории «спортивный судья всероссийской категории»</w:t>
      </w:r>
      <w:r w:rsidRPr="009E6906">
        <w:rPr>
          <w:sz w:val="28"/>
          <w:szCs w:val="28"/>
        </w:rPr>
        <w:t>.</w:t>
      </w:r>
    </w:p>
    <w:p w:rsidR="00254B0D" w:rsidRPr="009E6906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>3.5.4. Исполнение процедур, указанных в пунктах 3.5.2, 3.5.3. Регламента, при наличии технической возможности осуществляется 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услуг.</w:t>
      </w:r>
    </w:p>
    <w:p w:rsidR="00254B0D" w:rsidRPr="00BA05EB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6906">
        <w:rPr>
          <w:sz w:val="28"/>
          <w:szCs w:val="28"/>
        </w:rPr>
        <w:t xml:space="preserve">Максимальный срок выполнения административных процедур, указанных в пункте 3.5. Регламента, составляет </w:t>
      </w:r>
      <w:r>
        <w:rPr>
          <w:sz w:val="28"/>
          <w:szCs w:val="28"/>
        </w:rPr>
        <w:t>два</w:t>
      </w:r>
      <w:r w:rsidRPr="009E6906">
        <w:rPr>
          <w:sz w:val="28"/>
          <w:szCs w:val="28"/>
        </w:rPr>
        <w:t xml:space="preserve"> рабочих дня.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3.6. </w:t>
      </w:r>
      <w:r>
        <w:rPr>
          <w:sz w:val="28"/>
          <w:szCs w:val="28"/>
        </w:rPr>
        <w:t>В</w:t>
      </w:r>
      <w:r w:rsidRPr="00331BDD">
        <w:rPr>
          <w:sz w:val="28"/>
          <w:szCs w:val="28"/>
        </w:rPr>
        <w:t>ыдача (направление) заявителю результата государственной услуги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3.6.1. Основанием начала выполнения административной процедуры является получение должностным лицом, ответственным за выполнение административной процедуры, документа, подтверждающего предоставление </w:t>
      </w:r>
      <w:r>
        <w:rPr>
          <w:sz w:val="28"/>
          <w:szCs w:val="28"/>
        </w:rPr>
        <w:t>государствен</w:t>
      </w:r>
      <w:r w:rsidRPr="003E294F">
        <w:rPr>
          <w:sz w:val="28"/>
          <w:szCs w:val="28"/>
        </w:rPr>
        <w:t>ной услуги.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Должностным лицом, ответственным за выполнение административной процедуры, является </w:t>
      </w:r>
      <w:r w:rsidRPr="00B14C7E">
        <w:rPr>
          <w:sz w:val="28"/>
          <w:szCs w:val="28"/>
        </w:rPr>
        <w:t xml:space="preserve">сотрудник отдела спорта высших достижений </w:t>
      </w:r>
      <w:r w:rsidRPr="003E294F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3E294F">
        <w:rPr>
          <w:sz w:val="28"/>
          <w:szCs w:val="28"/>
        </w:rPr>
        <w:t xml:space="preserve"> должностное лицо, ответственное за выдачу (направление) документов).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>3.6.2. Должностное лицо, ответственное за выдачу (направление) документов: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294F">
        <w:rPr>
          <w:sz w:val="28"/>
          <w:szCs w:val="28"/>
        </w:rPr>
        <w:t xml:space="preserve">обеспечивает регистрацию и внесение сведений о результате предоставления </w:t>
      </w:r>
      <w:r w:rsidRPr="00FC05DF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в подсистему ведения документации автоматизированной информационной системы, предназначенной для оказания государственных и муниципальных услуг;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294F">
        <w:rPr>
          <w:sz w:val="28"/>
          <w:szCs w:val="28"/>
        </w:rPr>
        <w:t xml:space="preserve">извещает заявителя (его представителя) способом, указанным в заявлении, о результате предоставления </w:t>
      </w:r>
      <w:r w:rsidRPr="00FC05DF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и о возможности получения результата предоставления </w:t>
      </w:r>
      <w:r w:rsidRPr="00FC05DF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в </w:t>
      </w:r>
      <w:r>
        <w:rPr>
          <w:sz w:val="28"/>
          <w:szCs w:val="28"/>
        </w:rPr>
        <w:t>Министерстве</w:t>
      </w:r>
      <w:r w:rsidRPr="003E294F">
        <w:rPr>
          <w:sz w:val="28"/>
          <w:szCs w:val="28"/>
        </w:rPr>
        <w:t>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>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системы, предназначенной для оказания государственных и муниципальных услуг.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Административные процедуры, устанавливаемые настоящим пунктом, выполняются в течение одного рабочего дня со дня подписания документа, подтверждающего предоставление (отказ в предоставлении) </w:t>
      </w:r>
      <w:r w:rsidRPr="00FC05DF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услуги, уполномоченным должностным лицом </w:t>
      </w:r>
      <w:r>
        <w:rPr>
          <w:sz w:val="28"/>
          <w:szCs w:val="28"/>
        </w:rPr>
        <w:t>Министерства</w:t>
      </w:r>
      <w:r w:rsidRPr="003E294F">
        <w:rPr>
          <w:sz w:val="28"/>
          <w:szCs w:val="28"/>
        </w:rPr>
        <w:t>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Результатами выполнения административных процедур являются: размещение сведений о результате предоставления </w:t>
      </w:r>
      <w:r w:rsidRPr="000D0B1D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в информационных системах, извещение заявителя (его представителя) о результате предоставления </w:t>
      </w:r>
      <w:r w:rsidRPr="000D0B1D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и способах его получения.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3.6.3. Порядок выдачи (направления) результата предоставления </w:t>
      </w:r>
      <w:r w:rsidRPr="00C040BF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услуги: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3.6.3.1. При обращении заявителя за результатом </w:t>
      </w:r>
      <w:r w:rsidRPr="0067684A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через Республиканский портал заявителю в личный кабинет автоматически направляется электронный образ документа, являющегося результатом предоставления </w:t>
      </w:r>
      <w:r w:rsidRPr="0067684A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услуги, подписанный усиленной квалифицированной электронной подписью уполномоченного должностного лица</w:t>
      </w:r>
      <w:r w:rsidRPr="0067684A">
        <w:rPr>
          <w:sz w:val="28"/>
          <w:szCs w:val="28"/>
        </w:rPr>
        <w:t xml:space="preserve"> </w:t>
      </w:r>
      <w:r>
        <w:rPr>
          <w:sz w:val="28"/>
          <w:szCs w:val="28"/>
        </w:rPr>
        <w:t>Миничтерства</w:t>
      </w:r>
      <w:r w:rsidRPr="003E294F">
        <w:rPr>
          <w:sz w:val="28"/>
          <w:szCs w:val="28"/>
        </w:rPr>
        <w:t xml:space="preserve">. 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Административные процедуры, устанавливаемые настоящим пунктом, выполняются в день подписания документа, подтверждающего предоставление (отказ в предоставлении) </w:t>
      </w:r>
      <w:r w:rsidRPr="009B1D1A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услуги, уполномоченным должностным лицом </w:t>
      </w:r>
      <w:r>
        <w:rPr>
          <w:sz w:val="28"/>
          <w:szCs w:val="28"/>
        </w:rPr>
        <w:t>Министерства</w:t>
      </w:r>
      <w:r w:rsidRPr="003E294F">
        <w:rPr>
          <w:sz w:val="28"/>
          <w:szCs w:val="28"/>
        </w:rPr>
        <w:t>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Результатами выполнения административных процедур являются: направление (предоставление) с использованием Республиканского портала заявителю документа, подтверждающего предоставление </w:t>
      </w:r>
      <w:r w:rsidRPr="009B1D1A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(в том числе отказ в предоставлении </w:t>
      </w:r>
      <w:r w:rsidRPr="009B1D1A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услуги).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3.6.3.2</w:t>
      </w:r>
      <w:r w:rsidRPr="003E294F">
        <w:rPr>
          <w:sz w:val="28"/>
          <w:szCs w:val="28"/>
        </w:rPr>
        <w:t xml:space="preserve">. При обращении заявителя за результатом </w:t>
      </w:r>
      <w:r w:rsidRPr="00512D53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в </w:t>
      </w:r>
      <w:r>
        <w:rPr>
          <w:sz w:val="28"/>
          <w:szCs w:val="28"/>
        </w:rPr>
        <w:t>Министерство</w:t>
      </w:r>
      <w:r w:rsidRPr="003E294F">
        <w:rPr>
          <w:sz w:val="28"/>
          <w:szCs w:val="28"/>
        </w:rPr>
        <w:t xml:space="preserve">, должностное лицо, ответственное за выдачу (направление) документов, выдает заявителю результат </w:t>
      </w:r>
      <w:r w:rsidRPr="00512D53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и вносит сведения о присвоенной категории спортивного судьи в действующую книжку спортивного судьи</w:t>
      </w:r>
      <w:r>
        <w:rPr>
          <w:sz w:val="28"/>
          <w:szCs w:val="28"/>
        </w:rPr>
        <w:t xml:space="preserve"> (в случае присвоения </w:t>
      </w:r>
      <w:r w:rsidRPr="00512D53">
        <w:rPr>
          <w:sz w:val="28"/>
          <w:szCs w:val="28"/>
        </w:rPr>
        <w:t>кате</w:t>
      </w:r>
      <w:r>
        <w:rPr>
          <w:sz w:val="28"/>
          <w:szCs w:val="28"/>
        </w:rPr>
        <w:t>гории спортивного судьи впервые –</w:t>
      </w:r>
      <w:r w:rsidRPr="00512D53">
        <w:rPr>
          <w:sz w:val="28"/>
          <w:szCs w:val="28"/>
        </w:rPr>
        <w:t xml:space="preserve"> выдает книжк</w:t>
      </w:r>
      <w:r>
        <w:rPr>
          <w:sz w:val="28"/>
          <w:szCs w:val="28"/>
        </w:rPr>
        <w:t>у</w:t>
      </w:r>
      <w:r w:rsidRPr="00512D53">
        <w:t xml:space="preserve"> </w:t>
      </w:r>
      <w:r w:rsidRPr="00512D53">
        <w:rPr>
          <w:sz w:val="28"/>
          <w:szCs w:val="28"/>
        </w:rPr>
        <w:t>спортивного судьи</w:t>
      </w:r>
      <w:r>
        <w:rPr>
          <w:sz w:val="28"/>
          <w:szCs w:val="28"/>
        </w:rPr>
        <w:t>), а также выдает нагрудный значок</w:t>
      </w:r>
      <w:r w:rsidRPr="003E294F">
        <w:rPr>
          <w:sz w:val="28"/>
          <w:szCs w:val="28"/>
        </w:rPr>
        <w:t xml:space="preserve">. 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заявителя.  </w:t>
      </w:r>
    </w:p>
    <w:p w:rsidR="00254B0D" w:rsidRPr="003E294F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Административные процедуры, устанавливаемые настоящим пунктом, осуществляются в порядке очередности, в день прибытия заявителя в соответствии с Правилами внутреннего трудового распорядка </w:t>
      </w:r>
      <w:r>
        <w:rPr>
          <w:sz w:val="28"/>
          <w:szCs w:val="28"/>
        </w:rPr>
        <w:t>Министерства</w:t>
      </w:r>
      <w:r w:rsidRPr="003E294F">
        <w:rPr>
          <w:sz w:val="28"/>
          <w:szCs w:val="28"/>
        </w:rPr>
        <w:t>.</w:t>
      </w:r>
    </w:p>
    <w:p w:rsidR="00254B0D" w:rsidRDefault="00254B0D" w:rsidP="00254B0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294F">
        <w:rPr>
          <w:sz w:val="28"/>
          <w:szCs w:val="28"/>
        </w:rPr>
        <w:t xml:space="preserve">Результатом выполнения административных процедур являются: фиксация факта выдачи результата предоставления </w:t>
      </w:r>
      <w:r w:rsidRPr="00F26487">
        <w:rPr>
          <w:sz w:val="28"/>
          <w:szCs w:val="28"/>
        </w:rPr>
        <w:t>государственной</w:t>
      </w:r>
      <w:r w:rsidRPr="003E294F">
        <w:rPr>
          <w:sz w:val="28"/>
          <w:szCs w:val="28"/>
        </w:rPr>
        <w:t xml:space="preserve"> услуги в автоматизированной информационной системе, предназначенной для оказания государственных и муниципальных услуг, выдача нагрудного значка и книжки спортивного судьи с отметкой о присвоенной категории спортивного судьи.</w:t>
      </w:r>
    </w:p>
    <w:p w:rsidR="00254B0D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5F050D">
        <w:rPr>
          <w:sz w:val="28"/>
          <w:szCs w:val="28"/>
        </w:rPr>
        <w:t>3.7. Исправление технической ошибки (описки, опечатки, грамматической или арифметической ошибок) (далее – техническая ошибка).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 xml:space="preserve">3.7.1. В случае обнаружения технической ошибки в документе, являющемся результатом государственной услуги, заявитель направляет в </w:t>
      </w:r>
      <w:r>
        <w:rPr>
          <w:sz w:val="28"/>
          <w:szCs w:val="28"/>
        </w:rPr>
        <w:t>Министерство</w:t>
      </w:r>
      <w:r w:rsidRPr="00A76FA3">
        <w:rPr>
          <w:sz w:val="28"/>
          <w:szCs w:val="28"/>
        </w:rPr>
        <w:t>: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6FA3">
        <w:rPr>
          <w:sz w:val="28"/>
          <w:szCs w:val="28"/>
        </w:rPr>
        <w:t>заявление об исправлении технической ошибки (</w:t>
      </w:r>
      <w:r w:rsidR="0052158A" w:rsidRPr="0052158A">
        <w:rPr>
          <w:sz w:val="28"/>
          <w:szCs w:val="28"/>
        </w:rPr>
        <w:t>приложение № 9</w:t>
      </w:r>
      <w:r w:rsidRPr="00896C20">
        <w:rPr>
          <w:sz w:val="28"/>
          <w:szCs w:val="28"/>
        </w:rPr>
        <w:t xml:space="preserve"> к настоящему Регламенту);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6FA3">
        <w:rPr>
          <w:sz w:val="28"/>
          <w:szCs w:val="28"/>
        </w:rPr>
        <w:t xml:space="preserve">документ, выданный заявителю как результат </w:t>
      </w:r>
      <w:r w:rsidRPr="00250FAA">
        <w:rPr>
          <w:sz w:val="28"/>
          <w:szCs w:val="28"/>
        </w:rPr>
        <w:t>государственной</w:t>
      </w:r>
      <w:r w:rsidRPr="00A76FA3">
        <w:rPr>
          <w:sz w:val="28"/>
          <w:szCs w:val="28"/>
        </w:rPr>
        <w:t xml:space="preserve"> услуги, в котором содержится техническая ошибка;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6FA3">
        <w:rPr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</w:t>
      </w:r>
      <w:r w:rsidRPr="00BD3E07">
        <w:rPr>
          <w:sz w:val="28"/>
          <w:szCs w:val="28"/>
        </w:rPr>
        <w:t>государственной</w:t>
      </w:r>
      <w:r w:rsidRPr="00A76FA3">
        <w:rPr>
          <w:sz w:val="28"/>
          <w:szCs w:val="28"/>
        </w:rPr>
        <w:t xml:space="preserve"> услуги, подается заявителем (уполномоченным представителем) </w:t>
      </w:r>
      <w:r>
        <w:rPr>
          <w:sz w:val="28"/>
          <w:szCs w:val="28"/>
        </w:rPr>
        <w:t xml:space="preserve">следующими способами: </w:t>
      </w:r>
      <w:r w:rsidRPr="0029509D">
        <w:rPr>
          <w:sz w:val="28"/>
          <w:szCs w:val="28"/>
        </w:rPr>
        <w:t xml:space="preserve">в Министерство </w:t>
      </w:r>
      <w:r>
        <w:rPr>
          <w:sz w:val="28"/>
          <w:szCs w:val="28"/>
        </w:rPr>
        <w:t xml:space="preserve">лично, </w:t>
      </w:r>
      <w:r w:rsidRPr="00A76FA3">
        <w:rPr>
          <w:sz w:val="28"/>
          <w:szCs w:val="28"/>
        </w:rPr>
        <w:t xml:space="preserve">почтовым отправлением (в том числе с использованием электронной почты), </w:t>
      </w:r>
      <w:r>
        <w:rPr>
          <w:sz w:val="28"/>
          <w:szCs w:val="28"/>
        </w:rPr>
        <w:t xml:space="preserve">либо </w:t>
      </w:r>
      <w:r w:rsidRPr="00A76FA3">
        <w:rPr>
          <w:sz w:val="28"/>
          <w:szCs w:val="28"/>
        </w:rPr>
        <w:t>через Республиканский портал.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>3.7.2. Должностное лицо, ответственное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должностному лицу, ответственному за обработку документов.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 xml:space="preserve">Административные процедуры, устанавливаемые настоящим пунктом, выполняются в течение одного рабочего дня с даты регистрации заявления. 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>Результатами выполнения административных процедур являются: принятое и зарегистрированное заявление, направленное на рассмотрение должностному лицу, ответственному за обработку документов.</w:t>
      </w:r>
    </w:p>
    <w:p w:rsidR="00254B0D" w:rsidRPr="00A76FA3" w:rsidRDefault="00254B0D" w:rsidP="00254B0D">
      <w:pPr>
        <w:tabs>
          <w:tab w:val="left" w:pos="851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 xml:space="preserve">3.7.3. Должностное лицо, ответственное за обработку документов, рассматривает документы и в целях внесения исправлений в документ, являющийся результатом предоставления </w:t>
      </w:r>
      <w:r w:rsidRPr="00586E47">
        <w:rPr>
          <w:sz w:val="28"/>
          <w:szCs w:val="28"/>
        </w:rPr>
        <w:t>государственной</w:t>
      </w:r>
      <w:r w:rsidRPr="00A76FA3">
        <w:rPr>
          <w:sz w:val="28"/>
          <w:szCs w:val="28"/>
        </w:rPr>
        <w:t xml:space="preserve"> услуги, осуществляет процедуры, предусмотренные пунктом 3.5</w:t>
      </w:r>
      <w:r>
        <w:rPr>
          <w:sz w:val="28"/>
          <w:szCs w:val="28"/>
        </w:rPr>
        <w:t>.</w:t>
      </w:r>
      <w:r w:rsidRPr="00A76FA3">
        <w:rPr>
          <w:sz w:val="28"/>
          <w:szCs w:val="28"/>
        </w:rPr>
        <w:t xml:space="preserve">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</w:t>
      </w:r>
      <w:r>
        <w:rPr>
          <w:sz w:val="28"/>
          <w:szCs w:val="28"/>
        </w:rPr>
        <w:t>Министерство</w:t>
      </w:r>
      <w:r w:rsidRPr="00A76FA3">
        <w:rPr>
          <w:sz w:val="28"/>
          <w:szCs w:val="28"/>
        </w:rPr>
        <w:t xml:space="preserve"> оригинала документа, в котором содержится техническая ошибка.</w:t>
      </w:r>
    </w:p>
    <w:p w:rsidR="00254B0D" w:rsidRPr="00A76FA3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>Административные процедуры, устанавливаемые настоящим пунктом,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ошибке.</w:t>
      </w:r>
    </w:p>
    <w:p w:rsidR="00254B0D" w:rsidRDefault="00254B0D" w:rsidP="00254B0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A76FA3">
        <w:rPr>
          <w:sz w:val="28"/>
          <w:szCs w:val="28"/>
        </w:rPr>
        <w:t>Результатами выполнения административных процедур являются: выданный (направленный) заявителю документ.</w:t>
      </w:r>
    </w:p>
    <w:p w:rsidR="00E20EE3" w:rsidRPr="005F050D" w:rsidRDefault="00E20EE3" w:rsidP="00A278AE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</w:p>
    <w:p w:rsidR="00A278AE" w:rsidRPr="005F050D" w:rsidRDefault="00A278AE" w:rsidP="00A278AE">
      <w:pPr>
        <w:autoSpaceDE w:val="0"/>
        <w:autoSpaceDN w:val="0"/>
        <w:adjustRightInd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F050D">
        <w:rPr>
          <w:b/>
          <w:bCs/>
          <w:sz w:val="28"/>
          <w:szCs w:val="28"/>
        </w:rPr>
        <w:t xml:space="preserve">4. </w:t>
      </w:r>
      <w:r w:rsidRPr="005F050D">
        <w:rPr>
          <w:rFonts w:ascii="Times New Roman CYR" w:hAnsi="Times New Roman CYR" w:cs="Times New Roman CYR"/>
          <w:b/>
          <w:bCs/>
          <w:sz w:val="28"/>
          <w:szCs w:val="28"/>
        </w:rPr>
        <w:t>Порядок и формы контроля  за предоставлением государственной услуги</w:t>
      </w:r>
    </w:p>
    <w:p w:rsidR="00A278AE" w:rsidRPr="005F050D" w:rsidRDefault="00A278AE" w:rsidP="00A278AE">
      <w:pPr>
        <w:autoSpaceDE w:val="0"/>
        <w:autoSpaceDN w:val="0"/>
        <w:adjustRightInd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sz w:val="28"/>
          <w:szCs w:val="28"/>
        </w:rPr>
        <w:t xml:space="preserve">4.1. </w:t>
      </w:r>
      <w:r w:rsidRPr="0071139A">
        <w:rPr>
          <w:rFonts w:ascii="Times New Roman CYR" w:hAnsi="Times New Roman CYR" w:cs="Times New Roman CYR"/>
          <w:sz w:val="28"/>
          <w:szCs w:val="28"/>
        </w:rPr>
        <w:t>Контроль  за полнотой и качеством предоставления государственной услуги включает в себя: выявление и устранение нарушений прав заявителей, рассмотрение жалоб, проведение проверок, принятие решений и подготовку ответов на обращение заявителей, подготовку решений на действие (бездействие) должностных лиц Министерства.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rFonts w:ascii="Times New Roman CYR" w:hAnsi="Times New Roman CYR" w:cs="Times New Roman CYR"/>
          <w:sz w:val="28"/>
          <w:szCs w:val="28"/>
        </w:rPr>
        <w:t>Формами контроля  соблюдения  исполнения административных процедур являются: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sz w:val="28"/>
          <w:szCs w:val="28"/>
        </w:rPr>
        <w:t xml:space="preserve">- </w:t>
      </w:r>
      <w:r w:rsidRPr="0071139A">
        <w:rPr>
          <w:rFonts w:ascii="Times New Roman CYR" w:hAnsi="Times New Roman CYR" w:cs="Times New Roman CYR"/>
          <w:sz w:val="28"/>
          <w:szCs w:val="28"/>
        </w:rPr>
        <w:t>проведение экспертизы проектов документов по предоставлению услуги. Результатом экспертизы является визирование проектов;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sz w:val="28"/>
          <w:szCs w:val="28"/>
        </w:rPr>
        <w:t xml:space="preserve">- </w:t>
      </w:r>
      <w:r w:rsidRPr="0071139A">
        <w:rPr>
          <w:rFonts w:ascii="Times New Roman CYR" w:hAnsi="Times New Roman CYR" w:cs="Times New Roman CYR"/>
          <w:sz w:val="28"/>
          <w:szCs w:val="28"/>
        </w:rPr>
        <w:t>проведение в установленном порядке контрольных проверок</w:t>
      </w:r>
      <w:r w:rsidRPr="0071139A">
        <w:t xml:space="preserve"> </w:t>
      </w:r>
      <w:r w:rsidRPr="0071139A">
        <w:rPr>
          <w:rFonts w:ascii="Times New Roman CYR" w:hAnsi="Times New Roman CYR" w:cs="Times New Roman CYR"/>
          <w:sz w:val="28"/>
          <w:szCs w:val="28"/>
        </w:rPr>
        <w:t>соблюдения процедур предоставления государственной услуги;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sz w:val="28"/>
          <w:szCs w:val="28"/>
        </w:rPr>
        <w:t xml:space="preserve">- </w:t>
      </w:r>
      <w:r w:rsidRPr="0071139A">
        <w:rPr>
          <w:rFonts w:ascii="Times New Roman CYR" w:hAnsi="Times New Roman CYR" w:cs="Times New Roman CYR"/>
          <w:sz w:val="28"/>
          <w:szCs w:val="28"/>
        </w:rPr>
        <w:t>проводимые в установленном порядке проверки ведения делопроизводства в Отделе.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rFonts w:ascii="Times New Roman CYR" w:hAnsi="Times New Roman CYR" w:cs="Times New Roman CYR"/>
          <w:sz w:val="28"/>
          <w:szCs w:val="28"/>
        </w:rPr>
        <w:t>Проверки могут быть плановыми (осуществляться на основании полугодовых или годовых планов работы Министерства) и внеплановыми. При проведении плановых проверок могут рассматриваться все вопросы, связанные с предоставлением услуги (комплексные проверки), или по конкретному обращению  заявителя.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sz w:val="28"/>
          <w:szCs w:val="28"/>
        </w:rPr>
        <w:t xml:space="preserve">4.2. </w:t>
      </w:r>
      <w:r w:rsidRPr="0071139A">
        <w:rPr>
          <w:rFonts w:ascii="Times New Roman CYR" w:hAnsi="Times New Roman CYR" w:cs="Times New Roman CYR"/>
          <w:sz w:val="28"/>
          <w:szCs w:val="28"/>
        </w:rPr>
        <w:t xml:space="preserve">Текущий контроль соблюдения последовательности действий, определенных административными процедурами  по предоставлению услуги, осуществляется заместителем министра. 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rFonts w:ascii="Times New Roman CYR" w:hAnsi="Times New Roman CYR" w:cs="Times New Roman CYR"/>
          <w:sz w:val="28"/>
          <w:szCs w:val="28"/>
        </w:rPr>
        <w:t>Для осуществления контроля за совершением действий при предоставлении государственной услуги и принятии решений заместителю министра представляются справки о результатах предоставления муниципальной услуги.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rFonts w:ascii="Times New Roman CYR" w:hAnsi="Times New Roman CYR" w:cs="Times New Roman CYR"/>
          <w:sz w:val="28"/>
          <w:szCs w:val="28"/>
        </w:rPr>
        <w:t>О случаях и причинах нарушения сроков, последовательности и содержания административных процедур специалисты немедленно информируют руководителя органа, предоставляющего государственную услугу, а также предпринимают срочные меры по устранению нарушений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sz w:val="28"/>
          <w:szCs w:val="28"/>
        </w:rPr>
        <w:t xml:space="preserve">4.3. </w:t>
      </w:r>
      <w:r w:rsidRPr="0071139A">
        <w:rPr>
          <w:rFonts w:ascii="Times New Roman CYR" w:hAnsi="Times New Roman CYR" w:cs="Times New Roman CYR"/>
          <w:sz w:val="28"/>
          <w:szCs w:val="28"/>
        </w:rPr>
        <w:t>Перечень должностных лиц, осуществляющих текущий контроль, устанавливается положениями о структурных подразделениях Министерства, должностными регламентами.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71139A">
        <w:rPr>
          <w:rFonts w:ascii="Times New Roman CYR" w:hAnsi="Times New Roman CYR" w:cs="Times New Roman CYR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71139A" w:rsidRPr="0071139A" w:rsidRDefault="0071139A" w:rsidP="0071139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71139A">
        <w:rPr>
          <w:sz w:val="28"/>
          <w:szCs w:val="28"/>
        </w:rPr>
        <w:t>4.4. Начальник отдела развития спорта высших достижений осуществляет контроль за своевременным рассмотрением запросов заявителей.</w:t>
      </w:r>
    </w:p>
    <w:p w:rsidR="0071139A" w:rsidRPr="0071139A" w:rsidRDefault="0071139A" w:rsidP="0071139A">
      <w:pPr>
        <w:ind w:firstLine="680"/>
        <w:jc w:val="both"/>
        <w:rPr>
          <w:sz w:val="28"/>
          <w:szCs w:val="28"/>
          <w:shd w:val="clear" w:color="auto" w:fill="FFFFFF"/>
        </w:rPr>
      </w:pPr>
      <w:r w:rsidRPr="0071139A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Ответственные исполнители  </w:t>
      </w:r>
      <w:r w:rsidRPr="0071139A">
        <w:rPr>
          <w:sz w:val="28"/>
          <w:szCs w:val="28"/>
          <w:shd w:val="clear" w:color="auto" w:fill="FFFFFF"/>
        </w:rPr>
        <w:t>за решения и действия (бездействие), принимаемые (осуществляемые) в ходе предоставления государственной услуги, несут ответственность в установленном законом порядке.</w:t>
      </w:r>
    </w:p>
    <w:p w:rsidR="0071139A" w:rsidRPr="0071139A" w:rsidRDefault="0071139A" w:rsidP="0071139A">
      <w:pPr>
        <w:ind w:firstLine="680"/>
        <w:jc w:val="both"/>
        <w:rPr>
          <w:sz w:val="28"/>
          <w:szCs w:val="28"/>
          <w:shd w:val="clear" w:color="auto" w:fill="FFFFFF"/>
        </w:rPr>
      </w:pPr>
      <w:r w:rsidRPr="0071139A">
        <w:rPr>
          <w:sz w:val="28"/>
          <w:szCs w:val="28"/>
          <w:shd w:val="clear" w:color="auto" w:fill="FFFFFF"/>
        </w:rPr>
        <w:t>4.5. Контроль за предоставлением государственной услуги со стороны граждан, их объединений и организаций, осуществляется посредством открытости деятельности Министерства при предоставлении государственной услуги, получения полной, актуальной и достоверной информации о порядке предоставления государственной услуги и возможности досудебного рассмотрения обращений (жалоб) в процессе предоставления государственной услуги.</w:t>
      </w:r>
    </w:p>
    <w:p w:rsidR="00E20EE3" w:rsidRDefault="00E20EE3" w:rsidP="0074068C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</w:p>
    <w:p w:rsidR="008B3335" w:rsidRDefault="008B3335" w:rsidP="0074068C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</w:p>
    <w:p w:rsidR="0074068C" w:rsidRPr="005F050D" w:rsidRDefault="0074068C" w:rsidP="0074068C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  <w:r w:rsidRPr="005F050D">
        <w:rPr>
          <w:b/>
          <w:sz w:val="28"/>
          <w:szCs w:val="28"/>
        </w:rPr>
        <w:t>5. Досудебный (внесудебный) порядок обжалования решений и действий (бездействия) органа, предоставляющего государственную услугу, многофункционального центра предоставления государственных и муниципальных услуг, организаций, указанных в части 1</w:t>
      </w:r>
      <w:r w:rsidRPr="005F050D">
        <w:rPr>
          <w:b/>
          <w:sz w:val="32"/>
          <w:szCs w:val="28"/>
          <w:vertAlign w:val="superscript"/>
        </w:rPr>
        <w:t>1</w:t>
      </w:r>
      <w:r w:rsidRPr="005F050D">
        <w:rPr>
          <w:b/>
          <w:sz w:val="28"/>
          <w:szCs w:val="28"/>
        </w:rPr>
        <w:t xml:space="preserve"> статьи 16 Федерального закона от 27.07.2010 № 210-ФЗ, а также их должностных лиц, государственных служащих, работников</w:t>
      </w:r>
    </w:p>
    <w:p w:rsidR="0074068C" w:rsidRDefault="0074068C" w:rsidP="0074068C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</w:p>
    <w:p w:rsidR="008B3335" w:rsidRPr="005F050D" w:rsidRDefault="008B3335" w:rsidP="0074068C">
      <w:pPr>
        <w:widowControl w:val="0"/>
        <w:autoSpaceDE w:val="0"/>
        <w:autoSpaceDN w:val="0"/>
        <w:jc w:val="center"/>
        <w:outlineLvl w:val="1"/>
        <w:rPr>
          <w:b/>
          <w:sz w:val="28"/>
          <w:szCs w:val="28"/>
        </w:rPr>
      </w:pPr>
    </w:p>
    <w:p w:rsidR="0071139A" w:rsidRPr="005F050D" w:rsidRDefault="0071139A" w:rsidP="0071139A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bookmarkStart w:id="1" w:name="P339"/>
      <w:bookmarkEnd w:id="1"/>
      <w:r w:rsidRPr="005F050D">
        <w:rPr>
          <w:sz w:val="28"/>
          <w:szCs w:val="28"/>
        </w:rPr>
        <w:t>5.1. Заявители имеют право на обжалование в досудебном порядке решений и действий (бездействи</w:t>
      </w:r>
      <w:r>
        <w:rPr>
          <w:sz w:val="28"/>
          <w:szCs w:val="28"/>
        </w:rPr>
        <w:t>я</w:t>
      </w:r>
      <w:r w:rsidRPr="005F050D">
        <w:rPr>
          <w:sz w:val="28"/>
          <w:szCs w:val="28"/>
        </w:rPr>
        <w:t>) Министерства, должностного лица Министерства либо государственного гражданс</w:t>
      </w:r>
      <w:r>
        <w:rPr>
          <w:sz w:val="28"/>
          <w:szCs w:val="28"/>
        </w:rPr>
        <w:t xml:space="preserve">кого служащего Министерства, </w:t>
      </w:r>
      <w:r w:rsidRPr="008C3BB9">
        <w:rPr>
          <w:sz w:val="28"/>
          <w:szCs w:val="28"/>
        </w:rPr>
        <w:t xml:space="preserve">предоставляющего </w:t>
      </w:r>
      <w:r>
        <w:rPr>
          <w:sz w:val="28"/>
          <w:szCs w:val="28"/>
        </w:rPr>
        <w:t>государственную</w:t>
      </w:r>
      <w:r w:rsidRPr="008C3BB9">
        <w:rPr>
          <w:sz w:val="28"/>
          <w:szCs w:val="28"/>
        </w:rPr>
        <w:t xml:space="preserve"> услугу, </w:t>
      </w:r>
      <w:r>
        <w:rPr>
          <w:sz w:val="28"/>
          <w:szCs w:val="28"/>
        </w:rPr>
        <w:t>министра.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1) нарушение срока регистрации запроса о предоставлении государственной услуги;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2) нарушение срока предоставления государственной услуги</w:t>
      </w:r>
      <w:r w:rsidRPr="00553969">
        <w:rPr>
          <w:sz w:val="28"/>
          <w:szCs w:val="28"/>
        </w:rPr>
        <w:t>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Республики Татарстан для предоставления государственной услуги;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 для предоставления государственной услуги, у заявителя;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5) 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</w:t>
      </w:r>
      <w:r>
        <w:rPr>
          <w:sz w:val="28"/>
          <w:szCs w:val="28"/>
        </w:rPr>
        <w:t>ыми актами Республики Татарстан</w:t>
      </w:r>
      <w:r w:rsidRPr="005A1F99">
        <w:rPr>
          <w:sz w:val="28"/>
          <w:szCs w:val="28"/>
        </w:rPr>
        <w:t>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6) затребование от заявителя при предоставлении государственной услуги платы, не предусмотренной нормативными правовыми актами Российской Федерации, Республики Татарстан;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7) отказ Министерства</w:t>
      </w:r>
      <w:r>
        <w:rPr>
          <w:sz w:val="28"/>
          <w:szCs w:val="28"/>
        </w:rPr>
        <w:t xml:space="preserve"> или </w:t>
      </w:r>
      <w:r w:rsidRPr="005F050D">
        <w:rPr>
          <w:sz w:val="28"/>
          <w:szCs w:val="28"/>
        </w:rPr>
        <w:t>должностного лица Министерства</w:t>
      </w:r>
      <w:r>
        <w:rPr>
          <w:sz w:val="28"/>
          <w:szCs w:val="28"/>
        </w:rPr>
        <w:t xml:space="preserve"> </w:t>
      </w:r>
      <w:r w:rsidRPr="005F050D">
        <w:rPr>
          <w:sz w:val="28"/>
          <w:szCs w:val="28"/>
        </w:rPr>
        <w:t>в исправлении допущенных ими опечаток и ошибок в выданных в результате предоставления государственной услуги документах</w:t>
      </w:r>
      <w:r>
        <w:rPr>
          <w:sz w:val="28"/>
          <w:szCs w:val="28"/>
        </w:rPr>
        <w:t>,</w:t>
      </w:r>
      <w:r w:rsidRPr="005F050D">
        <w:rPr>
          <w:sz w:val="28"/>
          <w:szCs w:val="28"/>
        </w:rPr>
        <w:t xml:space="preserve"> либо нарушение установ</w:t>
      </w:r>
      <w:r>
        <w:rPr>
          <w:sz w:val="28"/>
          <w:szCs w:val="28"/>
        </w:rPr>
        <w:t>ленного срока таких исправлений</w:t>
      </w:r>
      <w:r w:rsidRPr="00B77D9E">
        <w:rPr>
          <w:sz w:val="28"/>
          <w:szCs w:val="28"/>
        </w:rPr>
        <w:t>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8) нарушение срока или порядка выдачи документов по результатам предоставления государственной услуги;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9) 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</w:t>
      </w:r>
      <w:r>
        <w:rPr>
          <w:sz w:val="28"/>
          <w:szCs w:val="28"/>
        </w:rPr>
        <w:t>ыми актами Республики Татарстан</w:t>
      </w:r>
      <w:r w:rsidRPr="0061628C">
        <w:rPr>
          <w:sz w:val="28"/>
          <w:szCs w:val="28"/>
        </w:rPr>
        <w:t>;</w:t>
      </w:r>
    </w:p>
    <w:p w:rsidR="0071139A" w:rsidRPr="005F050D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10) 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</w:t>
      </w:r>
      <w:r>
        <w:rPr>
          <w:sz w:val="28"/>
          <w:szCs w:val="28"/>
        </w:rPr>
        <w:t>.</w:t>
      </w:r>
    </w:p>
    <w:p w:rsidR="0071139A" w:rsidRDefault="0071139A" w:rsidP="007113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5.2. Жалоба подается в письменной форме на бумажном носителе или в электронной форме</w:t>
      </w:r>
      <w:r>
        <w:rPr>
          <w:sz w:val="28"/>
          <w:szCs w:val="28"/>
        </w:rPr>
        <w:t xml:space="preserve">. </w:t>
      </w:r>
      <w:r w:rsidRPr="00A85CB9">
        <w:rPr>
          <w:sz w:val="28"/>
          <w:szCs w:val="28"/>
        </w:rPr>
        <w:t>Жалоба на решения и действия (бездействи</w:t>
      </w:r>
      <w:r>
        <w:rPr>
          <w:sz w:val="28"/>
          <w:szCs w:val="28"/>
        </w:rPr>
        <w:t>е</w:t>
      </w:r>
      <w:r w:rsidRPr="00A85CB9">
        <w:rPr>
          <w:sz w:val="28"/>
          <w:szCs w:val="28"/>
        </w:rPr>
        <w:t xml:space="preserve">) </w:t>
      </w:r>
      <w:r>
        <w:rPr>
          <w:sz w:val="28"/>
          <w:szCs w:val="28"/>
        </w:rPr>
        <w:t>Министерства</w:t>
      </w:r>
      <w:r w:rsidRPr="00A85CB9">
        <w:rPr>
          <w:sz w:val="28"/>
          <w:szCs w:val="28"/>
        </w:rPr>
        <w:t xml:space="preserve">,  должностного лица </w:t>
      </w:r>
      <w:r>
        <w:rPr>
          <w:sz w:val="28"/>
          <w:szCs w:val="28"/>
        </w:rPr>
        <w:t>Министерства</w:t>
      </w:r>
      <w:r w:rsidRPr="00A85CB9">
        <w:rPr>
          <w:sz w:val="28"/>
          <w:szCs w:val="28"/>
        </w:rPr>
        <w:t xml:space="preserve">, </w:t>
      </w:r>
      <w:r>
        <w:rPr>
          <w:sz w:val="28"/>
          <w:szCs w:val="28"/>
        </w:rPr>
        <w:t>министра</w:t>
      </w:r>
      <w:r w:rsidRPr="00A85CB9"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 w:rsidRPr="005F050D">
        <w:rPr>
          <w:sz w:val="28"/>
          <w:szCs w:val="28"/>
        </w:rPr>
        <w:t xml:space="preserve"> быть направлена по почте, с использованием информационно-телекоммуникационной сети «Интернет», официального сайта Министерства</w:t>
      </w:r>
      <w:r>
        <w:rPr>
          <w:sz w:val="28"/>
          <w:szCs w:val="28"/>
        </w:rPr>
        <w:t>,</w:t>
      </w:r>
      <w:r w:rsidRPr="005F050D">
        <w:rPr>
          <w:sz w:val="28"/>
          <w:szCs w:val="28"/>
        </w:rPr>
        <w:t xml:space="preserve"> </w:t>
      </w:r>
      <w:r w:rsidRPr="00803E69">
        <w:rPr>
          <w:sz w:val="28"/>
          <w:szCs w:val="28"/>
        </w:rPr>
        <w:t>Единого портала либо Республиканского портала, информационной системы досудебного обжалования, а также может быть принята при личном приеме заявителя.</w:t>
      </w:r>
      <w:r>
        <w:rPr>
          <w:sz w:val="28"/>
          <w:szCs w:val="28"/>
        </w:rPr>
        <w:t xml:space="preserve"> </w:t>
      </w:r>
    </w:p>
    <w:p w:rsidR="0071139A" w:rsidRPr="005F050D" w:rsidRDefault="0071139A" w:rsidP="0071139A">
      <w:pPr>
        <w:tabs>
          <w:tab w:val="left" w:pos="1034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1739">
        <w:rPr>
          <w:sz w:val="28"/>
          <w:szCs w:val="28"/>
        </w:rPr>
        <w:t xml:space="preserve">Жалобы на решения и действия (бездействие) </w:t>
      </w:r>
      <w:r w:rsidRPr="000152D8">
        <w:rPr>
          <w:sz w:val="28"/>
          <w:szCs w:val="28"/>
        </w:rPr>
        <w:t>Министерства, должностного лица Министерства либо государственного гражданского сл</w:t>
      </w:r>
      <w:r>
        <w:rPr>
          <w:sz w:val="28"/>
          <w:szCs w:val="28"/>
        </w:rPr>
        <w:t xml:space="preserve">ужащего Министерства подаются непосредственно </w:t>
      </w:r>
      <w:r w:rsidRPr="000152D8">
        <w:rPr>
          <w:sz w:val="28"/>
          <w:szCs w:val="28"/>
        </w:rPr>
        <w:t>в Министерство</w:t>
      </w:r>
      <w:r w:rsidRPr="00871739">
        <w:rPr>
          <w:sz w:val="28"/>
          <w:szCs w:val="28"/>
        </w:rPr>
        <w:t xml:space="preserve">. </w:t>
      </w:r>
      <w:r w:rsidRPr="000152D8">
        <w:rPr>
          <w:sz w:val="28"/>
          <w:szCs w:val="28"/>
        </w:rPr>
        <w:t>Жалобы на решения, действия (бездействие), принятые министром в связи с предоставлением государственной услуги, подаются в Кабинет Министров Республики Татарстан.</w:t>
      </w:r>
      <w:r>
        <w:rPr>
          <w:sz w:val="28"/>
          <w:szCs w:val="28"/>
        </w:rPr>
        <w:t xml:space="preserve"> 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840"/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5.3. Жалоба подлежит регистрации не позднее рабочего дня, следующего за днем ее поступления.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840"/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Срок рассмотрения жалобы – в течение </w:t>
      </w:r>
      <w:r>
        <w:rPr>
          <w:sz w:val="28"/>
          <w:szCs w:val="28"/>
        </w:rPr>
        <w:t>пятнадцати</w:t>
      </w:r>
      <w:r w:rsidRPr="005F050D">
        <w:rPr>
          <w:sz w:val="28"/>
          <w:szCs w:val="28"/>
        </w:rPr>
        <w:t xml:space="preserve"> рабочих дней со дня ее регистрации. В случае обжалования отказа органа, предоставляющего государственную услугу, в приеме документов у заявителя либо в исправлении допущенных 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840"/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5.4. Жалоба должна содержать: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1) наименование органа, предоставляющего государственную услугу, должностного лица органа, предоставляющего государственную услугу или государственного служащего,</w:t>
      </w:r>
      <w:r>
        <w:rPr>
          <w:sz w:val="28"/>
          <w:szCs w:val="28"/>
        </w:rPr>
        <w:t xml:space="preserve"> решения и действия (бездействие</w:t>
      </w:r>
      <w:r w:rsidRPr="005F050D">
        <w:rPr>
          <w:sz w:val="28"/>
          <w:szCs w:val="28"/>
        </w:rPr>
        <w:t>) которых обжалуются;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2) 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3) сведения об обжалуемых ре</w:t>
      </w:r>
      <w:r>
        <w:rPr>
          <w:sz w:val="28"/>
          <w:szCs w:val="28"/>
        </w:rPr>
        <w:t>шениях и действиях (бездействии</w:t>
      </w:r>
      <w:r w:rsidRPr="005F050D">
        <w:rPr>
          <w:sz w:val="28"/>
          <w:szCs w:val="28"/>
        </w:rPr>
        <w:t>) органа, предоставляющего государственную услугу, должностного лица органа, предоставляющего государственную услугу, или государственного служащего;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1560"/>
          <w:tab w:val="left" w:pos="1680"/>
        </w:tabs>
        <w:spacing w:before="0" w:after="0" w:line="326" w:lineRule="exact"/>
        <w:ind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государственную услугу, должностного лица органа, предоставляющего государственную услугу, или государственного служащего. Заявителем могут быть представлены документы (при наличии) подвверждающие доводы заявителя, либо их копии.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840"/>
          <w:tab w:val="left" w:pos="1560"/>
          <w:tab w:val="left" w:pos="1680"/>
        </w:tabs>
        <w:spacing w:before="0" w:after="0" w:line="326" w:lineRule="exact"/>
        <w:ind w:right="49" w:firstLine="709"/>
        <w:jc w:val="both"/>
        <w:rPr>
          <w:sz w:val="28"/>
          <w:szCs w:val="28"/>
          <w:shd w:val="clear" w:color="auto" w:fill="auto"/>
        </w:rPr>
      </w:pPr>
      <w:r w:rsidRPr="005F050D">
        <w:rPr>
          <w:sz w:val="28"/>
          <w:szCs w:val="28"/>
        </w:rPr>
        <w:t xml:space="preserve">5.5. По результатам </w:t>
      </w:r>
      <w:r w:rsidRPr="005F050D">
        <w:rPr>
          <w:sz w:val="28"/>
          <w:szCs w:val="28"/>
          <w:shd w:val="clear" w:color="auto" w:fill="auto"/>
        </w:rPr>
        <w:t>рассмотрения жалобы принимается одно из следующих решений: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840"/>
          <w:tab w:val="left" w:pos="1560"/>
          <w:tab w:val="left" w:pos="1680"/>
        </w:tabs>
        <w:spacing w:before="0" w:after="0" w:line="326" w:lineRule="exact"/>
        <w:ind w:right="49" w:firstLine="709"/>
        <w:jc w:val="both"/>
        <w:rPr>
          <w:sz w:val="28"/>
          <w:szCs w:val="28"/>
          <w:shd w:val="clear" w:color="auto" w:fill="auto"/>
        </w:rPr>
      </w:pPr>
      <w:r w:rsidRPr="005F050D">
        <w:rPr>
          <w:sz w:val="28"/>
          <w:szCs w:val="28"/>
          <w:shd w:val="clear" w:color="auto" w:fill="auto"/>
        </w:rPr>
        <w:t>1) жалоба удовлетворяется, в том числе в форме отмены принятого решения, исправления допущенных органом, предоставляющим государственную услугу,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а также в иных формах;</w:t>
      </w:r>
    </w:p>
    <w:p w:rsidR="0071139A" w:rsidRPr="005F050D" w:rsidRDefault="0071139A" w:rsidP="0071139A">
      <w:pPr>
        <w:pStyle w:val="12"/>
        <w:shd w:val="clear" w:color="auto" w:fill="auto"/>
        <w:tabs>
          <w:tab w:val="left" w:pos="840"/>
          <w:tab w:val="left" w:pos="1560"/>
          <w:tab w:val="left" w:pos="1680"/>
        </w:tabs>
        <w:spacing w:before="0" w:after="0" w:line="326" w:lineRule="exact"/>
        <w:ind w:right="49" w:firstLine="709"/>
        <w:jc w:val="both"/>
        <w:rPr>
          <w:sz w:val="28"/>
          <w:szCs w:val="28"/>
          <w:shd w:val="clear" w:color="auto" w:fill="auto"/>
        </w:rPr>
      </w:pPr>
      <w:r w:rsidRPr="005F050D">
        <w:rPr>
          <w:sz w:val="28"/>
          <w:szCs w:val="28"/>
          <w:shd w:val="clear" w:color="auto" w:fill="auto"/>
        </w:rPr>
        <w:t>2) в удовлетворении жалобы отказывается.</w:t>
      </w:r>
    </w:p>
    <w:p w:rsidR="0071139A" w:rsidRPr="005F050D" w:rsidRDefault="0071139A" w:rsidP="0071139A">
      <w:pPr>
        <w:ind w:right="49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1139A" w:rsidRPr="005F050D" w:rsidRDefault="0071139A" w:rsidP="0071139A">
      <w:pPr>
        <w:ind w:right="49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5.6. В случае признания жалобы, подлежащей удовлетворению, в ответе заявителю дается информация о действиях, осуществляемых Министерством, в целях незамедлительного устранения выявленных нарушений при оказании государственной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услуги.</w:t>
      </w:r>
    </w:p>
    <w:p w:rsidR="0071139A" w:rsidRPr="005F050D" w:rsidRDefault="0071139A" w:rsidP="0071139A">
      <w:pPr>
        <w:ind w:right="49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5.7. В случае признания жалобы, не подлежащей удовлетворению, в ответе заявителю, даются аргументированные разъяснения о причинах принятого решения, а также информация о порядке обжалования принятого решения</w:t>
      </w:r>
    </w:p>
    <w:p w:rsidR="0071139A" w:rsidRPr="005F050D" w:rsidRDefault="0071139A" w:rsidP="0071139A">
      <w:pPr>
        <w:ind w:right="49" w:firstLine="709"/>
        <w:jc w:val="both"/>
        <w:rPr>
          <w:sz w:val="28"/>
          <w:szCs w:val="28"/>
        </w:rPr>
        <w:sectPr w:rsidR="0071139A" w:rsidRPr="005F050D" w:rsidSect="006968EB">
          <w:pgSz w:w="12240" w:h="15840"/>
          <w:pgMar w:top="1134" w:right="616" w:bottom="1134" w:left="1134" w:header="720" w:footer="720" w:gutter="0"/>
          <w:cols w:space="720"/>
          <w:noEndnote/>
          <w:docGrid w:linePitch="326"/>
        </w:sectPr>
      </w:pPr>
      <w:r w:rsidRPr="005F050D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6C2998" w:rsidRPr="00504976" w:rsidRDefault="006C2998" w:rsidP="006C2998">
      <w:pPr>
        <w:ind w:left="5526" w:firstLine="138"/>
        <w:rPr>
          <w:sz w:val="28"/>
        </w:rPr>
      </w:pPr>
      <w:r w:rsidRPr="00504976">
        <w:rPr>
          <w:sz w:val="28"/>
        </w:rPr>
        <w:t>Приложение №</w:t>
      </w:r>
      <w:r>
        <w:rPr>
          <w:sz w:val="28"/>
        </w:rPr>
        <w:t xml:space="preserve"> </w:t>
      </w:r>
      <w:r w:rsidRPr="00504976">
        <w:rPr>
          <w:sz w:val="28"/>
        </w:rPr>
        <w:t>1</w:t>
      </w:r>
    </w:p>
    <w:p w:rsidR="006C2998" w:rsidRPr="00504976" w:rsidRDefault="006C2998" w:rsidP="006C2998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6C2998" w:rsidRPr="00504976" w:rsidRDefault="006C2998" w:rsidP="006C2998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спортивных </w:t>
      </w:r>
      <w:r>
        <w:rPr>
          <w:sz w:val="28"/>
        </w:rPr>
        <w:t>разрядов</w:t>
      </w:r>
    </w:p>
    <w:p w:rsidR="006C2998" w:rsidRPr="00504976" w:rsidRDefault="006C2998" w:rsidP="006C2998">
      <w:pPr>
        <w:ind w:left="3402"/>
        <w:jc w:val="right"/>
        <w:rPr>
          <w:sz w:val="28"/>
        </w:rPr>
      </w:pPr>
    </w:p>
    <w:p w:rsidR="006C2998" w:rsidRPr="00504976" w:rsidRDefault="006C2998" w:rsidP="006C2998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6C2998" w:rsidRDefault="006C2998" w:rsidP="006C2998">
      <w:pPr>
        <w:ind w:left="3402"/>
        <w:jc w:val="right"/>
      </w:pPr>
    </w:p>
    <w:p w:rsidR="006C2998" w:rsidRPr="00504976" w:rsidRDefault="006C2998" w:rsidP="006C2998">
      <w:pPr>
        <w:ind w:left="3402"/>
        <w:jc w:val="right"/>
        <w:rPr>
          <w:i/>
        </w:rPr>
      </w:pPr>
      <w:r>
        <w:rPr>
          <w:i/>
        </w:rPr>
        <w:t xml:space="preserve">  </w:t>
      </w:r>
      <w:r w:rsidRPr="00504976">
        <w:rPr>
          <w:i/>
        </w:rPr>
        <w:t xml:space="preserve">(Бланк органа, предоставляющего </w:t>
      </w:r>
      <w:r>
        <w:rPr>
          <w:i/>
        </w:rPr>
        <w:t>государственную</w:t>
      </w:r>
      <w:r w:rsidRPr="00504976">
        <w:rPr>
          <w:i/>
        </w:rPr>
        <w:t xml:space="preserve"> услугу)</w:t>
      </w:r>
    </w:p>
    <w:p w:rsidR="006C2998" w:rsidRDefault="006C2998" w:rsidP="006C2998">
      <w:pPr>
        <w:ind w:left="3402" w:right="-142"/>
        <w:jc w:val="right"/>
      </w:pPr>
    </w:p>
    <w:p w:rsidR="006C2998" w:rsidRPr="006A2E07" w:rsidRDefault="006C2998" w:rsidP="006C2998">
      <w:pPr>
        <w:pStyle w:val="Default"/>
        <w:ind w:left="5739" w:right="-283"/>
        <w:rPr>
          <w:sz w:val="28"/>
          <w:szCs w:val="28"/>
          <w:u w:val="single"/>
        </w:rPr>
      </w:pPr>
      <w:r>
        <w:rPr>
          <w:sz w:val="28"/>
          <w:szCs w:val="28"/>
        </w:rPr>
        <w:t>Кому: _</w:t>
      </w:r>
      <w:r w:rsidRPr="00B64960">
        <w:rPr>
          <w:sz w:val="28"/>
          <w:szCs w:val="28"/>
        </w:rPr>
        <w:t>_______________________</w:t>
      </w:r>
      <w:r w:rsidRPr="006A2E07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   </w:t>
      </w:r>
      <w:r w:rsidRPr="00B64960">
        <w:rPr>
          <w:sz w:val="28"/>
          <w:szCs w:val="28"/>
        </w:rPr>
        <w:t>______________________________</w:t>
      </w:r>
    </w:p>
    <w:p w:rsidR="00FE60A2" w:rsidRPr="00B64960" w:rsidRDefault="006C2998" w:rsidP="006C2998">
      <w:pPr>
        <w:pStyle w:val="Default"/>
        <w:ind w:left="5739" w:right="-142"/>
        <w:rPr>
          <w:sz w:val="28"/>
          <w:szCs w:val="28"/>
        </w:rPr>
      </w:pPr>
      <w:r>
        <w:rPr>
          <w:sz w:val="28"/>
          <w:szCs w:val="28"/>
        </w:rPr>
        <w:t xml:space="preserve">Контактные данные: </w:t>
      </w:r>
      <w:r w:rsidRPr="00B64960">
        <w:rPr>
          <w:sz w:val="28"/>
          <w:szCs w:val="28"/>
        </w:rPr>
        <w:t>____________</w:t>
      </w:r>
      <w:r w:rsidRPr="006A2E07">
        <w:rPr>
          <w:sz w:val="28"/>
          <w:szCs w:val="28"/>
          <w:u w:val="single"/>
        </w:rPr>
        <w:t xml:space="preserve"> </w:t>
      </w:r>
      <w:r w:rsidRPr="00B64960">
        <w:rPr>
          <w:sz w:val="28"/>
          <w:szCs w:val="28"/>
        </w:rPr>
        <w:t>______________________________</w:t>
      </w:r>
    </w:p>
    <w:p w:rsidR="006C2998" w:rsidRPr="00B64960" w:rsidRDefault="006C2998" w:rsidP="006C2998">
      <w:pPr>
        <w:pStyle w:val="Default"/>
        <w:ind w:left="5739" w:right="-142"/>
        <w:rPr>
          <w:sz w:val="28"/>
          <w:szCs w:val="28"/>
        </w:rPr>
      </w:pPr>
      <w:r w:rsidRPr="00B64960">
        <w:rPr>
          <w:sz w:val="28"/>
          <w:szCs w:val="28"/>
        </w:rPr>
        <w:t>Представитель: ________________</w:t>
      </w:r>
      <w:r w:rsidRPr="006A2E07">
        <w:rPr>
          <w:sz w:val="28"/>
          <w:szCs w:val="28"/>
          <w:u w:val="single"/>
        </w:rPr>
        <w:t xml:space="preserve"> </w:t>
      </w:r>
      <w:r w:rsidRPr="00B64960">
        <w:rPr>
          <w:sz w:val="28"/>
          <w:szCs w:val="28"/>
        </w:rPr>
        <w:t>______________________________</w:t>
      </w:r>
    </w:p>
    <w:p w:rsidR="006C2998" w:rsidRPr="00B64960" w:rsidRDefault="006C2998" w:rsidP="006C2998">
      <w:pPr>
        <w:pStyle w:val="Default"/>
        <w:ind w:left="5529" w:right="-142"/>
        <w:rPr>
          <w:sz w:val="28"/>
          <w:szCs w:val="28"/>
        </w:rPr>
      </w:pPr>
      <w:r w:rsidRPr="00B64960">
        <w:rPr>
          <w:sz w:val="28"/>
          <w:szCs w:val="28"/>
        </w:rPr>
        <w:t xml:space="preserve">   Контактные данные представителя: </w:t>
      </w:r>
    </w:p>
    <w:p w:rsidR="006C2998" w:rsidRPr="00EC3B6E" w:rsidRDefault="006C2998" w:rsidP="006C2998">
      <w:pPr>
        <w:pStyle w:val="Default"/>
        <w:ind w:left="5664" w:right="-142"/>
        <w:rPr>
          <w:sz w:val="28"/>
          <w:szCs w:val="28"/>
          <w:u w:val="single"/>
        </w:rPr>
      </w:pPr>
      <w:r w:rsidRPr="00B64960">
        <w:rPr>
          <w:sz w:val="28"/>
          <w:szCs w:val="28"/>
        </w:rPr>
        <w:t xml:space="preserve"> ______________________________</w:t>
      </w:r>
    </w:p>
    <w:p w:rsidR="006C2998" w:rsidRDefault="006C2998" w:rsidP="006C2998">
      <w:pPr>
        <w:pStyle w:val="Default"/>
        <w:ind w:left="5529" w:right="-142"/>
        <w:rPr>
          <w:bCs/>
          <w:sz w:val="28"/>
          <w:szCs w:val="28"/>
        </w:rPr>
      </w:pPr>
    </w:p>
    <w:p w:rsidR="006C2998" w:rsidRPr="008F6D4D" w:rsidRDefault="006C2998" w:rsidP="006C2998">
      <w:pPr>
        <w:pStyle w:val="Default"/>
        <w:ind w:left="5529" w:right="-142"/>
        <w:rPr>
          <w:bCs/>
          <w:sz w:val="28"/>
          <w:szCs w:val="28"/>
        </w:rPr>
      </w:pPr>
    </w:p>
    <w:p w:rsidR="006C2998" w:rsidRPr="008F6D4D" w:rsidRDefault="006C2998" w:rsidP="006C2998">
      <w:pPr>
        <w:pStyle w:val="Default"/>
        <w:spacing w:line="276" w:lineRule="auto"/>
        <w:jc w:val="center"/>
        <w:rPr>
          <w:sz w:val="28"/>
          <w:szCs w:val="28"/>
        </w:rPr>
      </w:pPr>
      <w:r w:rsidRPr="008F6D4D">
        <w:rPr>
          <w:bCs/>
          <w:sz w:val="28"/>
          <w:szCs w:val="28"/>
        </w:rPr>
        <w:t>РЕШЕНИЕ</w:t>
      </w:r>
    </w:p>
    <w:p w:rsidR="006C2998" w:rsidRPr="008F6D4D" w:rsidRDefault="006C2998" w:rsidP="006C2998">
      <w:pPr>
        <w:pStyle w:val="Default"/>
        <w:spacing w:line="276" w:lineRule="auto"/>
        <w:jc w:val="center"/>
        <w:rPr>
          <w:sz w:val="28"/>
          <w:szCs w:val="28"/>
        </w:rPr>
      </w:pPr>
      <w:r w:rsidRPr="008F6D4D">
        <w:rPr>
          <w:bCs/>
          <w:sz w:val="28"/>
          <w:szCs w:val="28"/>
        </w:rPr>
        <w:t>о присвоении</w:t>
      </w:r>
      <w:r w:rsidR="00F33B6D">
        <w:rPr>
          <w:bCs/>
          <w:sz w:val="28"/>
          <w:szCs w:val="28"/>
        </w:rPr>
        <w:t xml:space="preserve"> (подтверждении)</w:t>
      </w:r>
      <w:r w:rsidRPr="008F6D4D">
        <w:rPr>
          <w:bCs/>
          <w:sz w:val="28"/>
          <w:szCs w:val="28"/>
        </w:rPr>
        <w:t xml:space="preserve"> </w:t>
      </w:r>
      <w:r w:rsidRPr="001068FE">
        <w:rPr>
          <w:bCs/>
          <w:sz w:val="28"/>
          <w:szCs w:val="28"/>
        </w:rPr>
        <w:t>спортивн</w:t>
      </w:r>
      <w:r w:rsidR="001068FE" w:rsidRPr="001068FE">
        <w:rPr>
          <w:bCs/>
          <w:sz w:val="28"/>
          <w:szCs w:val="28"/>
        </w:rPr>
        <w:t>ого</w:t>
      </w:r>
      <w:r w:rsidRPr="001068FE">
        <w:rPr>
          <w:bCs/>
          <w:sz w:val="28"/>
          <w:szCs w:val="28"/>
        </w:rPr>
        <w:t xml:space="preserve"> </w:t>
      </w:r>
      <w:r w:rsidR="001068FE">
        <w:rPr>
          <w:bCs/>
          <w:sz w:val="28"/>
          <w:szCs w:val="28"/>
        </w:rPr>
        <w:t>разряда</w:t>
      </w:r>
    </w:p>
    <w:p w:rsidR="006C2998" w:rsidRDefault="006C2998" w:rsidP="006C299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B64960">
        <w:rPr>
          <w:sz w:val="28"/>
          <w:szCs w:val="28"/>
        </w:rPr>
        <w:t>_______________</w:t>
      </w:r>
      <w:r w:rsidRPr="001068FE">
        <w:rPr>
          <w:sz w:val="28"/>
          <w:szCs w:val="28"/>
          <w:u w:val="single"/>
        </w:rPr>
        <w:t xml:space="preserve"> </w:t>
      </w:r>
      <w:r w:rsidRPr="001068FE">
        <w:rPr>
          <w:sz w:val="28"/>
          <w:szCs w:val="28"/>
          <w:u w:val="single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</w:t>
      </w:r>
      <w:r w:rsidRPr="00B64960">
        <w:rPr>
          <w:sz w:val="28"/>
          <w:szCs w:val="28"/>
        </w:rPr>
        <w:t>______________</w:t>
      </w:r>
    </w:p>
    <w:p w:rsidR="006C2998" w:rsidRDefault="006C2998" w:rsidP="006C2998">
      <w:pPr>
        <w:pStyle w:val="Default"/>
        <w:rPr>
          <w:sz w:val="28"/>
          <w:szCs w:val="28"/>
        </w:rPr>
      </w:pPr>
    </w:p>
    <w:p w:rsidR="006C2998" w:rsidRDefault="006C2998" w:rsidP="006C2998">
      <w:pPr>
        <w:pStyle w:val="Default"/>
        <w:rPr>
          <w:sz w:val="28"/>
          <w:szCs w:val="28"/>
        </w:rPr>
      </w:pPr>
    </w:p>
    <w:p w:rsidR="006C2998" w:rsidRDefault="006C2998" w:rsidP="006C2998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333DD">
        <w:rPr>
          <w:color w:val="000000"/>
          <w:sz w:val="28"/>
          <w:szCs w:val="28"/>
        </w:rPr>
        <w:t xml:space="preserve">Рассмотрев </w:t>
      </w:r>
      <w:r w:rsidRPr="001068FE">
        <w:rPr>
          <w:color w:val="000000"/>
          <w:sz w:val="28"/>
          <w:szCs w:val="28"/>
        </w:rPr>
        <w:t>Ваше заявление от _______________ № ________ и прилагаемые к нему документы, Министерством спорта Республики Татарстан принято решение о присвоении</w:t>
      </w:r>
      <w:r w:rsidR="00F33B6D">
        <w:rPr>
          <w:color w:val="000000"/>
          <w:sz w:val="28"/>
          <w:szCs w:val="28"/>
        </w:rPr>
        <w:t xml:space="preserve"> (подтверждении)</w:t>
      </w:r>
      <w:r w:rsidRPr="001068FE">
        <w:rPr>
          <w:color w:val="000000"/>
          <w:sz w:val="28"/>
          <w:szCs w:val="28"/>
        </w:rPr>
        <w:t xml:space="preserve"> спортивного </w:t>
      </w:r>
      <w:r w:rsidR="001068FE" w:rsidRPr="001068FE">
        <w:rPr>
          <w:color w:val="000000"/>
          <w:sz w:val="28"/>
          <w:szCs w:val="28"/>
        </w:rPr>
        <w:t>разряда</w:t>
      </w:r>
      <w:r w:rsidRPr="001068FE">
        <w:rPr>
          <w:color w:val="000000"/>
          <w:sz w:val="28"/>
          <w:szCs w:val="28"/>
        </w:rPr>
        <w:t xml:space="preserve"> в порядке, установленном положением о </w:t>
      </w:r>
      <w:r w:rsidR="001068FE" w:rsidRPr="001068FE">
        <w:rPr>
          <w:color w:val="000000"/>
          <w:sz w:val="28"/>
          <w:szCs w:val="28"/>
        </w:rPr>
        <w:t>о Единой всероссийской спортивной классификации, утвержденным приказом Министерства спорта Российской Федерации от 20.02.2017 № 108</w:t>
      </w:r>
      <w:r w:rsidRPr="001068FE">
        <w:rPr>
          <w:color w:val="000000"/>
          <w:sz w:val="28"/>
          <w:szCs w:val="28"/>
        </w:rPr>
        <w:t>:</w:t>
      </w:r>
    </w:p>
    <w:p w:rsidR="006C2998" w:rsidRDefault="006C2998" w:rsidP="006C2998">
      <w:pPr>
        <w:rPr>
          <w:color w:val="000000"/>
          <w:sz w:val="28"/>
          <w:szCs w:val="28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5000"/>
        <w:gridCol w:w="4918"/>
      </w:tblGrid>
      <w:tr w:rsidR="006C2998" w:rsidTr="006968EB">
        <w:tc>
          <w:tcPr>
            <w:tcW w:w="5000" w:type="dxa"/>
          </w:tcPr>
          <w:p w:rsidR="006C2998" w:rsidRDefault="006C2998" w:rsidP="001068FE">
            <w:pPr>
              <w:rPr>
                <w:color w:val="000000"/>
                <w:sz w:val="28"/>
                <w:szCs w:val="28"/>
              </w:rPr>
            </w:pPr>
            <w:r w:rsidRPr="006333DD">
              <w:rPr>
                <w:color w:val="000000"/>
                <w:sz w:val="28"/>
                <w:szCs w:val="28"/>
              </w:rPr>
              <w:t xml:space="preserve">ФИО </w:t>
            </w:r>
            <w:r w:rsidR="001068FE">
              <w:rPr>
                <w:color w:val="000000"/>
                <w:sz w:val="28"/>
                <w:szCs w:val="28"/>
              </w:rPr>
              <w:t>спортсмена</w:t>
            </w:r>
          </w:p>
        </w:tc>
        <w:tc>
          <w:tcPr>
            <w:tcW w:w="4918" w:type="dxa"/>
          </w:tcPr>
          <w:p w:rsidR="006C2998" w:rsidRDefault="006C2998" w:rsidP="006968EB">
            <w:pPr>
              <w:rPr>
                <w:color w:val="000000"/>
                <w:sz w:val="28"/>
                <w:szCs w:val="28"/>
              </w:rPr>
            </w:pPr>
          </w:p>
        </w:tc>
      </w:tr>
      <w:tr w:rsidR="006C2998" w:rsidTr="006968EB">
        <w:tc>
          <w:tcPr>
            <w:tcW w:w="5000" w:type="dxa"/>
          </w:tcPr>
          <w:p w:rsidR="006C2998" w:rsidRDefault="006C2998" w:rsidP="006968E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рождения</w:t>
            </w:r>
            <w:r w:rsidR="001068FE">
              <w:t xml:space="preserve"> </w:t>
            </w:r>
            <w:r w:rsidR="001068FE" w:rsidRPr="001068FE">
              <w:rPr>
                <w:color w:val="000000"/>
                <w:sz w:val="28"/>
                <w:szCs w:val="28"/>
              </w:rPr>
              <w:t>спортсмена</w:t>
            </w:r>
          </w:p>
        </w:tc>
        <w:tc>
          <w:tcPr>
            <w:tcW w:w="4918" w:type="dxa"/>
          </w:tcPr>
          <w:p w:rsidR="006C2998" w:rsidRDefault="006C2998" w:rsidP="006968EB">
            <w:pPr>
              <w:rPr>
                <w:color w:val="000000"/>
                <w:sz w:val="28"/>
                <w:szCs w:val="28"/>
              </w:rPr>
            </w:pPr>
          </w:p>
        </w:tc>
      </w:tr>
      <w:tr w:rsidR="006C2998" w:rsidTr="006968EB">
        <w:tc>
          <w:tcPr>
            <w:tcW w:w="5000" w:type="dxa"/>
          </w:tcPr>
          <w:p w:rsidR="006C2998" w:rsidRDefault="001068FE" w:rsidP="006968E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Присвоенный </w:t>
            </w:r>
            <w:r w:rsidR="0039746B">
              <w:rPr>
                <w:color w:val="000000"/>
                <w:sz w:val="28"/>
                <w:szCs w:val="28"/>
              </w:rPr>
              <w:t xml:space="preserve">(подтвержденный) </w:t>
            </w:r>
            <w:r>
              <w:rPr>
                <w:color w:val="000000"/>
                <w:sz w:val="28"/>
                <w:szCs w:val="28"/>
              </w:rPr>
              <w:t>спортивный разряд</w:t>
            </w:r>
          </w:p>
        </w:tc>
        <w:tc>
          <w:tcPr>
            <w:tcW w:w="4918" w:type="dxa"/>
          </w:tcPr>
          <w:p w:rsidR="006C2998" w:rsidRDefault="006C2998" w:rsidP="006968EB">
            <w:pPr>
              <w:rPr>
                <w:color w:val="000000"/>
                <w:sz w:val="28"/>
                <w:szCs w:val="28"/>
              </w:rPr>
            </w:pPr>
          </w:p>
        </w:tc>
      </w:tr>
      <w:tr w:rsidR="006C2998" w:rsidTr="006968EB">
        <w:tc>
          <w:tcPr>
            <w:tcW w:w="5000" w:type="dxa"/>
          </w:tcPr>
          <w:p w:rsidR="006C2998" w:rsidRDefault="006C2998" w:rsidP="006968EB">
            <w:pPr>
              <w:rPr>
                <w:color w:val="000000"/>
                <w:sz w:val="28"/>
                <w:szCs w:val="28"/>
              </w:rPr>
            </w:pPr>
            <w:r w:rsidRPr="006333DD">
              <w:rPr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4918" w:type="dxa"/>
          </w:tcPr>
          <w:p w:rsidR="006C2998" w:rsidRDefault="006C2998" w:rsidP="006968EB">
            <w:pPr>
              <w:rPr>
                <w:color w:val="000000"/>
                <w:sz w:val="28"/>
                <w:szCs w:val="28"/>
              </w:rPr>
            </w:pPr>
          </w:p>
        </w:tc>
      </w:tr>
      <w:tr w:rsidR="001068FE" w:rsidTr="006968EB">
        <w:tc>
          <w:tcPr>
            <w:tcW w:w="5000" w:type="dxa"/>
          </w:tcPr>
          <w:p w:rsidR="001068FE" w:rsidRPr="006333DD" w:rsidRDefault="001068FE" w:rsidP="001068FE">
            <w:pPr>
              <w:rPr>
                <w:color w:val="000000"/>
                <w:sz w:val="28"/>
                <w:szCs w:val="28"/>
              </w:rPr>
            </w:pPr>
            <w:r w:rsidRPr="001068FE">
              <w:rPr>
                <w:color w:val="000000"/>
                <w:sz w:val="28"/>
                <w:szCs w:val="28"/>
              </w:rPr>
              <w:t xml:space="preserve">Дата вступления в силу </w:t>
            </w:r>
            <w:r>
              <w:rPr>
                <w:color w:val="000000"/>
                <w:sz w:val="28"/>
                <w:szCs w:val="28"/>
              </w:rPr>
              <w:t xml:space="preserve">приказа о </w:t>
            </w:r>
            <w:r w:rsidRPr="001068FE">
              <w:rPr>
                <w:color w:val="000000"/>
                <w:sz w:val="28"/>
                <w:szCs w:val="28"/>
              </w:rPr>
              <w:t>присвоенно</w:t>
            </w:r>
            <w:r>
              <w:rPr>
                <w:color w:val="000000"/>
                <w:sz w:val="28"/>
                <w:szCs w:val="28"/>
              </w:rPr>
              <w:t>м спортивном</w:t>
            </w:r>
            <w:r w:rsidRPr="001068FE">
              <w:rPr>
                <w:color w:val="000000"/>
                <w:sz w:val="28"/>
                <w:szCs w:val="28"/>
              </w:rPr>
              <w:t xml:space="preserve"> разряд</w:t>
            </w:r>
            <w:r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4918" w:type="dxa"/>
          </w:tcPr>
          <w:p w:rsidR="001068FE" w:rsidRDefault="001068FE" w:rsidP="006968EB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6C2998" w:rsidRDefault="006C2998" w:rsidP="006C2998">
      <w:pPr>
        <w:rPr>
          <w:color w:val="000000"/>
          <w:sz w:val="28"/>
          <w:szCs w:val="28"/>
        </w:rPr>
      </w:pPr>
    </w:p>
    <w:p w:rsidR="001C1552" w:rsidRDefault="006C2998" w:rsidP="006C2998">
      <w:pPr>
        <w:ind w:firstLine="709"/>
        <w:jc w:val="both"/>
        <w:rPr>
          <w:color w:val="000000"/>
          <w:sz w:val="28"/>
          <w:szCs w:val="28"/>
        </w:rPr>
      </w:pPr>
      <w:r w:rsidRPr="00AB77FF">
        <w:rPr>
          <w:color w:val="000000"/>
          <w:sz w:val="28"/>
          <w:szCs w:val="28"/>
        </w:rPr>
        <w:t>Буд</w:t>
      </w:r>
      <w:r w:rsidR="001C1552">
        <w:rPr>
          <w:color w:val="000000"/>
          <w:sz w:val="28"/>
          <w:szCs w:val="28"/>
        </w:rPr>
        <w:t>е</w:t>
      </w:r>
      <w:r w:rsidRPr="00AB77FF">
        <w:rPr>
          <w:color w:val="000000"/>
          <w:sz w:val="28"/>
          <w:szCs w:val="28"/>
        </w:rPr>
        <w:t>т выдан нагрудный значок</w:t>
      </w:r>
      <w:r w:rsidR="001C1552">
        <w:rPr>
          <w:color w:val="000000"/>
          <w:sz w:val="28"/>
          <w:szCs w:val="28"/>
        </w:rPr>
        <w:t>. /</w:t>
      </w:r>
    </w:p>
    <w:p w:rsidR="006C2998" w:rsidRPr="00AB77FF" w:rsidRDefault="001C1552" w:rsidP="006C2998">
      <w:pPr>
        <w:ind w:firstLine="709"/>
        <w:jc w:val="both"/>
        <w:rPr>
          <w:color w:val="000000"/>
          <w:sz w:val="28"/>
          <w:szCs w:val="28"/>
        </w:rPr>
      </w:pPr>
      <w:r w:rsidRPr="001C1552">
        <w:rPr>
          <w:color w:val="000000"/>
          <w:sz w:val="28"/>
          <w:szCs w:val="28"/>
        </w:rPr>
        <w:t>Буд</w:t>
      </w:r>
      <w:r>
        <w:rPr>
          <w:color w:val="000000"/>
          <w:sz w:val="28"/>
          <w:szCs w:val="28"/>
        </w:rPr>
        <w:t>е</w:t>
      </w:r>
      <w:r w:rsidRPr="001C1552">
        <w:rPr>
          <w:color w:val="000000"/>
          <w:sz w:val="28"/>
          <w:szCs w:val="28"/>
        </w:rPr>
        <w:t>т выдан</w:t>
      </w:r>
      <w:r>
        <w:rPr>
          <w:color w:val="000000"/>
          <w:sz w:val="28"/>
          <w:szCs w:val="28"/>
        </w:rPr>
        <w:t>а</w:t>
      </w:r>
      <w:r w:rsidRPr="001C1552">
        <w:rPr>
          <w:color w:val="000000"/>
          <w:sz w:val="28"/>
          <w:szCs w:val="28"/>
        </w:rPr>
        <w:t xml:space="preserve"> зачетная классификационная книжка</w:t>
      </w:r>
      <w:r w:rsidR="006C2998" w:rsidRPr="00AB77FF">
        <w:rPr>
          <w:color w:val="000000"/>
          <w:sz w:val="28"/>
          <w:szCs w:val="28"/>
        </w:rPr>
        <w:t>. /</w:t>
      </w:r>
    </w:p>
    <w:p w:rsidR="006C2998" w:rsidRPr="006333DD" w:rsidRDefault="001C1552" w:rsidP="006C2998">
      <w:pPr>
        <w:ind w:firstLine="709"/>
        <w:jc w:val="both"/>
        <w:rPr>
          <w:color w:val="000000"/>
          <w:sz w:val="28"/>
          <w:szCs w:val="28"/>
        </w:rPr>
      </w:pPr>
      <w:r w:rsidRPr="001C1552">
        <w:rPr>
          <w:color w:val="000000"/>
          <w:sz w:val="28"/>
          <w:szCs w:val="28"/>
        </w:rPr>
        <w:t>Будут внесены сведения в действующую зачетную книжку</w:t>
      </w:r>
      <w:r w:rsidR="006C2998">
        <w:rPr>
          <w:color w:val="000000"/>
          <w:sz w:val="28"/>
          <w:szCs w:val="28"/>
        </w:rPr>
        <w:t>.</w:t>
      </w:r>
    </w:p>
    <w:p w:rsidR="006C2998" w:rsidRPr="006333DD" w:rsidRDefault="006C2998" w:rsidP="006C2998">
      <w:pPr>
        <w:ind w:firstLine="709"/>
        <w:jc w:val="both"/>
        <w:rPr>
          <w:color w:val="000000"/>
          <w:sz w:val="28"/>
          <w:szCs w:val="28"/>
        </w:rPr>
      </w:pPr>
      <w:r w:rsidRPr="006333DD">
        <w:rPr>
          <w:color w:val="000000"/>
          <w:sz w:val="28"/>
          <w:szCs w:val="28"/>
        </w:rPr>
        <w:t xml:space="preserve">Для этого Вам необходимо обратиться в </w:t>
      </w:r>
      <w:r>
        <w:rPr>
          <w:color w:val="000000"/>
          <w:sz w:val="28"/>
          <w:szCs w:val="28"/>
        </w:rPr>
        <w:t>Министерство спорта Республики Татарстан.</w:t>
      </w:r>
    </w:p>
    <w:p w:rsidR="006C2998" w:rsidRDefault="006C2998" w:rsidP="006C299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Дополнительная </w:t>
      </w:r>
      <w:r w:rsidRPr="006333DD">
        <w:rPr>
          <w:color w:val="000000"/>
          <w:sz w:val="28"/>
          <w:szCs w:val="28"/>
        </w:rPr>
        <w:t>информация</w:t>
      </w:r>
      <w:r w:rsidRPr="00B64960">
        <w:rPr>
          <w:color w:val="000000"/>
          <w:sz w:val="28"/>
          <w:szCs w:val="28"/>
        </w:rPr>
        <w:t>: _______________________________________</w:t>
      </w:r>
      <w:r w:rsidRPr="006333DD">
        <w:rPr>
          <w:color w:val="000000"/>
          <w:sz w:val="28"/>
          <w:szCs w:val="28"/>
        </w:rPr>
        <w:t>.</w:t>
      </w:r>
    </w:p>
    <w:p w:rsidR="001C1552" w:rsidRDefault="001C1552" w:rsidP="006C2998">
      <w:pPr>
        <w:ind w:firstLine="709"/>
        <w:jc w:val="both"/>
        <w:rPr>
          <w:color w:val="000000"/>
          <w:sz w:val="28"/>
          <w:szCs w:val="28"/>
        </w:rPr>
      </w:pPr>
    </w:p>
    <w:p w:rsidR="001C1552" w:rsidRDefault="001C1552" w:rsidP="006C2998">
      <w:pPr>
        <w:ind w:firstLine="709"/>
        <w:jc w:val="both"/>
        <w:rPr>
          <w:color w:val="000000"/>
          <w:sz w:val="28"/>
          <w:szCs w:val="28"/>
        </w:rPr>
      </w:pPr>
    </w:p>
    <w:p w:rsidR="001C1552" w:rsidRDefault="001C1552" w:rsidP="006C2998">
      <w:pPr>
        <w:ind w:firstLine="709"/>
        <w:jc w:val="both"/>
        <w:rPr>
          <w:color w:val="000000"/>
          <w:sz w:val="28"/>
          <w:szCs w:val="28"/>
        </w:rPr>
      </w:pPr>
    </w:p>
    <w:p w:rsidR="001C1552" w:rsidRDefault="001C1552" w:rsidP="006C2998">
      <w:pPr>
        <w:ind w:firstLine="709"/>
        <w:jc w:val="both"/>
        <w:rPr>
          <w:color w:val="000000"/>
          <w:sz w:val="28"/>
          <w:szCs w:val="28"/>
        </w:rPr>
      </w:pPr>
    </w:p>
    <w:p w:rsidR="006C2998" w:rsidRPr="00550F50" w:rsidRDefault="006C2998" w:rsidP="006C2998">
      <w:r w:rsidRPr="00550F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3B31F" wp14:editId="4FBB9097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2887980" cy="449580"/>
                <wp:effectExtent l="0" t="0" r="26670" b="26670"/>
                <wp:wrapNone/>
                <wp:docPr id="5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68EB" w:rsidRPr="00054AD4" w:rsidRDefault="006968EB" w:rsidP="006C2998">
                            <w:pPr>
                              <w:spacing w:before="74"/>
                              <w:ind w:left="145"/>
                              <w:jc w:val="center"/>
                            </w:pPr>
                            <w:r w:rsidRPr="00054AD4">
                              <w:t>Сведения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об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электронной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подписи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5C3B31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4.75pt;width:227.4pt;height:35.4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" filled="f" strokeweight=".5pt">
                <v:textbox inset="0,0,0,0">
                  <w:txbxContent>
                    <w:p w:rsidR="006968EB" w:rsidRPr="00054AD4" w:rsidRDefault="006968EB" w:rsidP="006C2998">
                      <w:pPr>
                        <w:spacing w:before="74"/>
                        <w:ind w:left="145"/>
                        <w:jc w:val="center"/>
                      </w:pPr>
                      <w:r w:rsidRPr="00054AD4">
                        <w:t>Сведения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об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электронной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подписи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1552" w:rsidRPr="00550F50" w:rsidRDefault="001C1552" w:rsidP="006C2998"/>
    <w:p w:rsidR="006C2998" w:rsidRPr="00550F50" w:rsidRDefault="006C2998" w:rsidP="006C2998"/>
    <w:p w:rsidR="006C2998" w:rsidRPr="00550F50" w:rsidRDefault="006C2998" w:rsidP="006C2998"/>
    <w:p w:rsidR="006C2998" w:rsidRPr="00550F50" w:rsidRDefault="006C2998" w:rsidP="006C2998">
      <w:r w:rsidRPr="00550F50">
        <w:t>Должностное лицо (ФИО)</w:t>
      </w:r>
    </w:p>
    <w:p w:rsidR="006C2998" w:rsidRDefault="006C2998" w:rsidP="006C2998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  <w:r w:rsidRPr="00550F50">
        <w:rPr>
          <w:sz w:val="20"/>
          <w:szCs w:val="20"/>
        </w:rPr>
        <w:t xml:space="preserve">(подпись уполномоченного </w:t>
      </w:r>
    </w:p>
    <w:p w:rsidR="006C2998" w:rsidRPr="00550F50" w:rsidRDefault="006C2998" w:rsidP="006C2998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  <w:r w:rsidRPr="00550F50">
        <w:rPr>
          <w:sz w:val="20"/>
          <w:szCs w:val="20"/>
        </w:rPr>
        <w:t>должностного лица органа)</w:t>
      </w: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6C2998" w:rsidRDefault="006C2998" w:rsidP="007B5755">
      <w:pPr>
        <w:ind w:left="3402"/>
        <w:jc w:val="right"/>
      </w:pPr>
    </w:p>
    <w:p w:rsidR="00FE60A2" w:rsidRPr="00504976" w:rsidRDefault="00FE60A2" w:rsidP="00FE60A2">
      <w:pPr>
        <w:ind w:left="5526" w:firstLine="138"/>
        <w:rPr>
          <w:sz w:val="28"/>
        </w:rPr>
      </w:pPr>
      <w:r>
        <w:rPr>
          <w:sz w:val="28"/>
        </w:rPr>
        <w:t>Приложение № 2</w:t>
      </w:r>
    </w:p>
    <w:p w:rsidR="00FE60A2" w:rsidRPr="00504976" w:rsidRDefault="00FE60A2" w:rsidP="00FE60A2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FE60A2" w:rsidRDefault="00FE60A2" w:rsidP="00FE60A2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спортивных </w:t>
      </w:r>
      <w:r>
        <w:rPr>
          <w:sz w:val="28"/>
        </w:rPr>
        <w:t>разрядов</w:t>
      </w:r>
    </w:p>
    <w:p w:rsidR="00FE60A2" w:rsidRPr="00504976" w:rsidRDefault="00FE60A2" w:rsidP="00FE60A2">
      <w:pPr>
        <w:ind w:left="5664" w:right="-142" w:firstLine="3"/>
        <w:rPr>
          <w:sz w:val="28"/>
        </w:rPr>
      </w:pPr>
    </w:p>
    <w:p w:rsidR="00FE60A2" w:rsidRPr="00504976" w:rsidRDefault="00FE60A2" w:rsidP="00FE60A2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FE60A2" w:rsidRDefault="00FE60A2" w:rsidP="00FE60A2">
      <w:pPr>
        <w:ind w:left="3402"/>
        <w:jc w:val="right"/>
      </w:pPr>
    </w:p>
    <w:p w:rsidR="00FE60A2" w:rsidRPr="00504976" w:rsidRDefault="00FE60A2" w:rsidP="00FE60A2">
      <w:pPr>
        <w:ind w:left="3402"/>
        <w:jc w:val="right"/>
        <w:rPr>
          <w:i/>
        </w:rPr>
      </w:pPr>
      <w:r>
        <w:rPr>
          <w:i/>
        </w:rPr>
        <w:t xml:space="preserve">  </w:t>
      </w:r>
      <w:r w:rsidRPr="00504976">
        <w:rPr>
          <w:i/>
        </w:rPr>
        <w:t xml:space="preserve">(Бланк органа, предоставляющего </w:t>
      </w:r>
      <w:r>
        <w:rPr>
          <w:i/>
        </w:rPr>
        <w:t>государственную</w:t>
      </w:r>
      <w:r w:rsidRPr="00504976">
        <w:rPr>
          <w:i/>
        </w:rPr>
        <w:t xml:space="preserve"> услугу)</w:t>
      </w:r>
    </w:p>
    <w:p w:rsidR="00FE60A2" w:rsidRDefault="00FE60A2" w:rsidP="00FE60A2">
      <w:pPr>
        <w:ind w:left="3402" w:right="-142"/>
        <w:jc w:val="right"/>
      </w:pPr>
    </w:p>
    <w:p w:rsidR="00FE60A2" w:rsidRPr="00D8765F" w:rsidRDefault="00FE60A2" w:rsidP="00FE60A2">
      <w:pPr>
        <w:pStyle w:val="Default"/>
        <w:ind w:left="5739" w:right="-142"/>
        <w:rPr>
          <w:sz w:val="28"/>
          <w:szCs w:val="28"/>
        </w:rPr>
      </w:pPr>
      <w:r>
        <w:rPr>
          <w:sz w:val="28"/>
          <w:szCs w:val="28"/>
        </w:rPr>
        <w:t xml:space="preserve">Кому: </w:t>
      </w:r>
      <w:r w:rsidRPr="00D8765F">
        <w:rPr>
          <w:sz w:val="28"/>
          <w:szCs w:val="28"/>
        </w:rPr>
        <w:t>________________________        ______________________________</w:t>
      </w:r>
    </w:p>
    <w:p w:rsidR="00FE60A2" w:rsidRPr="00D8765F" w:rsidRDefault="00FE60A2" w:rsidP="00FE60A2">
      <w:pPr>
        <w:pStyle w:val="Default"/>
        <w:ind w:left="5739" w:right="-142"/>
        <w:rPr>
          <w:sz w:val="28"/>
          <w:szCs w:val="28"/>
        </w:rPr>
      </w:pPr>
      <w:r w:rsidRPr="00D8765F">
        <w:rPr>
          <w:sz w:val="28"/>
          <w:szCs w:val="28"/>
        </w:rPr>
        <w:t xml:space="preserve">Контактные данные: ____________ ______________________________ </w:t>
      </w:r>
    </w:p>
    <w:p w:rsidR="00FE60A2" w:rsidRPr="00D8765F" w:rsidRDefault="00FE60A2" w:rsidP="00FE60A2">
      <w:pPr>
        <w:pStyle w:val="Default"/>
        <w:ind w:left="5739" w:right="-142"/>
        <w:rPr>
          <w:sz w:val="28"/>
          <w:szCs w:val="28"/>
        </w:rPr>
      </w:pPr>
      <w:r w:rsidRPr="00D8765F">
        <w:rPr>
          <w:sz w:val="28"/>
          <w:szCs w:val="28"/>
        </w:rPr>
        <w:t>Представитель: ________________ ______________________________</w:t>
      </w:r>
    </w:p>
    <w:p w:rsidR="00FE60A2" w:rsidRPr="00D8765F" w:rsidRDefault="00FE60A2" w:rsidP="00FE60A2">
      <w:pPr>
        <w:pStyle w:val="Default"/>
        <w:ind w:left="5529" w:right="-142"/>
        <w:rPr>
          <w:sz w:val="28"/>
          <w:szCs w:val="28"/>
        </w:rPr>
      </w:pPr>
      <w:r w:rsidRPr="00D8765F">
        <w:rPr>
          <w:sz w:val="28"/>
          <w:szCs w:val="28"/>
        </w:rPr>
        <w:t xml:space="preserve">   Контактные данные представителя: </w:t>
      </w:r>
    </w:p>
    <w:p w:rsidR="00FE60A2" w:rsidRPr="001C1552" w:rsidRDefault="00FE60A2" w:rsidP="00FE60A2">
      <w:pPr>
        <w:pStyle w:val="Default"/>
        <w:ind w:left="5664" w:right="-142"/>
        <w:rPr>
          <w:sz w:val="28"/>
          <w:szCs w:val="28"/>
          <w:u w:val="single"/>
        </w:rPr>
      </w:pPr>
      <w:r w:rsidRPr="00D8765F">
        <w:rPr>
          <w:sz w:val="28"/>
          <w:szCs w:val="28"/>
        </w:rPr>
        <w:t xml:space="preserve"> ______________________________</w:t>
      </w:r>
    </w:p>
    <w:p w:rsidR="00FE60A2" w:rsidRDefault="00FE60A2" w:rsidP="00FE60A2">
      <w:pPr>
        <w:pStyle w:val="Default"/>
        <w:ind w:left="5529" w:right="-142"/>
        <w:rPr>
          <w:bCs/>
          <w:sz w:val="28"/>
          <w:szCs w:val="28"/>
        </w:rPr>
      </w:pPr>
    </w:p>
    <w:p w:rsidR="00FE60A2" w:rsidRPr="008F6D4D" w:rsidRDefault="00FE60A2" w:rsidP="00FE60A2">
      <w:pPr>
        <w:pStyle w:val="Default"/>
        <w:ind w:left="5529" w:right="-142"/>
        <w:rPr>
          <w:bCs/>
          <w:sz w:val="28"/>
          <w:szCs w:val="28"/>
        </w:rPr>
      </w:pPr>
    </w:p>
    <w:p w:rsidR="00FE60A2" w:rsidRPr="0039746B" w:rsidRDefault="00FE60A2" w:rsidP="00FE60A2">
      <w:pPr>
        <w:pStyle w:val="Default"/>
        <w:spacing w:line="276" w:lineRule="auto"/>
        <w:jc w:val="center"/>
        <w:rPr>
          <w:sz w:val="28"/>
          <w:szCs w:val="28"/>
        </w:rPr>
      </w:pPr>
      <w:r w:rsidRPr="0039746B">
        <w:rPr>
          <w:bCs/>
          <w:sz w:val="28"/>
          <w:szCs w:val="28"/>
        </w:rPr>
        <w:t>РЕШЕНИЕ</w:t>
      </w:r>
    </w:p>
    <w:p w:rsidR="00FE60A2" w:rsidRPr="0039746B" w:rsidRDefault="00FE60A2" w:rsidP="00FE60A2">
      <w:pPr>
        <w:spacing w:line="276" w:lineRule="auto"/>
        <w:jc w:val="center"/>
        <w:rPr>
          <w:sz w:val="28"/>
          <w:szCs w:val="28"/>
        </w:rPr>
      </w:pPr>
      <w:r w:rsidRPr="0039746B">
        <w:rPr>
          <w:sz w:val="28"/>
          <w:szCs w:val="28"/>
        </w:rPr>
        <w:t xml:space="preserve">об отказе в предоставлении государственной услуги </w:t>
      </w:r>
      <w:r w:rsidRPr="0039746B">
        <w:rPr>
          <w:sz w:val="28"/>
          <w:szCs w:val="28"/>
        </w:rPr>
        <w:br/>
        <w:t xml:space="preserve">по присвоению </w:t>
      </w:r>
      <w:r w:rsidR="0039746B" w:rsidRPr="0039746B">
        <w:rPr>
          <w:sz w:val="28"/>
          <w:szCs w:val="28"/>
        </w:rPr>
        <w:t>спортивных разрядов</w:t>
      </w:r>
    </w:p>
    <w:p w:rsidR="00FE60A2" w:rsidRPr="000C2A2C" w:rsidRDefault="00FE60A2" w:rsidP="00FE60A2">
      <w:pPr>
        <w:spacing w:line="276" w:lineRule="auto"/>
        <w:jc w:val="center"/>
        <w:rPr>
          <w:sz w:val="28"/>
          <w:szCs w:val="28"/>
          <w:highlight w:val="yellow"/>
        </w:rPr>
      </w:pPr>
    </w:p>
    <w:p w:rsidR="00FE60A2" w:rsidRPr="00F051F9" w:rsidRDefault="00FE60A2" w:rsidP="00FE60A2">
      <w:pPr>
        <w:pStyle w:val="Default"/>
        <w:jc w:val="center"/>
        <w:rPr>
          <w:sz w:val="28"/>
          <w:szCs w:val="28"/>
        </w:rPr>
      </w:pPr>
      <w:r w:rsidRPr="00F051F9">
        <w:rPr>
          <w:sz w:val="28"/>
          <w:szCs w:val="28"/>
        </w:rPr>
        <w:t xml:space="preserve">от </w:t>
      </w:r>
      <w:r w:rsidRPr="00D8765F">
        <w:rPr>
          <w:sz w:val="28"/>
          <w:szCs w:val="28"/>
        </w:rPr>
        <w:t>_______________</w:t>
      </w:r>
      <w:r w:rsidRPr="00F051F9">
        <w:rPr>
          <w:sz w:val="28"/>
          <w:szCs w:val="28"/>
        </w:rPr>
        <w:t xml:space="preserve"> </w:t>
      </w:r>
      <w:r w:rsidRPr="00F051F9">
        <w:rPr>
          <w:sz w:val="28"/>
          <w:szCs w:val="28"/>
        </w:rPr>
        <w:tab/>
      </w:r>
      <w:r w:rsidRPr="00F051F9">
        <w:rPr>
          <w:sz w:val="28"/>
          <w:szCs w:val="28"/>
        </w:rPr>
        <w:tab/>
      </w:r>
      <w:r w:rsidRPr="00F051F9">
        <w:rPr>
          <w:sz w:val="28"/>
          <w:szCs w:val="28"/>
        </w:rPr>
        <w:tab/>
      </w:r>
      <w:r w:rsidRPr="00F051F9">
        <w:rPr>
          <w:sz w:val="28"/>
          <w:szCs w:val="28"/>
        </w:rPr>
        <w:tab/>
      </w:r>
      <w:r w:rsidRPr="00F051F9">
        <w:rPr>
          <w:sz w:val="28"/>
          <w:szCs w:val="28"/>
        </w:rPr>
        <w:tab/>
      </w:r>
      <w:r w:rsidRPr="00F051F9">
        <w:rPr>
          <w:sz w:val="28"/>
          <w:szCs w:val="28"/>
        </w:rPr>
        <w:tab/>
      </w:r>
      <w:r w:rsidRPr="00F051F9">
        <w:rPr>
          <w:sz w:val="28"/>
          <w:szCs w:val="28"/>
        </w:rPr>
        <w:tab/>
        <w:t xml:space="preserve"> № </w:t>
      </w:r>
      <w:r w:rsidRPr="00D8765F">
        <w:rPr>
          <w:sz w:val="28"/>
          <w:szCs w:val="28"/>
        </w:rPr>
        <w:t>_______________</w:t>
      </w:r>
    </w:p>
    <w:p w:rsidR="00FE60A2" w:rsidRPr="00F051F9" w:rsidRDefault="00FE60A2" w:rsidP="00FE60A2">
      <w:pPr>
        <w:jc w:val="center"/>
        <w:rPr>
          <w:sz w:val="26"/>
          <w:szCs w:val="26"/>
        </w:rPr>
      </w:pPr>
      <w:r w:rsidRPr="00F051F9">
        <w:rPr>
          <w:sz w:val="26"/>
          <w:szCs w:val="26"/>
        </w:rPr>
        <w:br/>
      </w:r>
    </w:p>
    <w:p w:rsidR="00FE60A2" w:rsidRPr="001A2896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F051F9">
        <w:rPr>
          <w:color w:val="000000"/>
          <w:sz w:val="28"/>
          <w:szCs w:val="28"/>
        </w:rPr>
        <w:t>Рассмотрев Ваше заявление от _______________ № ________ и прилагаемые к нему докумен</w:t>
      </w:r>
      <w:r w:rsidR="004A3CB2" w:rsidRPr="00F051F9">
        <w:rPr>
          <w:color w:val="000000"/>
          <w:sz w:val="28"/>
          <w:szCs w:val="28"/>
        </w:rPr>
        <w:t xml:space="preserve">ты, руководствуясь положением </w:t>
      </w:r>
      <w:r w:rsidR="004A3CB2" w:rsidRPr="004A3CB2">
        <w:rPr>
          <w:color w:val="000000"/>
          <w:sz w:val="28"/>
          <w:szCs w:val="28"/>
        </w:rPr>
        <w:t>о Единой всероссийской спортивной классификации, утвержденным приказом Министерства спорта Российской Федерации от 20.02.2017 № 108</w:t>
      </w:r>
      <w:r w:rsidRPr="001A2896">
        <w:rPr>
          <w:color w:val="000000"/>
          <w:sz w:val="28"/>
          <w:szCs w:val="28"/>
        </w:rPr>
        <w:t xml:space="preserve">, Министерством спорта Республики Татарстан принято решение об отказе в присвоении </w:t>
      </w:r>
      <w:r w:rsidR="00F051F9" w:rsidRPr="00F051F9">
        <w:rPr>
          <w:color w:val="000000"/>
          <w:sz w:val="28"/>
          <w:szCs w:val="28"/>
        </w:rPr>
        <w:t>спортивного разряда спортсмену</w:t>
      </w:r>
      <w:r w:rsidR="00F051F9" w:rsidRPr="001A2896">
        <w:rPr>
          <w:color w:val="000000"/>
          <w:sz w:val="28"/>
          <w:szCs w:val="28"/>
        </w:rPr>
        <w:t xml:space="preserve">: </w:t>
      </w:r>
      <w:r w:rsidRPr="001A2896">
        <w:rPr>
          <w:color w:val="000000"/>
          <w:sz w:val="28"/>
          <w:szCs w:val="28"/>
        </w:rPr>
        <w:t>________</w:t>
      </w:r>
      <w:r w:rsidR="00F051F9" w:rsidRPr="001A2896">
        <w:rPr>
          <w:color w:val="000000"/>
          <w:sz w:val="28"/>
          <w:szCs w:val="28"/>
        </w:rPr>
        <w:t>___________________________________________________</w:t>
      </w:r>
      <w:r w:rsidRPr="001A2896">
        <w:rPr>
          <w:color w:val="000000"/>
          <w:sz w:val="28"/>
          <w:szCs w:val="28"/>
        </w:rPr>
        <w:t>, дата рождения: ________________</w:t>
      </w:r>
      <w:r w:rsidR="00F051F9" w:rsidRPr="001A2896">
        <w:rPr>
          <w:color w:val="000000"/>
          <w:sz w:val="28"/>
          <w:szCs w:val="28"/>
        </w:rPr>
        <w:t>_____</w:t>
      </w:r>
      <w:r w:rsidRPr="001A2896">
        <w:rPr>
          <w:color w:val="000000"/>
          <w:sz w:val="28"/>
          <w:szCs w:val="28"/>
        </w:rPr>
        <w:t>, по следующим основаниям:</w:t>
      </w:r>
    </w:p>
    <w:p w:rsidR="00FE60A2" w:rsidRPr="001A2896" w:rsidRDefault="00FE60A2" w:rsidP="00FE60A2">
      <w:pPr>
        <w:pStyle w:val="ad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1A2896">
        <w:rPr>
          <w:color w:val="000000"/>
          <w:sz w:val="28"/>
          <w:szCs w:val="28"/>
        </w:rPr>
        <w:t>_______________________________________________________________</w:t>
      </w:r>
    </w:p>
    <w:p w:rsidR="00FE60A2" w:rsidRPr="005C3205" w:rsidRDefault="00FE60A2" w:rsidP="00FE60A2">
      <w:pPr>
        <w:pStyle w:val="ad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Pr="005C3205">
        <w:rPr>
          <w:color w:val="000000"/>
          <w:sz w:val="28"/>
          <w:szCs w:val="28"/>
        </w:rPr>
        <w:t xml:space="preserve"> </w:t>
      </w:r>
    </w:p>
    <w:p w:rsidR="00FE60A2" w:rsidRDefault="00FE60A2" w:rsidP="00FE60A2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FE60A2" w:rsidRDefault="00FE60A2" w:rsidP="00FE60A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B0CBD">
        <w:rPr>
          <w:color w:val="000000"/>
          <w:sz w:val="28"/>
          <w:szCs w:val="28"/>
        </w:rPr>
        <w:t>Дополнительн</w:t>
      </w:r>
      <w:r>
        <w:rPr>
          <w:color w:val="000000"/>
          <w:sz w:val="28"/>
          <w:szCs w:val="28"/>
        </w:rPr>
        <w:t>ая информация</w:t>
      </w:r>
      <w:r w:rsidRPr="007B0CBD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_______________________________________.</w:t>
      </w:r>
      <w:r w:rsidRPr="007B0CBD">
        <w:rPr>
          <w:color w:val="000000"/>
          <w:sz w:val="28"/>
          <w:szCs w:val="28"/>
        </w:rPr>
        <w:t xml:space="preserve"> </w:t>
      </w:r>
    </w:p>
    <w:p w:rsidR="00FE60A2" w:rsidRDefault="00FE60A2" w:rsidP="00FE60A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FE60A2" w:rsidRPr="0067098B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7098B">
        <w:rPr>
          <w:color w:val="000000"/>
          <w:sz w:val="28"/>
          <w:szCs w:val="28"/>
        </w:rPr>
        <w:t xml:space="preserve">Вы вправе повторно обратиться в </w:t>
      </w:r>
      <w:r w:rsidRPr="00A96D81">
        <w:rPr>
          <w:color w:val="000000"/>
          <w:sz w:val="28"/>
          <w:szCs w:val="28"/>
        </w:rPr>
        <w:t xml:space="preserve">Министерство спорта Республики Татарстан </w:t>
      </w:r>
      <w:r w:rsidRPr="0067098B">
        <w:rPr>
          <w:color w:val="000000"/>
          <w:sz w:val="28"/>
          <w:szCs w:val="28"/>
        </w:rPr>
        <w:t>с заявлением о предоставлении услуги после устранения указанных нарушений.</w:t>
      </w:r>
    </w:p>
    <w:p w:rsidR="00FE60A2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7098B">
        <w:rPr>
          <w:color w:val="000000"/>
          <w:sz w:val="28"/>
          <w:szCs w:val="28"/>
        </w:rPr>
        <w:t xml:space="preserve">Данный отказ может быть обжалован в досудебном порядке путем направления жалобы в </w:t>
      </w:r>
      <w:r w:rsidRPr="00A96D81">
        <w:rPr>
          <w:color w:val="000000"/>
          <w:sz w:val="28"/>
          <w:szCs w:val="28"/>
        </w:rPr>
        <w:t>Министерство спорта Республики Татарстан</w:t>
      </w:r>
      <w:r w:rsidRPr="0067098B">
        <w:rPr>
          <w:color w:val="000000"/>
          <w:sz w:val="28"/>
          <w:szCs w:val="28"/>
        </w:rPr>
        <w:t>, а также в судебном порядке.</w:t>
      </w:r>
    </w:p>
    <w:p w:rsidR="00FE60A2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E60A2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E60A2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E60A2" w:rsidRDefault="00FE60A2" w:rsidP="00FE60A2">
      <w:r w:rsidRPr="00550F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C3D28" wp14:editId="1F532317">
                <wp:simplePos x="0" y="0"/>
                <wp:positionH relativeFrom="page">
                  <wp:align>center</wp:align>
                </wp:positionH>
                <wp:positionV relativeFrom="paragraph">
                  <wp:posOffset>175260</wp:posOffset>
                </wp:positionV>
                <wp:extent cx="2887980" cy="449580"/>
                <wp:effectExtent l="0" t="0" r="26670" b="2667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68EB" w:rsidRPr="00054AD4" w:rsidRDefault="006968EB" w:rsidP="00FE60A2">
                            <w:pPr>
                              <w:spacing w:before="74"/>
                              <w:ind w:left="145"/>
                              <w:jc w:val="center"/>
                            </w:pPr>
                            <w:r w:rsidRPr="00054AD4">
                              <w:t>Сведения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об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электронной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подписи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CC3D28" id="_x0000_s1027" type="#_x0000_t202" style="position:absolute;margin-left:0;margin-top:13.8pt;width:227.4pt;height:35.4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" filled="f" strokeweight=".5pt">
                <v:textbox inset="0,0,0,0">
                  <w:txbxContent>
                    <w:p w:rsidR="006968EB" w:rsidRPr="00054AD4" w:rsidRDefault="006968EB" w:rsidP="00FE60A2">
                      <w:pPr>
                        <w:spacing w:before="74"/>
                        <w:ind w:left="145"/>
                        <w:jc w:val="center"/>
                      </w:pPr>
                      <w:r w:rsidRPr="00054AD4">
                        <w:t>Сведения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об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электронной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подписи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E60A2" w:rsidRDefault="00FE60A2" w:rsidP="00FE60A2"/>
    <w:p w:rsidR="00FE60A2" w:rsidRDefault="00FE60A2" w:rsidP="00FE60A2"/>
    <w:p w:rsidR="00FE60A2" w:rsidRDefault="00FE60A2" w:rsidP="00FE60A2"/>
    <w:p w:rsidR="00FE60A2" w:rsidRPr="00550F50" w:rsidRDefault="00FE60A2" w:rsidP="00FE60A2"/>
    <w:p w:rsidR="00FE60A2" w:rsidRPr="00550F50" w:rsidRDefault="00FE60A2" w:rsidP="00FE60A2">
      <w:r w:rsidRPr="00550F50">
        <w:t>Должностное лицо (ФИО)</w:t>
      </w:r>
    </w:p>
    <w:p w:rsidR="00FE60A2" w:rsidRDefault="00FE60A2" w:rsidP="00FE60A2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  <w:r w:rsidRPr="00550F50">
        <w:rPr>
          <w:sz w:val="20"/>
          <w:szCs w:val="20"/>
        </w:rPr>
        <w:t xml:space="preserve">(подпись уполномоченного </w:t>
      </w:r>
    </w:p>
    <w:p w:rsidR="00FE60A2" w:rsidRPr="00550F50" w:rsidRDefault="00FE60A2" w:rsidP="00FE60A2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  <w:r w:rsidRPr="00550F50">
        <w:rPr>
          <w:sz w:val="20"/>
          <w:szCs w:val="20"/>
        </w:rPr>
        <w:t>должностного лица органа)</w:t>
      </w:r>
    </w:p>
    <w:p w:rsidR="00FE60A2" w:rsidRDefault="00FE60A2" w:rsidP="00FE60A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C2998" w:rsidRDefault="006C2998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FF017A" w:rsidRDefault="00FF017A" w:rsidP="007B5755">
      <w:pPr>
        <w:ind w:left="3402"/>
        <w:jc w:val="right"/>
      </w:pPr>
    </w:p>
    <w:p w:rsidR="00FF017A" w:rsidRDefault="00FF017A" w:rsidP="007B5755">
      <w:pPr>
        <w:ind w:left="3402"/>
        <w:jc w:val="right"/>
      </w:pPr>
    </w:p>
    <w:p w:rsidR="00FF017A" w:rsidRDefault="00FF017A" w:rsidP="007B5755">
      <w:pPr>
        <w:ind w:left="3402"/>
        <w:jc w:val="right"/>
      </w:pPr>
    </w:p>
    <w:p w:rsidR="006968EB" w:rsidRPr="00504976" w:rsidRDefault="006968EB" w:rsidP="006968EB">
      <w:pPr>
        <w:ind w:left="5526" w:firstLine="138"/>
        <w:rPr>
          <w:sz w:val="28"/>
        </w:rPr>
      </w:pPr>
      <w:r>
        <w:rPr>
          <w:sz w:val="28"/>
        </w:rPr>
        <w:t>Приложение № 3</w:t>
      </w:r>
    </w:p>
    <w:p w:rsidR="006968EB" w:rsidRPr="00504976" w:rsidRDefault="006968EB" w:rsidP="006968EB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6968EB" w:rsidRDefault="006968EB" w:rsidP="006968EB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спортивных </w:t>
      </w:r>
      <w:r>
        <w:rPr>
          <w:sz w:val="28"/>
        </w:rPr>
        <w:t>разрядов</w:t>
      </w:r>
    </w:p>
    <w:p w:rsidR="006968EB" w:rsidRPr="00504976" w:rsidRDefault="006968EB" w:rsidP="006968EB">
      <w:pPr>
        <w:ind w:left="3402"/>
        <w:jc w:val="right"/>
        <w:rPr>
          <w:sz w:val="28"/>
        </w:rPr>
      </w:pPr>
    </w:p>
    <w:p w:rsidR="006968EB" w:rsidRPr="00504976" w:rsidRDefault="006968EB" w:rsidP="006968EB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6968EB" w:rsidRDefault="006968EB" w:rsidP="006968EB">
      <w:pPr>
        <w:ind w:left="3402"/>
        <w:jc w:val="right"/>
      </w:pPr>
    </w:p>
    <w:p w:rsidR="006968EB" w:rsidRPr="0075169C" w:rsidRDefault="006968EB" w:rsidP="006968EB">
      <w:pPr>
        <w:ind w:left="3402"/>
        <w:jc w:val="right"/>
      </w:pPr>
      <w:r w:rsidRPr="0075169C">
        <w:t xml:space="preserve">  В Министерство спорта Республики Татарстан</w:t>
      </w:r>
    </w:p>
    <w:p w:rsidR="006968EB" w:rsidRDefault="006968EB" w:rsidP="006968EB">
      <w:pPr>
        <w:ind w:left="3402"/>
        <w:jc w:val="right"/>
      </w:pPr>
    </w:p>
    <w:p w:rsidR="006968EB" w:rsidRDefault="006968EB" w:rsidP="006968EB">
      <w:pPr>
        <w:ind w:left="3402"/>
        <w:jc w:val="right"/>
      </w:pPr>
    </w:p>
    <w:p w:rsidR="006968EB" w:rsidRDefault="006968EB" w:rsidP="006968EB">
      <w:pPr>
        <w:ind w:left="3402"/>
        <w:jc w:val="right"/>
      </w:pPr>
    </w:p>
    <w:p w:rsidR="006968EB" w:rsidRPr="008477E3" w:rsidRDefault="006968EB" w:rsidP="006968EB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8477E3">
        <w:rPr>
          <w:b/>
          <w:sz w:val="28"/>
        </w:rPr>
        <w:t xml:space="preserve">Заявление </w:t>
      </w:r>
    </w:p>
    <w:p w:rsidR="006968EB" w:rsidRPr="008477E3" w:rsidRDefault="006968EB" w:rsidP="006968EB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8477E3">
        <w:rPr>
          <w:b/>
          <w:sz w:val="28"/>
        </w:rPr>
        <w:t>о присвоении спортивн</w:t>
      </w:r>
      <w:r>
        <w:rPr>
          <w:b/>
          <w:sz w:val="28"/>
        </w:rPr>
        <w:t>ого разряда</w:t>
      </w:r>
      <w:r w:rsidRPr="00700E7B">
        <w:rPr>
          <w:sz w:val="28"/>
          <w:szCs w:val="22"/>
        </w:rPr>
        <w:t>*</w:t>
      </w:r>
    </w:p>
    <w:p w:rsidR="006968EB" w:rsidRPr="005F050D" w:rsidRDefault="006968EB" w:rsidP="006968E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968EB" w:rsidRDefault="006968EB" w:rsidP="006968EB">
      <w:pPr>
        <w:autoSpaceDE w:val="0"/>
        <w:autoSpaceDN w:val="0"/>
        <w:adjustRightInd w:val="0"/>
        <w:rPr>
          <w:sz w:val="22"/>
          <w:szCs w:val="22"/>
        </w:rPr>
      </w:pPr>
    </w:p>
    <w:p w:rsidR="006968EB" w:rsidRPr="008477E3" w:rsidRDefault="006968EB" w:rsidP="00FF017A">
      <w:pPr>
        <w:pBdr>
          <w:bottom w:val="single" w:sz="4" w:space="1" w:color="auto"/>
        </w:pBdr>
        <w:autoSpaceDE w:val="0"/>
        <w:autoSpaceDN w:val="0"/>
        <w:adjustRightInd w:val="0"/>
        <w:rPr>
          <w:szCs w:val="22"/>
        </w:rPr>
      </w:pPr>
    </w:p>
    <w:p w:rsidR="006968EB" w:rsidRPr="00FA188B" w:rsidRDefault="006968EB" w:rsidP="006968EB">
      <w:pPr>
        <w:autoSpaceDE w:val="0"/>
        <w:autoSpaceDN w:val="0"/>
        <w:adjustRightInd w:val="0"/>
        <w:jc w:val="center"/>
        <w:rPr>
          <w:sz w:val="28"/>
          <w:szCs w:val="22"/>
          <w:vertAlign w:val="superscript"/>
        </w:rPr>
      </w:pPr>
      <w:r w:rsidRPr="00FA188B">
        <w:rPr>
          <w:sz w:val="28"/>
          <w:szCs w:val="22"/>
          <w:vertAlign w:val="superscript"/>
        </w:rPr>
        <w:t>(Ф.И.О</w:t>
      </w:r>
      <w:r w:rsidR="006B2C8C">
        <w:rPr>
          <w:sz w:val="28"/>
          <w:szCs w:val="22"/>
          <w:vertAlign w:val="superscript"/>
        </w:rPr>
        <w:t>. в дательном падеже</w:t>
      </w:r>
      <w:r w:rsidRPr="00FA188B">
        <w:rPr>
          <w:sz w:val="28"/>
          <w:szCs w:val="22"/>
          <w:vertAlign w:val="superscript"/>
        </w:rPr>
        <w:t>)</w:t>
      </w:r>
    </w:p>
    <w:p w:rsidR="006968EB" w:rsidRPr="006968EB" w:rsidRDefault="00E46562" w:rsidP="006968EB">
      <w:pPr>
        <w:autoSpaceDE w:val="0"/>
        <w:autoSpaceDN w:val="0"/>
        <w:adjustRightInd w:val="0"/>
        <w:spacing w:line="276" w:lineRule="auto"/>
        <w:rPr>
          <w:szCs w:val="22"/>
        </w:rPr>
      </w:pPr>
      <w:r>
        <w:rPr>
          <w:sz w:val="28"/>
          <w:szCs w:val="22"/>
        </w:rPr>
        <w:t>спортивного разряда «</w:t>
      </w:r>
      <w:r w:rsidR="006968EB" w:rsidRPr="006968EB">
        <w:rPr>
          <w:sz w:val="28"/>
          <w:szCs w:val="22"/>
        </w:rPr>
        <w:t>_________</w:t>
      </w:r>
      <w:r w:rsidR="006B2C8C">
        <w:rPr>
          <w:sz w:val="28"/>
          <w:szCs w:val="22"/>
        </w:rPr>
        <w:t>____</w:t>
      </w:r>
      <w:r w:rsidR="006968EB" w:rsidRPr="006968EB">
        <w:rPr>
          <w:sz w:val="28"/>
          <w:szCs w:val="22"/>
        </w:rPr>
        <w:t>_____</w:t>
      </w:r>
      <w:r>
        <w:rPr>
          <w:sz w:val="28"/>
          <w:szCs w:val="22"/>
        </w:rPr>
        <w:t>»</w:t>
      </w:r>
      <w:r w:rsidR="006968EB" w:rsidRPr="006968EB">
        <w:rPr>
          <w:sz w:val="28"/>
          <w:szCs w:val="22"/>
        </w:rPr>
        <w:t>,</w:t>
      </w:r>
      <w:r w:rsidR="006B2C8C">
        <w:rPr>
          <w:sz w:val="28"/>
          <w:szCs w:val="22"/>
        </w:rPr>
        <w:t xml:space="preserve"> </w:t>
      </w:r>
      <w:r w:rsidR="006968EB" w:rsidRPr="006968EB">
        <w:rPr>
          <w:sz w:val="28"/>
          <w:szCs w:val="22"/>
        </w:rPr>
        <w:t>вид спорта</w:t>
      </w:r>
      <w:r w:rsidR="00FF017A">
        <w:rPr>
          <w:sz w:val="28"/>
          <w:szCs w:val="22"/>
        </w:rPr>
        <w:t xml:space="preserve"> </w:t>
      </w:r>
      <w:r w:rsidR="006968EB" w:rsidRPr="006968EB">
        <w:rPr>
          <w:szCs w:val="22"/>
        </w:rPr>
        <w:t>_________________________,</w:t>
      </w:r>
    </w:p>
    <w:p w:rsidR="006968EB" w:rsidRPr="006968EB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</w:p>
    <w:p w:rsidR="006968EB" w:rsidRPr="006968EB" w:rsidRDefault="006968EB" w:rsidP="004E47D7">
      <w:pPr>
        <w:autoSpaceDE w:val="0"/>
        <w:autoSpaceDN w:val="0"/>
        <w:adjustRightInd w:val="0"/>
        <w:rPr>
          <w:szCs w:val="22"/>
        </w:rPr>
      </w:pPr>
      <w:r w:rsidRPr="004E47D7">
        <w:rPr>
          <w:sz w:val="28"/>
          <w:szCs w:val="22"/>
        </w:rPr>
        <w:t>имеющего</w:t>
      </w:r>
      <w:r w:rsidRPr="006968EB">
        <w:rPr>
          <w:szCs w:val="22"/>
        </w:rPr>
        <w:t xml:space="preserve"> ________________</w:t>
      </w:r>
      <w:r w:rsidR="004E47D7">
        <w:rPr>
          <w:szCs w:val="22"/>
        </w:rPr>
        <w:t>____</w:t>
      </w:r>
      <w:r w:rsidRPr="006968EB">
        <w:rPr>
          <w:szCs w:val="22"/>
        </w:rPr>
        <w:t>___________________________________________________</w:t>
      </w:r>
    </w:p>
    <w:p w:rsidR="006968EB" w:rsidRPr="004E47D7" w:rsidRDefault="006968EB" w:rsidP="006968EB">
      <w:pPr>
        <w:autoSpaceDE w:val="0"/>
        <w:autoSpaceDN w:val="0"/>
        <w:adjustRightInd w:val="0"/>
        <w:jc w:val="center"/>
        <w:rPr>
          <w:sz w:val="28"/>
          <w:szCs w:val="22"/>
          <w:vertAlign w:val="superscript"/>
        </w:rPr>
      </w:pPr>
      <w:r w:rsidRPr="004E47D7">
        <w:rPr>
          <w:sz w:val="28"/>
          <w:szCs w:val="22"/>
          <w:vertAlign w:val="superscript"/>
        </w:rPr>
        <w:t>(спортивный разряд)</w:t>
      </w:r>
    </w:p>
    <w:p w:rsidR="006968EB" w:rsidRPr="004E47D7" w:rsidRDefault="006968EB" w:rsidP="006968EB">
      <w:pPr>
        <w:autoSpaceDE w:val="0"/>
        <w:autoSpaceDN w:val="0"/>
        <w:adjustRightInd w:val="0"/>
        <w:jc w:val="center"/>
        <w:rPr>
          <w:sz w:val="28"/>
          <w:szCs w:val="22"/>
          <w:vertAlign w:val="superscript"/>
        </w:rPr>
      </w:pPr>
    </w:p>
    <w:p w:rsidR="006968EB" w:rsidRDefault="006968EB" w:rsidP="007B5755">
      <w:pPr>
        <w:ind w:left="3402"/>
        <w:jc w:val="right"/>
      </w:pPr>
    </w:p>
    <w:p w:rsidR="006968EB" w:rsidRDefault="006968EB" w:rsidP="007B5755">
      <w:pPr>
        <w:ind w:left="3402"/>
        <w:jc w:val="right"/>
      </w:pPr>
    </w:p>
    <w:p w:rsidR="006968EB" w:rsidRPr="008477E3" w:rsidRDefault="006968EB" w:rsidP="006968EB">
      <w:pPr>
        <w:autoSpaceDE w:val="0"/>
        <w:autoSpaceDN w:val="0"/>
        <w:adjustRightInd w:val="0"/>
        <w:rPr>
          <w:szCs w:val="22"/>
        </w:rPr>
      </w:pPr>
      <w:r w:rsidRPr="00FA188B">
        <w:rPr>
          <w:sz w:val="28"/>
          <w:szCs w:val="22"/>
        </w:rPr>
        <w:t>Приложения</w:t>
      </w:r>
      <w:r w:rsidRPr="008477E3">
        <w:rPr>
          <w:szCs w:val="22"/>
        </w:rPr>
        <w:t>:</w:t>
      </w:r>
    </w:p>
    <w:p w:rsidR="006968EB" w:rsidRDefault="006968EB" w:rsidP="006968EB">
      <w:pPr>
        <w:pBdr>
          <w:bottom w:val="single" w:sz="4" w:space="1" w:color="auto"/>
        </w:pBdr>
        <w:autoSpaceDE w:val="0"/>
        <w:autoSpaceDN w:val="0"/>
        <w:adjustRightInd w:val="0"/>
        <w:rPr>
          <w:sz w:val="28"/>
          <w:szCs w:val="22"/>
          <w:vertAlign w:val="superscript"/>
        </w:rPr>
      </w:pPr>
    </w:p>
    <w:p w:rsidR="006968EB" w:rsidRDefault="006968EB" w:rsidP="006968EB">
      <w:pPr>
        <w:autoSpaceDE w:val="0"/>
        <w:autoSpaceDN w:val="0"/>
        <w:adjustRightInd w:val="0"/>
        <w:jc w:val="center"/>
        <w:rPr>
          <w:sz w:val="28"/>
          <w:szCs w:val="22"/>
          <w:vertAlign w:val="superscript"/>
        </w:rPr>
      </w:pPr>
      <w:r w:rsidRPr="00FA188B">
        <w:rPr>
          <w:sz w:val="28"/>
          <w:szCs w:val="22"/>
          <w:vertAlign w:val="superscript"/>
        </w:rPr>
        <w:t xml:space="preserve">(установленный комплект </w:t>
      </w:r>
      <w:r w:rsidR="00A77A64" w:rsidRPr="00A77A64">
        <w:rPr>
          <w:sz w:val="28"/>
          <w:szCs w:val="22"/>
          <w:vertAlign w:val="superscript"/>
        </w:rPr>
        <w:t>документов в соответствии с ЕВСК</w:t>
      </w:r>
      <w:r w:rsidRPr="00FA188B">
        <w:rPr>
          <w:sz w:val="28"/>
          <w:szCs w:val="22"/>
          <w:vertAlign w:val="superscript"/>
        </w:rPr>
        <w:t>)</w:t>
      </w:r>
    </w:p>
    <w:p w:rsidR="006968EB" w:rsidRPr="008477E3" w:rsidRDefault="006968EB" w:rsidP="006968EB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szCs w:val="22"/>
        </w:rPr>
      </w:pPr>
    </w:p>
    <w:p w:rsidR="006968EB" w:rsidRDefault="006968EB" w:rsidP="006968EB">
      <w:pPr>
        <w:autoSpaceDE w:val="0"/>
        <w:autoSpaceDN w:val="0"/>
        <w:adjustRightInd w:val="0"/>
        <w:rPr>
          <w:szCs w:val="22"/>
        </w:rPr>
      </w:pPr>
    </w:p>
    <w:p w:rsidR="006968EB" w:rsidRDefault="006968EB" w:rsidP="006968EB">
      <w:pPr>
        <w:autoSpaceDE w:val="0"/>
        <w:autoSpaceDN w:val="0"/>
        <w:adjustRightInd w:val="0"/>
        <w:ind w:right="-142"/>
        <w:rPr>
          <w:szCs w:val="22"/>
        </w:rPr>
      </w:pPr>
      <w:r>
        <w:rPr>
          <w:szCs w:val="22"/>
        </w:rPr>
        <w:t>______</w:t>
      </w:r>
      <w:r w:rsidR="004E47D7">
        <w:rPr>
          <w:szCs w:val="22"/>
        </w:rPr>
        <w:t>____</w:t>
      </w:r>
      <w:r>
        <w:rPr>
          <w:szCs w:val="22"/>
        </w:rPr>
        <w:t>_____</w:t>
      </w:r>
      <w:r w:rsidRPr="008477E3">
        <w:rPr>
          <w:szCs w:val="22"/>
        </w:rPr>
        <w:t>_____________________________________________________</w:t>
      </w:r>
      <w:r>
        <w:rPr>
          <w:szCs w:val="22"/>
        </w:rPr>
        <w:t>_</w:t>
      </w:r>
      <w:r w:rsidRPr="008477E3">
        <w:rPr>
          <w:szCs w:val="22"/>
        </w:rPr>
        <w:t>_____________</w:t>
      </w:r>
      <w:r>
        <w:rPr>
          <w:szCs w:val="22"/>
        </w:rPr>
        <w:t>_</w:t>
      </w:r>
    </w:p>
    <w:p w:rsidR="006968EB" w:rsidRDefault="006968EB" w:rsidP="006968EB">
      <w:pPr>
        <w:autoSpaceDE w:val="0"/>
        <w:autoSpaceDN w:val="0"/>
        <w:adjustRightInd w:val="0"/>
        <w:rPr>
          <w:szCs w:val="22"/>
        </w:rPr>
      </w:pPr>
    </w:p>
    <w:p w:rsidR="006968EB" w:rsidRDefault="006968EB" w:rsidP="006968EB">
      <w:pPr>
        <w:autoSpaceDE w:val="0"/>
        <w:autoSpaceDN w:val="0"/>
        <w:adjustRightInd w:val="0"/>
        <w:rPr>
          <w:szCs w:val="22"/>
        </w:rPr>
      </w:pPr>
    </w:p>
    <w:p w:rsidR="006968EB" w:rsidRDefault="006968EB" w:rsidP="006968EB">
      <w:pPr>
        <w:autoSpaceDE w:val="0"/>
        <w:autoSpaceDN w:val="0"/>
        <w:adjustRightInd w:val="0"/>
        <w:rPr>
          <w:szCs w:val="22"/>
        </w:rPr>
      </w:pPr>
    </w:p>
    <w:p w:rsidR="006968EB" w:rsidRPr="008477E3" w:rsidRDefault="006968EB" w:rsidP="006968EB">
      <w:pPr>
        <w:pBdr>
          <w:bottom w:val="single" w:sz="4" w:space="1" w:color="auto"/>
        </w:pBdr>
        <w:autoSpaceDE w:val="0"/>
        <w:autoSpaceDN w:val="0"/>
        <w:adjustRightInd w:val="0"/>
        <w:rPr>
          <w:szCs w:val="22"/>
        </w:rPr>
      </w:pPr>
    </w:p>
    <w:p w:rsidR="006968EB" w:rsidRPr="00FA188B" w:rsidRDefault="006968EB" w:rsidP="006968EB">
      <w:pPr>
        <w:autoSpaceDE w:val="0"/>
        <w:autoSpaceDN w:val="0"/>
        <w:adjustRightInd w:val="0"/>
        <w:jc w:val="center"/>
        <w:outlineLvl w:val="0"/>
        <w:rPr>
          <w:sz w:val="28"/>
          <w:szCs w:val="22"/>
          <w:vertAlign w:val="superscript"/>
        </w:rPr>
      </w:pPr>
      <w:r w:rsidRPr="00FA188B">
        <w:rPr>
          <w:sz w:val="28"/>
          <w:szCs w:val="22"/>
          <w:vertAlign w:val="superscript"/>
        </w:rPr>
        <w:t>(наименование должности, подпись, фамилия и инициалы уполномоченного лица организации, направляющей ходатайство)</w:t>
      </w:r>
    </w:p>
    <w:p w:rsidR="006968EB" w:rsidRPr="008477E3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</w:p>
    <w:p w:rsidR="006968EB" w:rsidRPr="008477E3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  <w:r w:rsidRPr="008477E3">
        <w:rPr>
          <w:szCs w:val="22"/>
        </w:rPr>
        <w:t>--------------------------------</w:t>
      </w:r>
    </w:p>
    <w:p w:rsidR="006968EB" w:rsidRDefault="006968EB" w:rsidP="006968EB">
      <w:pPr>
        <w:autoSpaceDE w:val="0"/>
        <w:autoSpaceDN w:val="0"/>
        <w:adjustRightInd w:val="0"/>
        <w:jc w:val="center"/>
        <w:rPr>
          <w:i/>
          <w:szCs w:val="22"/>
        </w:rPr>
      </w:pPr>
      <w:r w:rsidRPr="00B46B94">
        <w:rPr>
          <w:i/>
          <w:szCs w:val="22"/>
        </w:rPr>
        <w:t xml:space="preserve">&lt;*&gt; Оформляется на бланке организации, направляющей ходатайство </w:t>
      </w:r>
    </w:p>
    <w:p w:rsidR="006968EB" w:rsidRPr="00B46B94" w:rsidRDefault="006968EB" w:rsidP="006968EB">
      <w:pPr>
        <w:autoSpaceDE w:val="0"/>
        <w:autoSpaceDN w:val="0"/>
        <w:adjustRightInd w:val="0"/>
        <w:jc w:val="center"/>
        <w:rPr>
          <w:i/>
          <w:szCs w:val="22"/>
        </w:rPr>
      </w:pPr>
      <w:r w:rsidRPr="00B46B94">
        <w:rPr>
          <w:i/>
          <w:szCs w:val="22"/>
        </w:rPr>
        <w:t xml:space="preserve">(региональная </w:t>
      </w:r>
      <w:r>
        <w:rPr>
          <w:i/>
          <w:szCs w:val="22"/>
        </w:rPr>
        <w:t>спортивная организация)</w:t>
      </w:r>
    </w:p>
    <w:p w:rsidR="006968EB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</w:p>
    <w:p w:rsidR="006968EB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</w:p>
    <w:p w:rsidR="006968EB" w:rsidRPr="008477E3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</w:p>
    <w:p w:rsidR="006968EB" w:rsidRPr="008477E3" w:rsidRDefault="006968EB" w:rsidP="006968EB">
      <w:pPr>
        <w:autoSpaceDE w:val="0"/>
        <w:autoSpaceDN w:val="0"/>
        <w:adjustRightInd w:val="0"/>
        <w:jc w:val="center"/>
        <w:rPr>
          <w:szCs w:val="22"/>
        </w:rPr>
      </w:pPr>
      <w:r w:rsidRPr="008477E3">
        <w:rPr>
          <w:szCs w:val="22"/>
        </w:rPr>
        <w:t xml:space="preserve">Отметка о регистрации заявления  №  </w:t>
      </w:r>
      <w:r>
        <w:rPr>
          <w:szCs w:val="22"/>
        </w:rPr>
        <w:t>___________</w:t>
      </w:r>
      <w:r w:rsidRPr="008477E3">
        <w:rPr>
          <w:szCs w:val="22"/>
        </w:rPr>
        <w:t xml:space="preserve"> от______________________</w:t>
      </w:r>
    </w:p>
    <w:p w:rsidR="006968EB" w:rsidRDefault="006968EB" w:rsidP="007B5755">
      <w:pPr>
        <w:ind w:left="3402"/>
        <w:jc w:val="right"/>
      </w:pPr>
    </w:p>
    <w:p w:rsidR="00115C74" w:rsidRDefault="00115C74" w:rsidP="00FE4362">
      <w:pPr>
        <w:ind w:left="5526" w:firstLine="138"/>
        <w:rPr>
          <w:sz w:val="28"/>
        </w:rPr>
      </w:pPr>
    </w:p>
    <w:p w:rsidR="00115C74" w:rsidRDefault="00115C74" w:rsidP="00FE4362">
      <w:pPr>
        <w:ind w:left="5526" w:firstLine="138"/>
        <w:rPr>
          <w:sz w:val="28"/>
        </w:rPr>
      </w:pPr>
    </w:p>
    <w:p w:rsidR="00FE4362" w:rsidRPr="00504976" w:rsidRDefault="00FE4362" w:rsidP="00FE4362">
      <w:pPr>
        <w:ind w:left="5526" w:firstLine="138"/>
        <w:rPr>
          <w:sz w:val="28"/>
        </w:rPr>
      </w:pPr>
      <w:r>
        <w:rPr>
          <w:sz w:val="28"/>
        </w:rPr>
        <w:t>Приложение № 4</w:t>
      </w:r>
    </w:p>
    <w:p w:rsidR="00FE4362" w:rsidRPr="00504976" w:rsidRDefault="00FE4362" w:rsidP="00FE4362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FE4362" w:rsidRDefault="00FE4362" w:rsidP="00FE4362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спортивных </w:t>
      </w:r>
      <w:r>
        <w:rPr>
          <w:sz w:val="28"/>
        </w:rPr>
        <w:t>разрядов</w:t>
      </w:r>
    </w:p>
    <w:p w:rsidR="00FE4362" w:rsidRPr="00504976" w:rsidRDefault="00FE4362" w:rsidP="00FE4362">
      <w:pPr>
        <w:ind w:left="3402"/>
        <w:jc w:val="right"/>
        <w:rPr>
          <w:sz w:val="28"/>
        </w:rPr>
      </w:pPr>
    </w:p>
    <w:p w:rsidR="00FE4362" w:rsidRPr="00504976" w:rsidRDefault="00FE4362" w:rsidP="00FE4362">
      <w:pPr>
        <w:ind w:left="3402"/>
        <w:jc w:val="right"/>
        <w:rPr>
          <w:sz w:val="28"/>
        </w:rPr>
      </w:pPr>
      <w:r>
        <w:rPr>
          <w:sz w:val="28"/>
        </w:rPr>
        <w:t>(</w:t>
      </w:r>
      <w:r w:rsidRPr="00FE4362">
        <w:rPr>
          <w:i/>
          <w:sz w:val="28"/>
        </w:rPr>
        <w:t>рекомендуемая форма</w:t>
      </w:r>
      <w:r>
        <w:rPr>
          <w:sz w:val="28"/>
        </w:rPr>
        <w:t>)</w:t>
      </w:r>
    </w:p>
    <w:p w:rsidR="006968EB" w:rsidRDefault="006968EB" w:rsidP="007B5755">
      <w:pPr>
        <w:ind w:left="3402"/>
        <w:jc w:val="right"/>
      </w:pPr>
    </w:p>
    <w:p w:rsidR="00FE4362" w:rsidRDefault="00FE4362" w:rsidP="007B5755">
      <w:pPr>
        <w:ind w:left="3402"/>
        <w:jc w:val="right"/>
      </w:pPr>
    </w:p>
    <w:p w:rsidR="00FE4362" w:rsidRDefault="00FE4362" w:rsidP="007B5755">
      <w:pPr>
        <w:ind w:left="3402"/>
        <w:jc w:val="right"/>
      </w:pPr>
    </w:p>
    <w:p w:rsidR="00FE60A2" w:rsidRDefault="005B1E1E" w:rsidP="007B5755">
      <w:pPr>
        <w:ind w:left="3402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5.35pt;margin-top:9.35pt;width:550.15pt;height:389pt;z-index:251667456;mso-position-horizontal-relative:text;mso-position-vertical-relative:text">
            <v:imagedata r:id="rId14" o:title="бланк-разряды"/>
          </v:shape>
        </w:pict>
      </w:r>
    </w:p>
    <w:p w:rsidR="00FE60A2" w:rsidRDefault="00FE60A2" w:rsidP="007B5755">
      <w:pPr>
        <w:ind w:left="3402"/>
        <w:jc w:val="right"/>
      </w:pPr>
    </w:p>
    <w:p w:rsidR="00FE60A2" w:rsidRDefault="00FE60A2" w:rsidP="007B5755">
      <w:pPr>
        <w:ind w:left="3402"/>
        <w:jc w:val="right"/>
      </w:pPr>
    </w:p>
    <w:p w:rsidR="0004785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F421EB">
      <w:pPr>
        <w:tabs>
          <w:tab w:val="left" w:pos="10206"/>
        </w:tabs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115C74" w:rsidRDefault="00115C74" w:rsidP="00C53E64">
      <w:pPr>
        <w:ind w:left="5526" w:firstLine="138"/>
        <w:rPr>
          <w:sz w:val="28"/>
        </w:rPr>
      </w:pPr>
    </w:p>
    <w:p w:rsidR="00115C74" w:rsidRDefault="00115C74" w:rsidP="00C53E64">
      <w:pPr>
        <w:ind w:left="5526" w:firstLine="138"/>
        <w:rPr>
          <w:sz w:val="28"/>
        </w:rPr>
      </w:pPr>
    </w:p>
    <w:p w:rsidR="00C53E64" w:rsidRPr="00504976" w:rsidRDefault="00C53E64" w:rsidP="00C53E64">
      <w:pPr>
        <w:ind w:left="5526" w:firstLine="138"/>
        <w:rPr>
          <w:sz w:val="28"/>
        </w:rPr>
      </w:pPr>
      <w:r>
        <w:rPr>
          <w:sz w:val="28"/>
        </w:rPr>
        <w:t>Приложение № 5</w:t>
      </w:r>
    </w:p>
    <w:p w:rsidR="00C53E64" w:rsidRPr="00504976" w:rsidRDefault="00C53E64" w:rsidP="00C53E64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C53E64" w:rsidRPr="00504976" w:rsidRDefault="00C53E64" w:rsidP="00C53E64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спортивных </w:t>
      </w:r>
      <w:r w:rsidR="0043164B">
        <w:rPr>
          <w:sz w:val="28"/>
        </w:rPr>
        <w:t>разрядов</w:t>
      </w:r>
    </w:p>
    <w:p w:rsidR="00C53E64" w:rsidRPr="00504976" w:rsidRDefault="00C53E64" w:rsidP="00C53E64">
      <w:pPr>
        <w:ind w:left="3402"/>
        <w:jc w:val="right"/>
        <w:rPr>
          <w:sz w:val="28"/>
        </w:rPr>
      </w:pPr>
    </w:p>
    <w:p w:rsidR="00C53E64" w:rsidRPr="00504976" w:rsidRDefault="00C53E64" w:rsidP="00C53E64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C53E64" w:rsidRDefault="00C53E64" w:rsidP="00C53E64">
      <w:pPr>
        <w:ind w:left="3402"/>
        <w:jc w:val="right"/>
      </w:pPr>
    </w:p>
    <w:p w:rsidR="00C53E64" w:rsidRPr="0075169C" w:rsidRDefault="00C53E64" w:rsidP="00C53E64">
      <w:pPr>
        <w:ind w:left="3402"/>
        <w:jc w:val="right"/>
      </w:pPr>
      <w:r w:rsidRPr="0075169C">
        <w:t xml:space="preserve">  В Министерство спорта Республики Татарстан</w:t>
      </w:r>
    </w:p>
    <w:p w:rsidR="00C53E64" w:rsidRDefault="00C53E64" w:rsidP="00C53E64">
      <w:pPr>
        <w:ind w:left="3402"/>
        <w:jc w:val="right"/>
      </w:pPr>
    </w:p>
    <w:p w:rsidR="00C53E64" w:rsidRDefault="00C53E64" w:rsidP="00C53E64">
      <w:pPr>
        <w:ind w:left="3402"/>
        <w:jc w:val="right"/>
      </w:pPr>
    </w:p>
    <w:p w:rsidR="00C53E64" w:rsidRDefault="00C53E64" w:rsidP="00C53E64">
      <w:pPr>
        <w:ind w:left="3402"/>
        <w:jc w:val="right"/>
      </w:pPr>
    </w:p>
    <w:p w:rsidR="00C53E64" w:rsidRPr="008477E3" w:rsidRDefault="00C53E64" w:rsidP="00C53E64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8477E3">
        <w:rPr>
          <w:b/>
          <w:sz w:val="28"/>
        </w:rPr>
        <w:t xml:space="preserve">Заявление </w:t>
      </w:r>
    </w:p>
    <w:p w:rsidR="00C53E64" w:rsidRDefault="00C53E64" w:rsidP="00C53E64">
      <w:pPr>
        <w:autoSpaceDE w:val="0"/>
        <w:autoSpaceDN w:val="0"/>
        <w:adjustRightInd w:val="0"/>
        <w:jc w:val="center"/>
      </w:pPr>
      <w:r w:rsidRPr="008477E3">
        <w:rPr>
          <w:b/>
          <w:sz w:val="28"/>
        </w:rPr>
        <w:t xml:space="preserve">о </w:t>
      </w:r>
      <w:r>
        <w:rPr>
          <w:b/>
          <w:sz w:val="28"/>
        </w:rPr>
        <w:t>направлении в Министерство спорта Российской Федерации</w:t>
      </w:r>
      <w:r w:rsidRPr="00C53E64">
        <w:t xml:space="preserve"> </w:t>
      </w:r>
    </w:p>
    <w:p w:rsidR="00FE4362" w:rsidRDefault="00C53E64" w:rsidP="00C53E64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53E64">
        <w:rPr>
          <w:b/>
          <w:sz w:val="28"/>
        </w:rPr>
        <w:t>представления о присвоении спортивного звания</w:t>
      </w:r>
      <w:r w:rsidR="003D5EEA" w:rsidRPr="003D5EEA">
        <w:rPr>
          <w:b/>
          <w:sz w:val="28"/>
        </w:rPr>
        <w:t>*</w:t>
      </w: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FE4362" w:rsidRPr="005F050D" w:rsidRDefault="00FE4362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C53E64" w:rsidRDefault="00C53E64" w:rsidP="00C53E64">
      <w:pPr>
        <w:autoSpaceDE w:val="0"/>
        <w:autoSpaceDN w:val="0"/>
        <w:adjustRightInd w:val="0"/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Просим </w:t>
      </w:r>
      <w:r w:rsidRPr="000C2D94">
        <w:rPr>
          <w:sz w:val="28"/>
          <w:szCs w:val="20"/>
        </w:rPr>
        <w:t>рассмотреть возможность направления представления</w:t>
      </w:r>
      <w:r>
        <w:rPr>
          <w:sz w:val="28"/>
          <w:szCs w:val="20"/>
        </w:rPr>
        <w:t xml:space="preserve"> </w:t>
      </w:r>
      <w:r w:rsidRPr="000C2D94">
        <w:rPr>
          <w:sz w:val="28"/>
          <w:szCs w:val="20"/>
        </w:rPr>
        <w:t>в</w:t>
      </w:r>
      <w:r>
        <w:rPr>
          <w:sz w:val="28"/>
          <w:szCs w:val="20"/>
        </w:rPr>
        <w:t xml:space="preserve"> </w:t>
      </w:r>
    </w:p>
    <w:p w:rsidR="00C53E64" w:rsidRPr="000C2D94" w:rsidRDefault="00C53E64" w:rsidP="00C53E64">
      <w:pPr>
        <w:autoSpaceDE w:val="0"/>
        <w:autoSpaceDN w:val="0"/>
        <w:adjustRightInd w:val="0"/>
        <w:jc w:val="center"/>
        <w:rPr>
          <w:sz w:val="28"/>
          <w:szCs w:val="20"/>
        </w:rPr>
      </w:pPr>
      <w:r w:rsidRPr="000C2D94">
        <w:rPr>
          <w:sz w:val="28"/>
          <w:szCs w:val="20"/>
        </w:rPr>
        <w:t>Министерство</w:t>
      </w:r>
      <w:r>
        <w:rPr>
          <w:sz w:val="28"/>
          <w:szCs w:val="20"/>
        </w:rPr>
        <w:t xml:space="preserve"> </w:t>
      </w:r>
      <w:r w:rsidRPr="000C2D94">
        <w:rPr>
          <w:sz w:val="28"/>
          <w:szCs w:val="20"/>
        </w:rPr>
        <w:t>спорта Российской Федерации</w:t>
      </w:r>
    </w:p>
    <w:p w:rsidR="00C53E64" w:rsidRPr="000C2D94" w:rsidRDefault="00C53E64" w:rsidP="00C53E64">
      <w:pPr>
        <w:autoSpaceDE w:val="0"/>
        <w:autoSpaceDN w:val="0"/>
        <w:adjustRightInd w:val="0"/>
        <w:jc w:val="center"/>
        <w:rPr>
          <w:sz w:val="28"/>
          <w:szCs w:val="20"/>
        </w:rPr>
      </w:pPr>
    </w:p>
    <w:p w:rsidR="00C53E64" w:rsidRPr="000C2D94" w:rsidRDefault="00C53E64" w:rsidP="00C53E6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sz w:val="28"/>
          <w:szCs w:val="20"/>
        </w:rPr>
      </w:pPr>
    </w:p>
    <w:p w:rsidR="00C53E64" w:rsidRPr="00BF048C" w:rsidRDefault="00C53E64" w:rsidP="00C53E64">
      <w:pPr>
        <w:autoSpaceDE w:val="0"/>
        <w:autoSpaceDN w:val="0"/>
        <w:adjustRightInd w:val="0"/>
        <w:jc w:val="center"/>
        <w:rPr>
          <w:sz w:val="28"/>
          <w:szCs w:val="20"/>
          <w:vertAlign w:val="superscript"/>
        </w:rPr>
      </w:pPr>
      <w:r w:rsidRPr="00BF048C">
        <w:rPr>
          <w:sz w:val="28"/>
          <w:szCs w:val="20"/>
          <w:vertAlign w:val="superscript"/>
        </w:rPr>
        <w:t>(Ф.И.О)</w:t>
      </w:r>
    </w:p>
    <w:p w:rsidR="00C53E64" w:rsidRPr="000C2D94" w:rsidRDefault="00C53E64" w:rsidP="00C53E64">
      <w:pPr>
        <w:autoSpaceDE w:val="0"/>
        <w:autoSpaceDN w:val="0"/>
        <w:adjustRightInd w:val="0"/>
        <w:rPr>
          <w:sz w:val="28"/>
          <w:szCs w:val="20"/>
        </w:rPr>
      </w:pPr>
    </w:p>
    <w:p w:rsidR="00C53E64" w:rsidRPr="000C2D94" w:rsidRDefault="00C53E64" w:rsidP="00C53E64">
      <w:pPr>
        <w:autoSpaceDE w:val="0"/>
        <w:autoSpaceDN w:val="0"/>
        <w:adjustRightInd w:val="0"/>
        <w:jc w:val="center"/>
        <w:rPr>
          <w:sz w:val="28"/>
          <w:szCs w:val="20"/>
        </w:rPr>
      </w:pPr>
    </w:p>
    <w:p w:rsidR="00C53E64" w:rsidRPr="008477E3" w:rsidRDefault="00C53E64" w:rsidP="00C53E64">
      <w:pPr>
        <w:autoSpaceDE w:val="0"/>
        <w:autoSpaceDN w:val="0"/>
        <w:adjustRightInd w:val="0"/>
        <w:rPr>
          <w:szCs w:val="22"/>
        </w:rPr>
      </w:pPr>
      <w:r w:rsidRPr="00FA188B">
        <w:rPr>
          <w:sz w:val="28"/>
          <w:szCs w:val="22"/>
        </w:rPr>
        <w:t>Приложения</w:t>
      </w:r>
      <w:r w:rsidRPr="008477E3">
        <w:rPr>
          <w:szCs w:val="22"/>
        </w:rPr>
        <w:t>:</w:t>
      </w:r>
    </w:p>
    <w:p w:rsidR="00C53E64" w:rsidRDefault="00C53E64" w:rsidP="00C53E64">
      <w:pPr>
        <w:pBdr>
          <w:bottom w:val="single" w:sz="4" w:space="1" w:color="auto"/>
        </w:pBdr>
        <w:autoSpaceDE w:val="0"/>
        <w:autoSpaceDN w:val="0"/>
        <w:adjustRightInd w:val="0"/>
        <w:rPr>
          <w:sz w:val="28"/>
          <w:szCs w:val="22"/>
          <w:vertAlign w:val="superscript"/>
        </w:rPr>
      </w:pPr>
    </w:p>
    <w:p w:rsidR="00C53E64" w:rsidRDefault="00310565" w:rsidP="00C53E64">
      <w:pPr>
        <w:autoSpaceDE w:val="0"/>
        <w:autoSpaceDN w:val="0"/>
        <w:adjustRightInd w:val="0"/>
        <w:jc w:val="center"/>
        <w:rPr>
          <w:sz w:val="28"/>
          <w:szCs w:val="22"/>
          <w:vertAlign w:val="superscript"/>
        </w:rPr>
      </w:pPr>
      <w:r>
        <w:rPr>
          <w:sz w:val="28"/>
          <w:szCs w:val="22"/>
          <w:vertAlign w:val="superscript"/>
        </w:rPr>
        <w:t>(установленный</w:t>
      </w:r>
      <w:r w:rsidR="00C53E64" w:rsidRPr="00FA188B">
        <w:rPr>
          <w:sz w:val="28"/>
          <w:szCs w:val="22"/>
          <w:vertAlign w:val="superscript"/>
        </w:rPr>
        <w:t xml:space="preserve"> </w:t>
      </w:r>
      <w:r w:rsidRPr="00310565">
        <w:rPr>
          <w:sz w:val="28"/>
          <w:szCs w:val="22"/>
          <w:vertAlign w:val="superscript"/>
        </w:rPr>
        <w:t>комплект документов в соответствии с ЕВСК</w:t>
      </w:r>
      <w:r w:rsidR="00C53E64" w:rsidRPr="00FA188B">
        <w:rPr>
          <w:sz w:val="28"/>
          <w:szCs w:val="22"/>
          <w:vertAlign w:val="superscript"/>
        </w:rPr>
        <w:t>)</w:t>
      </w:r>
    </w:p>
    <w:p w:rsidR="00C53E64" w:rsidRPr="008477E3" w:rsidRDefault="00C53E64" w:rsidP="00C53E64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szCs w:val="22"/>
        </w:rPr>
      </w:pPr>
    </w:p>
    <w:p w:rsidR="00C53E64" w:rsidRDefault="00C53E64" w:rsidP="00C53E64">
      <w:pPr>
        <w:autoSpaceDE w:val="0"/>
        <w:autoSpaceDN w:val="0"/>
        <w:adjustRightInd w:val="0"/>
        <w:rPr>
          <w:szCs w:val="22"/>
        </w:rPr>
      </w:pPr>
    </w:p>
    <w:p w:rsidR="00C53E64" w:rsidRDefault="00C53E64" w:rsidP="00C53E64">
      <w:pPr>
        <w:pBdr>
          <w:bottom w:val="single" w:sz="4" w:space="1" w:color="auto"/>
        </w:pBdr>
        <w:autoSpaceDE w:val="0"/>
        <w:autoSpaceDN w:val="0"/>
        <w:adjustRightInd w:val="0"/>
        <w:rPr>
          <w:szCs w:val="22"/>
        </w:rPr>
      </w:pPr>
    </w:p>
    <w:p w:rsidR="00C53E64" w:rsidRDefault="00C53E64" w:rsidP="00C53E64">
      <w:pPr>
        <w:autoSpaceDE w:val="0"/>
        <w:autoSpaceDN w:val="0"/>
        <w:adjustRightInd w:val="0"/>
        <w:rPr>
          <w:szCs w:val="22"/>
        </w:rPr>
      </w:pPr>
    </w:p>
    <w:p w:rsidR="00C53E64" w:rsidRDefault="00C53E64" w:rsidP="00C53E64">
      <w:pPr>
        <w:autoSpaceDE w:val="0"/>
        <w:autoSpaceDN w:val="0"/>
        <w:adjustRightInd w:val="0"/>
        <w:rPr>
          <w:szCs w:val="22"/>
        </w:rPr>
      </w:pPr>
    </w:p>
    <w:p w:rsidR="00C53E64" w:rsidRDefault="00C53E64" w:rsidP="00C53E64">
      <w:pPr>
        <w:autoSpaceDE w:val="0"/>
        <w:autoSpaceDN w:val="0"/>
        <w:adjustRightInd w:val="0"/>
        <w:rPr>
          <w:szCs w:val="22"/>
        </w:rPr>
      </w:pPr>
    </w:p>
    <w:p w:rsidR="00C53E64" w:rsidRPr="008477E3" w:rsidRDefault="00C53E64" w:rsidP="00C53E64">
      <w:pPr>
        <w:pBdr>
          <w:bottom w:val="single" w:sz="4" w:space="1" w:color="auto"/>
        </w:pBdr>
        <w:autoSpaceDE w:val="0"/>
        <w:autoSpaceDN w:val="0"/>
        <w:adjustRightInd w:val="0"/>
        <w:rPr>
          <w:szCs w:val="22"/>
        </w:rPr>
      </w:pPr>
    </w:p>
    <w:p w:rsidR="00C53E64" w:rsidRPr="00FA188B" w:rsidRDefault="00C53E64" w:rsidP="00C53E64">
      <w:pPr>
        <w:autoSpaceDE w:val="0"/>
        <w:autoSpaceDN w:val="0"/>
        <w:adjustRightInd w:val="0"/>
        <w:jc w:val="center"/>
        <w:outlineLvl w:val="0"/>
        <w:rPr>
          <w:sz w:val="28"/>
          <w:szCs w:val="22"/>
          <w:vertAlign w:val="superscript"/>
        </w:rPr>
      </w:pPr>
      <w:r w:rsidRPr="00FA188B">
        <w:rPr>
          <w:sz w:val="28"/>
          <w:szCs w:val="22"/>
          <w:vertAlign w:val="superscript"/>
        </w:rPr>
        <w:t>(наименование должности, подпись, фамилия и инициалы уполномоченного лица организации, направляющей ходатайство)</w:t>
      </w:r>
    </w:p>
    <w:p w:rsidR="00C53E64" w:rsidRPr="008477E3" w:rsidRDefault="00C53E64" w:rsidP="00C53E64">
      <w:pPr>
        <w:autoSpaceDE w:val="0"/>
        <w:autoSpaceDN w:val="0"/>
        <w:adjustRightInd w:val="0"/>
        <w:jc w:val="center"/>
        <w:rPr>
          <w:szCs w:val="22"/>
        </w:rPr>
      </w:pPr>
    </w:p>
    <w:p w:rsidR="00C53E64" w:rsidRPr="008477E3" w:rsidRDefault="00C53E64" w:rsidP="00C53E64">
      <w:pPr>
        <w:autoSpaceDE w:val="0"/>
        <w:autoSpaceDN w:val="0"/>
        <w:adjustRightInd w:val="0"/>
        <w:jc w:val="center"/>
        <w:rPr>
          <w:szCs w:val="22"/>
        </w:rPr>
      </w:pPr>
      <w:r w:rsidRPr="008477E3">
        <w:rPr>
          <w:szCs w:val="22"/>
        </w:rPr>
        <w:t>--------------------------------</w:t>
      </w:r>
    </w:p>
    <w:p w:rsidR="00C53E64" w:rsidRDefault="00C53E64" w:rsidP="00C53E64">
      <w:pPr>
        <w:autoSpaceDE w:val="0"/>
        <w:autoSpaceDN w:val="0"/>
        <w:adjustRightInd w:val="0"/>
        <w:jc w:val="center"/>
        <w:rPr>
          <w:i/>
          <w:szCs w:val="22"/>
        </w:rPr>
      </w:pPr>
      <w:r w:rsidRPr="00B46B94">
        <w:rPr>
          <w:i/>
          <w:szCs w:val="22"/>
        </w:rPr>
        <w:t xml:space="preserve">&lt;*&gt; Оформляется на бланке организации, направляющей ходатайство </w:t>
      </w:r>
    </w:p>
    <w:p w:rsidR="00C53E64" w:rsidRPr="00B46B94" w:rsidRDefault="00C53E64" w:rsidP="00C53E64">
      <w:pPr>
        <w:autoSpaceDE w:val="0"/>
        <w:autoSpaceDN w:val="0"/>
        <w:adjustRightInd w:val="0"/>
        <w:jc w:val="center"/>
        <w:rPr>
          <w:i/>
          <w:szCs w:val="22"/>
        </w:rPr>
      </w:pPr>
      <w:r w:rsidRPr="00B46B94">
        <w:rPr>
          <w:i/>
          <w:szCs w:val="22"/>
        </w:rPr>
        <w:t xml:space="preserve">(региональная </w:t>
      </w:r>
      <w:r>
        <w:rPr>
          <w:i/>
          <w:szCs w:val="22"/>
        </w:rPr>
        <w:t>спортивная организация)</w:t>
      </w:r>
    </w:p>
    <w:p w:rsidR="00C53E64" w:rsidRDefault="00C53E64" w:rsidP="00C53E64">
      <w:pPr>
        <w:autoSpaceDE w:val="0"/>
        <w:autoSpaceDN w:val="0"/>
        <w:adjustRightInd w:val="0"/>
        <w:jc w:val="center"/>
        <w:rPr>
          <w:szCs w:val="22"/>
        </w:rPr>
      </w:pPr>
    </w:p>
    <w:p w:rsidR="00C53E64" w:rsidRDefault="00C53E64" w:rsidP="00C53E64">
      <w:pPr>
        <w:autoSpaceDE w:val="0"/>
        <w:autoSpaceDN w:val="0"/>
        <w:adjustRightInd w:val="0"/>
        <w:jc w:val="center"/>
        <w:rPr>
          <w:szCs w:val="22"/>
        </w:rPr>
      </w:pPr>
    </w:p>
    <w:p w:rsidR="00C53E64" w:rsidRPr="008477E3" w:rsidRDefault="00C53E64" w:rsidP="00C53E64">
      <w:pPr>
        <w:autoSpaceDE w:val="0"/>
        <w:autoSpaceDN w:val="0"/>
        <w:adjustRightInd w:val="0"/>
        <w:jc w:val="center"/>
        <w:rPr>
          <w:szCs w:val="22"/>
        </w:rPr>
      </w:pPr>
    </w:p>
    <w:p w:rsidR="00C53E64" w:rsidRPr="008477E3" w:rsidRDefault="00C53E64" w:rsidP="00C53E64">
      <w:pPr>
        <w:autoSpaceDE w:val="0"/>
        <w:autoSpaceDN w:val="0"/>
        <w:adjustRightInd w:val="0"/>
        <w:jc w:val="center"/>
        <w:rPr>
          <w:szCs w:val="22"/>
        </w:rPr>
      </w:pPr>
      <w:r w:rsidRPr="008477E3">
        <w:rPr>
          <w:szCs w:val="22"/>
        </w:rPr>
        <w:t xml:space="preserve">Отметка о регистрации заявления  №  </w:t>
      </w:r>
      <w:r>
        <w:rPr>
          <w:szCs w:val="22"/>
        </w:rPr>
        <w:t>___________</w:t>
      </w:r>
      <w:r w:rsidRPr="008477E3">
        <w:rPr>
          <w:szCs w:val="22"/>
        </w:rPr>
        <w:t xml:space="preserve"> от______________________</w:t>
      </w:r>
    </w:p>
    <w:p w:rsidR="00115C74" w:rsidRDefault="00115C74" w:rsidP="00B2780F">
      <w:pPr>
        <w:ind w:left="5526" w:firstLine="138"/>
        <w:rPr>
          <w:sz w:val="28"/>
        </w:rPr>
      </w:pPr>
    </w:p>
    <w:p w:rsidR="00115C74" w:rsidRDefault="00115C74" w:rsidP="00B2780F">
      <w:pPr>
        <w:ind w:left="5526" w:firstLine="138"/>
        <w:rPr>
          <w:sz w:val="28"/>
        </w:rPr>
      </w:pPr>
    </w:p>
    <w:p w:rsidR="00115C74" w:rsidRDefault="00115C74" w:rsidP="00B2780F">
      <w:pPr>
        <w:ind w:left="5526" w:firstLine="138"/>
        <w:rPr>
          <w:sz w:val="28"/>
        </w:rPr>
      </w:pPr>
    </w:p>
    <w:p w:rsidR="00B2780F" w:rsidRPr="00504976" w:rsidRDefault="00B2780F" w:rsidP="00B2780F">
      <w:pPr>
        <w:ind w:left="5526" w:firstLine="138"/>
        <w:rPr>
          <w:sz w:val="28"/>
        </w:rPr>
      </w:pPr>
      <w:r>
        <w:rPr>
          <w:sz w:val="28"/>
        </w:rPr>
        <w:t>Приложение № 6</w:t>
      </w:r>
    </w:p>
    <w:p w:rsidR="00B2780F" w:rsidRPr="00504976" w:rsidRDefault="00B2780F" w:rsidP="00B2780F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B2780F" w:rsidRDefault="00B2780F" w:rsidP="00B2780F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спортивных </w:t>
      </w:r>
      <w:r>
        <w:rPr>
          <w:sz w:val="28"/>
        </w:rPr>
        <w:t>разрядов</w:t>
      </w:r>
    </w:p>
    <w:p w:rsidR="00B2780F" w:rsidRPr="00504976" w:rsidRDefault="00B2780F" w:rsidP="00B2780F">
      <w:pPr>
        <w:ind w:left="3402"/>
        <w:jc w:val="right"/>
        <w:rPr>
          <w:sz w:val="28"/>
        </w:rPr>
      </w:pPr>
    </w:p>
    <w:p w:rsidR="00B2780F" w:rsidRPr="00504976" w:rsidRDefault="00B2780F" w:rsidP="00B2780F">
      <w:pPr>
        <w:ind w:left="3402"/>
        <w:jc w:val="right"/>
        <w:rPr>
          <w:sz w:val="28"/>
        </w:rPr>
      </w:pPr>
      <w:r>
        <w:rPr>
          <w:sz w:val="28"/>
        </w:rPr>
        <w:t>(</w:t>
      </w:r>
      <w:r w:rsidRPr="00FE4362">
        <w:rPr>
          <w:i/>
          <w:sz w:val="28"/>
        </w:rPr>
        <w:t>рекомендуемая форма</w:t>
      </w:r>
      <w:r>
        <w:rPr>
          <w:sz w:val="28"/>
        </w:rPr>
        <w:t>)</w:t>
      </w:r>
    </w:p>
    <w:p w:rsidR="00B2780F" w:rsidRDefault="00B2780F" w:rsidP="00822AE5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B2780F" w:rsidRDefault="00B2780F" w:rsidP="00822AE5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B2780F" w:rsidRDefault="00B2780F" w:rsidP="00822AE5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B2780F" w:rsidRDefault="00B2780F" w:rsidP="00822AE5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04785D" w:rsidRPr="005F050D" w:rsidRDefault="005B1E1E" w:rsidP="00822AE5">
      <w:pPr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-24.1pt;margin-top:12.45pt;width:543.6pt;height:384.3pt;z-index:251669504;mso-position-horizontal:absolute;mso-position-horizontal-relative:text;mso-position-vertical:absolute;mso-position-vertical-relative:text">
            <v:imagedata r:id="rId15" o:title="бланк-звания"/>
          </v:shape>
        </w:pict>
      </w:r>
      <w:r w:rsidR="0004785D" w:rsidRPr="005F050D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  <w:r w:rsidRPr="005F050D">
        <w:rPr>
          <w:sz w:val="20"/>
          <w:szCs w:val="20"/>
        </w:rPr>
        <w:t xml:space="preserve">                                                                                                      </w:t>
      </w: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  <w:r w:rsidRPr="005F050D">
        <w:rPr>
          <w:sz w:val="20"/>
          <w:szCs w:val="20"/>
        </w:rPr>
        <w:t xml:space="preserve">                            </w:t>
      </w:r>
    </w:p>
    <w:p w:rsidR="0004785D" w:rsidRPr="005F050D" w:rsidRDefault="0004785D" w:rsidP="00822AE5">
      <w:pPr>
        <w:autoSpaceDE w:val="0"/>
        <w:autoSpaceDN w:val="0"/>
        <w:adjustRightInd w:val="0"/>
        <w:rPr>
          <w:sz w:val="20"/>
          <w:szCs w:val="20"/>
        </w:rPr>
      </w:pPr>
    </w:p>
    <w:p w:rsidR="0004785D" w:rsidRDefault="0004785D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12893" w:rsidRDefault="00312893" w:rsidP="003F1E5B">
      <w:pPr>
        <w:ind w:left="5526" w:firstLine="138"/>
        <w:rPr>
          <w:sz w:val="28"/>
        </w:rPr>
      </w:pPr>
    </w:p>
    <w:p w:rsidR="00312893" w:rsidRDefault="00312893" w:rsidP="003F1E5B">
      <w:pPr>
        <w:ind w:left="5526" w:firstLine="138"/>
        <w:rPr>
          <w:sz w:val="28"/>
        </w:rPr>
      </w:pPr>
    </w:p>
    <w:p w:rsidR="003F1E5B" w:rsidRPr="00504976" w:rsidRDefault="003F1E5B" w:rsidP="003F1E5B">
      <w:pPr>
        <w:ind w:left="5526" w:firstLine="138"/>
        <w:rPr>
          <w:sz w:val="28"/>
        </w:rPr>
      </w:pPr>
      <w:r>
        <w:rPr>
          <w:sz w:val="28"/>
        </w:rPr>
        <w:t>Приложение № 7</w:t>
      </w:r>
    </w:p>
    <w:p w:rsidR="003F1E5B" w:rsidRPr="00504976" w:rsidRDefault="003F1E5B" w:rsidP="003F1E5B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3F1E5B" w:rsidRPr="00504976" w:rsidRDefault="003F1E5B" w:rsidP="003F1E5B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</w:t>
      </w:r>
      <w:r w:rsidR="0043164B">
        <w:rPr>
          <w:sz w:val="28"/>
        </w:rPr>
        <w:t>спортивных разрядов</w:t>
      </w:r>
    </w:p>
    <w:p w:rsidR="003F1E5B" w:rsidRPr="00504976" w:rsidRDefault="003F1E5B" w:rsidP="003F1E5B">
      <w:pPr>
        <w:ind w:left="3402"/>
        <w:jc w:val="right"/>
        <w:rPr>
          <w:sz w:val="28"/>
        </w:rPr>
      </w:pPr>
    </w:p>
    <w:p w:rsidR="003F1E5B" w:rsidRPr="00504976" w:rsidRDefault="003F1E5B" w:rsidP="003F1E5B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3F1E5B" w:rsidRDefault="003F1E5B" w:rsidP="003F1E5B">
      <w:pPr>
        <w:ind w:left="3402"/>
        <w:jc w:val="right"/>
      </w:pPr>
    </w:p>
    <w:p w:rsidR="003F1E5B" w:rsidRPr="0075169C" w:rsidRDefault="003F1E5B" w:rsidP="003F1E5B">
      <w:pPr>
        <w:ind w:left="3402"/>
        <w:jc w:val="right"/>
      </w:pPr>
      <w:r w:rsidRPr="0075169C">
        <w:t xml:space="preserve">  В Министерство спорта Республики Татарстан</w:t>
      </w:r>
    </w:p>
    <w:p w:rsidR="003F1E5B" w:rsidRDefault="003F1E5B" w:rsidP="003F1E5B">
      <w:pPr>
        <w:ind w:left="3402"/>
        <w:jc w:val="right"/>
      </w:pPr>
    </w:p>
    <w:p w:rsidR="003F1E5B" w:rsidRDefault="003F1E5B" w:rsidP="003F1E5B">
      <w:pPr>
        <w:ind w:left="3402"/>
        <w:jc w:val="right"/>
      </w:pPr>
    </w:p>
    <w:p w:rsidR="003F1E5B" w:rsidRDefault="003F1E5B" w:rsidP="003F1E5B">
      <w:pPr>
        <w:ind w:left="3402"/>
        <w:jc w:val="right"/>
      </w:pPr>
    </w:p>
    <w:p w:rsidR="003F1E5B" w:rsidRPr="008477E3" w:rsidRDefault="003F1E5B" w:rsidP="003F1E5B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8477E3">
        <w:rPr>
          <w:b/>
          <w:sz w:val="28"/>
        </w:rPr>
        <w:t xml:space="preserve">Заявление </w:t>
      </w:r>
    </w:p>
    <w:p w:rsidR="003F1E5B" w:rsidRDefault="003F1E5B" w:rsidP="003F1E5B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8477E3">
        <w:rPr>
          <w:b/>
          <w:sz w:val="28"/>
        </w:rPr>
        <w:t xml:space="preserve">о </w:t>
      </w:r>
      <w:r w:rsidRPr="00E22AA1">
        <w:rPr>
          <w:b/>
          <w:sz w:val="28"/>
        </w:rPr>
        <w:t>лишении и восстановле</w:t>
      </w:r>
      <w:r>
        <w:rPr>
          <w:b/>
          <w:sz w:val="28"/>
        </w:rPr>
        <w:t xml:space="preserve">нии </w:t>
      </w:r>
    </w:p>
    <w:p w:rsidR="003F1E5B" w:rsidRPr="008477E3" w:rsidRDefault="003F1E5B" w:rsidP="003F1E5B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3F1E5B">
        <w:rPr>
          <w:b/>
          <w:sz w:val="28"/>
        </w:rPr>
        <w:t>спортивного звания и</w:t>
      </w:r>
      <w:r w:rsidR="00D9067E">
        <w:rPr>
          <w:b/>
          <w:sz w:val="28"/>
        </w:rPr>
        <w:t>ли</w:t>
      </w:r>
      <w:r w:rsidRPr="003F1E5B">
        <w:rPr>
          <w:b/>
          <w:sz w:val="28"/>
        </w:rPr>
        <w:t xml:space="preserve"> спортивного разряда</w:t>
      </w:r>
      <w:r w:rsidRPr="00700E7B">
        <w:rPr>
          <w:sz w:val="28"/>
          <w:szCs w:val="22"/>
        </w:rPr>
        <w:t>*</w:t>
      </w:r>
    </w:p>
    <w:p w:rsidR="003F1E5B" w:rsidRPr="005F050D" w:rsidRDefault="003F1E5B" w:rsidP="003F1E5B">
      <w:pPr>
        <w:spacing w:after="200"/>
        <w:rPr>
          <w:sz w:val="20"/>
          <w:szCs w:val="20"/>
        </w:rPr>
      </w:pPr>
    </w:p>
    <w:p w:rsidR="003F1E5B" w:rsidRPr="002D5E49" w:rsidRDefault="003F1E5B" w:rsidP="003F1E5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3F1E5B" w:rsidRDefault="003F1E5B" w:rsidP="003F1E5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 w:rsidRPr="002D5E49">
        <w:rPr>
          <w:sz w:val="28"/>
          <w:szCs w:val="28"/>
          <w:vertAlign w:val="superscript"/>
        </w:rPr>
        <w:t>(ФИО)</w:t>
      </w:r>
    </w:p>
    <w:p w:rsidR="003F1E5B" w:rsidRPr="003F1E5B" w:rsidRDefault="003F1E5B" w:rsidP="003F1E5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rPr>
          <w:sz w:val="28"/>
          <w:szCs w:val="28"/>
        </w:rPr>
      </w:pPr>
      <w:r w:rsidRPr="003F1E5B">
        <w:rPr>
          <w:sz w:val="28"/>
          <w:szCs w:val="28"/>
        </w:rPr>
        <w:t>2.</w:t>
      </w:r>
    </w:p>
    <w:p w:rsidR="003F1E5B" w:rsidRPr="002D5E49" w:rsidRDefault="003F1E5B" w:rsidP="003F1E5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 w:rsidRPr="002D5E49">
        <w:rPr>
          <w:sz w:val="28"/>
          <w:szCs w:val="28"/>
          <w:vertAlign w:val="superscript"/>
        </w:rPr>
        <w:t>(дата рождения)</w:t>
      </w:r>
    </w:p>
    <w:p w:rsidR="00312893" w:rsidRDefault="003F1E5B" w:rsidP="0031289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3F1E5B" w:rsidRPr="00DB4BD7" w:rsidRDefault="003F1E5B" w:rsidP="00312893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 w:rsidRPr="00DB4BD7">
        <w:rPr>
          <w:sz w:val="28"/>
          <w:szCs w:val="28"/>
          <w:vertAlign w:val="superscript"/>
        </w:rPr>
        <w:t xml:space="preserve">(дата и номер документа о присвоении </w:t>
      </w:r>
      <w:r w:rsidR="000F0CE6" w:rsidRPr="000F0CE6">
        <w:rPr>
          <w:sz w:val="28"/>
          <w:szCs w:val="28"/>
          <w:vertAlign w:val="superscript"/>
        </w:rPr>
        <w:t>присвоении спортивного разряда, звания</w:t>
      </w:r>
      <w:r w:rsidRPr="00DB4BD7">
        <w:rPr>
          <w:sz w:val="28"/>
          <w:szCs w:val="28"/>
          <w:vertAlign w:val="superscript"/>
        </w:rPr>
        <w:t>)</w:t>
      </w:r>
    </w:p>
    <w:p w:rsidR="003F1E5B" w:rsidRPr="002D5E49" w:rsidRDefault="003F1E5B" w:rsidP="00312893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</w:p>
    <w:p w:rsidR="003F1E5B" w:rsidRDefault="003F1E5B" w:rsidP="003F1E5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 w:rsidRPr="00AA7A05">
        <w:rPr>
          <w:sz w:val="28"/>
          <w:szCs w:val="28"/>
          <w:vertAlign w:val="superscript"/>
        </w:rPr>
        <w:t xml:space="preserve">(сведения, подтверждающие основания для лишения и восстановления спортивного </w:t>
      </w:r>
      <w:r w:rsidR="000F0CE6">
        <w:rPr>
          <w:sz w:val="28"/>
          <w:szCs w:val="28"/>
          <w:vertAlign w:val="superscript"/>
        </w:rPr>
        <w:t>разряда, звания</w:t>
      </w:r>
      <w:r w:rsidRPr="00AA7A05">
        <w:rPr>
          <w:sz w:val="28"/>
          <w:szCs w:val="28"/>
          <w:vertAlign w:val="superscript"/>
        </w:rPr>
        <w:t xml:space="preserve">  </w:t>
      </w:r>
    </w:p>
    <w:p w:rsidR="003F1E5B" w:rsidRPr="002D5E49" w:rsidRDefault="003F1E5B" w:rsidP="003F1E5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F1E5B" w:rsidRDefault="003F1E5B" w:rsidP="003F1E5B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с </w:t>
      </w:r>
      <w:r w:rsidRPr="00AA7A05">
        <w:rPr>
          <w:sz w:val="28"/>
          <w:szCs w:val="28"/>
          <w:vertAlign w:val="superscript"/>
        </w:rPr>
        <w:t>приложением документов, подтверждающих основания для лишения и восстановления)</w:t>
      </w:r>
    </w:p>
    <w:p w:rsidR="003F1E5B" w:rsidRPr="00AA7A05" w:rsidRDefault="003F1E5B" w:rsidP="003F1E5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</w:p>
    <w:p w:rsidR="003F1E5B" w:rsidRPr="002D5E49" w:rsidRDefault="003F1E5B" w:rsidP="003F1E5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F1E5B" w:rsidRPr="005F050D" w:rsidRDefault="003F1E5B" w:rsidP="003F1E5B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F1E5B" w:rsidRDefault="003F1E5B" w:rsidP="003F1E5B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F1E5B" w:rsidRDefault="003F1E5B" w:rsidP="003F1E5B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F1E5B" w:rsidRDefault="003F1E5B" w:rsidP="003F1E5B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F1E5B" w:rsidRDefault="003F1E5B" w:rsidP="003F1E5B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F1E5B" w:rsidRPr="005F050D" w:rsidRDefault="003F1E5B" w:rsidP="003F1E5B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__________</w:t>
      </w:r>
      <w:r w:rsidRPr="005F050D">
        <w:rPr>
          <w:sz w:val="20"/>
          <w:szCs w:val="20"/>
        </w:rPr>
        <w:t>_________________________________________________________________________________________</w:t>
      </w:r>
    </w:p>
    <w:p w:rsidR="003F1E5B" w:rsidRPr="00FA188B" w:rsidRDefault="003F1E5B" w:rsidP="003F1E5B">
      <w:pPr>
        <w:autoSpaceDE w:val="0"/>
        <w:autoSpaceDN w:val="0"/>
        <w:adjustRightInd w:val="0"/>
        <w:jc w:val="center"/>
        <w:outlineLvl w:val="0"/>
        <w:rPr>
          <w:sz w:val="28"/>
          <w:szCs w:val="22"/>
          <w:vertAlign w:val="superscript"/>
        </w:rPr>
      </w:pPr>
      <w:r w:rsidRPr="00FA188B">
        <w:rPr>
          <w:sz w:val="28"/>
          <w:szCs w:val="22"/>
          <w:vertAlign w:val="superscript"/>
        </w:rPr>
        <w:t>(наименование должности, подпись, фамилия и инициалы уполномоченного лица организации, направляющей ходатайство)</w:t>
      </w:r>
    </w:p>
    <w:p w:rsidR="003F1E5B" w:rsidRPr="008477E3" w:rsidRDefault="003F1E5B" w:rsidP="003F1E5B">
      <w:pPr>
        <w:autoSpaceDE w:val="0"/>
        <w:autoSpaceDN w:val="0"/>
        <w:adjustRightInd w:val="0"/>
        <w:jc w:val="center"/>
        <w:rPr>
          <w:szCs w:val="22"/>
        </w:rPr>
      </w:pPr>
    </w:p>
    <w:p w:rsidR="003F1E5B" w:rsidRPr="008477E3" w:rsidRDefault="003F1E5B" w:rsidP="003F1E5B">
      <w:pPr>
        <w:autoSpaceDE w:val="0"/>
        <w:autoSpaceDN w:val="0"/>
        <w:adjustRightInd w:val="0"/>
        <w:jc w:val="center"/>
        <w:rPr>
          <w:szCs w:val="22"/>
        </w:rPr>
      </w:pPr>
      <w:r w:rsidRPr="008477E3">
        <w:rPr>
          <w:szCs w:val="22"/>
        </w:rPr>
        <w:t>--------------------------------</w:t>
      </w:r>
    </w:p>
    <w:p w:rsidR="003F1E5B" w:rsidRDefault="003F1E5B" w:rsidP="003F1E5B">
      <w:pPr>
        <w:autoSpaceDE w:val="0"/>
        <w:autoSpaceDN w:val="0"/>
        <w:adjustRightInd w:val="0"/>
        <w:jc w:val="center"/>
        <w:rPr>
          <w:i/>
          <w:szCs w:val="22"/>
        </w:rPr>
      </w:pPr>
      <w:r w:rsidRPr="00B46B94">
        <w:rPr>
          <w:i/>
          <w:szCs w:val="22"/>
        </w:rPr>
        <w:t xml:space="preserve">&lt;*&gt; Оформляется на бланке организации, направляющей ходатайство </w:t>
      </w:r>
    </w:p>
    <w:p w:rsidR="003F1E5B" w:rsidRPr="00B46B94" w:rsidRDefault="003F1E5B" w:rsidP="003F1E5B">
      <w:pPr>
        <w:autoSpaceDE w:val="0"/>
        <w:autoSpaceDN w:val="0"/>
        <w:adjustRightInd w:val="0"/>
        <w:jc w:val="center"/>
        <w:rPr>
          <w:i/>
          <w:szCs w:val="22"/>
        </w:rPr>
      </w:pPr>
      <w:r w:rsidRPr="00B46B94">
        <w:rPr>
          <w:i/>
          <w:szCs w:val="22"/>
        </w:rPr>
        <w:t xml:space="preserve">(региональная </w:t>
      </w:r>
      <w:r>
        <w:rPr>
          <w:i/>
          <w:szCs w:val="22"/>
        </w:rPr>
        <w:t>спортивная организация)</w:t>
      </w:r>
    </w:p>
    <w:p w:rsidR="003F1E5B" w:rsidRDefault="003F1E5B" w:rsidP="003F1E5B">
      <w:pPr>
        <w:autoSpaceDE w:val="0"/>
        <w:autoSpaceDN w:val="0"/>
        <w:adjustRightInd w:val="0"/>
        <w:jc w:val="center"/>
        <w:rPr>
          <w:szCs w:val="22"/>
        </w:rPr>
      </w:pPr>
    </w:p>
    <w:p w:rsidR="003F1E5B" w:rsidRDefault="003F1E5B" w:rsidP="003F1E5B">
      <w:pPr>
        <w:autoSpaceDE w:val="0"/>
        <w:autoSpaceDN w:val="0"/>
        <w:adjustRightInd w:val="0"/>
        <w:jc w:val="center"/>
        <w:rPr>
          <w:szCs w:val="22"/>
        </w:rPr>
      </w:pPr>
    </w:p>
    <w:p w:rsidR="003F1E5B" w:rsidRPr="008477E3" w:rsidRDefault="003F1E5B" w:rsidP="003F1E5B">
      <w:pPr>
        <w:autoSpaceDE w:val="0"/>
        <w:autoSpaceDN w:val="0"/>
        <w:adjustRightInd w:val="0"/>
        <w:jc w:val="center"/>
        <w:rPr>
          <w:szCs w:val="22"/>
        </w:rPr>
      </w:pPr>
    </w:p>
    <w:p w:rsidR="003F1E5B" w:rsidRPr="008477E3" w:rsidRDefault="003F1E5B" w:rsidP="003F1E5B">
      <w:pPr>
        <w:autoSpaceDE w:val="0"/>
        <w:autoSpaceDN w:val="0"/>
        <w:adjustRightInd w:val="0"/>
        <w:jc w:val="center"/>
        <w:rPr>
          <w:szCs w:val="22"/>
        </w:rPr>
      </w:pPr>
      <w:r w:rsidRPr="008477E3">
        <w:rPr>
          <w:szCs w:val="22"/>
        </w:rPr>
        <w:t xml:space="preserve">Отметка о регистрации заявления  №  </w:t>
      </w:r>
      <w:r>
        <w:rPr>
          <w:szCs w:val="22"/>
        </w:rPr>
        <w:t>___________</w:t>
      </w:r>
      <w:r w:rsidRPr="008477E3">
        <w:rPr>
          <w:szCs w:val="22"/>
        </w:rPr>
        <w:t xml:space="preserve"> от______________________</w:t>
      </w: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2923" w:rsidRDefault="00C42923" w:rsidP="00822AE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4785D" w:rsidRPr="00F42351" w:rsidRDefault="0004785D" w:rsidP="00F42351">
      <w:pPr>
        <w:autoSpaceDE w:val="0"/>
        <w:autoSpaceDN w:val="0"/>
        <w:adjustRightInd w:val="0"/>
        <w:rPr>
          <w:sz w:val="20"/>
          <w:szCs w:val="20"/>
        </w:rPr>
      </w:pPr>
      <w:r w:rsidRPr="005F050D">
        <w:rPr>
          <w:sz w:val="22"/>
          <w:szCs w:val="22"/>
        </w:rPr>
        <w:t xml:space="preserve">         </w:t>
      </w:r>
    </w:p>
    <w:p w:rsidR="00BA4254" w:rsidRPr="00504976" w:rsidRDefault="00BA4254" w:rsidP="00BA4254">
      <w:pPr>
        <w:ind w:left="5526" w:firstLine="138"/>
        <w:rPr>
          <w:sz w:val="28"/>
        </w:rPr>
      </w:pPr>
      <w:r>
        <w:rPr>
          <w:sz w:val="28"/>
        </w:rPr>
        <w:t xml:space="preserve">Приложение № </w:t>
      </w:r>
      <w:r w:rsidR="00F73412">
        <w:rPr>
          <w:sz w:val="28"/>
        </w:rPr>
        <w:t>8</w:t>
      </w:r>
    </w:p>
    <w:p w:rsidR="00BA4254" w:rsidRPr="00504976" w:rsidRDefault="00BA4254" w:rsidP="00BA4254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BA4254" w:rsidRPr="00504976" w:rsidRDefault="00BA4254" w:rsidP="00BA4254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>редоставления государственной услуги по присвоению квалификационных категорий спортивных судей</w:t>
      </w:r>
    </w:p>
    <w:p w:rsidR="00BA4254" w:rsidRPr="00504976" w:rsidRDefault="00BA4254" w:rsidP="00BA4254">
      <w:pPr>
        <w:ind w:left="3402"/>
        <w:jc w:val="right"/>
        <w:rPr>
          <w:sz w:val="28"/>
        </w:rPr>
      </w:pPr>
    </w:p>
    <w:p w:rsidR="00BA4254" w:rsidRPr="00504976" w:rsidRDefault="00BA4254" w:rsidP="00BA4254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BA4254" w:rsidRDefault="00BA4254" w:rsidP="00BA4254">
      <w:pPr>
        <w:ind w:left="3402"/>
        <w:jc w:val="right"/>
      </w:pPr>
    </w:p>
    <w:p w:rsidR="00BA4254" w:rsidRPr="00504976" w:rsidRDefault="00BA4254" w:rsidP="00BA4254">
      <w:pPr>
        <w:ind w:left="3402"/>
        <w:jc w:val="right"/>
        <w:rPr>
          <w:i/>
        </w:rPr>
      </w:pPr>
      <w:r>
        <w:rPr>
          <w:i/>
        </w:rPr>
        <w:t xml:space="preserve">  </w:t>
      </w:r>
      <w:r w:rsidRPr="00504976">
        <w:rPr>
          <w:i/>
        </w:rPr>
        <w:t xml:space="preserve">(Бланк органа, предоставляющего </w:t>
      </w:r>
      <w:r>
        <w:rPr>
          <w:i/>
        </w:rPr>
        <w:t>государственную</w:t>
      </w:r>
      <w:r w:rsidRPr="00504976">
        <w:rPr>
          <w:i/>
        </w:rPr>
        <w:t xml:space="preserve"> услугу)</w:t>
      </w:r>
    </w:p>
    <w:p w:rsidR="00BA4254" w:rsidRDefault="00BA4254" w:rsidP="00BA4254">
      <w:pPr>
        <w:ind w:left="3402" w:right="-142"/>
        <w:jc w:val="right"/>
      </w:pPr>
    </w:p>
    <w:p w:rsidR="00BA4254" w:rsidRPr="007E71F1" w:rsidRDefault="00BA4254" w:rsidP="00BA4254">
      <w:pPr>
        <w:pStyle w:val="Default"/>
        <w:ind w:left="5739" w:right="-142"/>
        <w:rPr>
          <w:sz w:val="28"/>
          <w:szCs w:val="28"/>
        </w:rPr>
      </w:pPr>
      <w:r>
        <w:rPr>
          <w:sz w:val="28"/>
          <w:szCs w:val="28"/>
        </w:rPr>
        <w:t>Кому</w:t>
      </w:r>
      <w:r w:rsidRPr="007E71F1">
        <w:rPr>
          <w:sz w:val="28"/>
          <w:szCs w:val="28"/>
        </w:rPr>
        <w:t>: ________________________        ______________________________</w:t>
      </w:r>
    </w:p>
    <w:p w:rsidR="00BA4254" w:rsidRPr="007E71F1" w:rsidRDefault="00BA4254" w:rsidP="00BA4254">
      <w:pPr>
        <w:pStyle w:val="Default"/>
        <w:ind w:left="5739" w:right="-142"/>
        <w:rPr>
          <w:sz w:val="28"/>
          <w:szCs w:val="28"/>
        </w:rPr>
      </w:pPr>
      <w:r w:rsidRPr="007E71F1">
        <w:rPr>
          <w:sz w:val="28"/>
          <w:szCs w:val="28"/>
        </w:rPr>
        <w:t xml:space="preserve">Контактные данные: ____________ ______________________________ </w:t>
      </w:r>
    </w:p>
    <w:p w:rsidR="00BA4254" w:rsidRPr="007E71F1" w:rsidRDefault="00BA4254" w:rsidP="00BA4254">
      <w:pPr>
        <w:pStyle w:val="Default"/>
        <w:ind w:left="5739" w:right="-142"/>
        <w:rPr>
          <w:sz w:val="28"/>
          <w:szCs w:val="28"/>
        </w:rPr>
      </w:pPr>
      <w:r w:rsidRPr="007E71F1">
        <w:rPr>
          <w:sz w:val="28"/>
          <w:szCs w:val="28"/>
        </w:rPr>
        <w:t>Представитель: ________________ ______________________________</w:t>
      </w:r>
    </w:p>
    <w:p w:rsidR="00BA4254" w:rsidRPr="007E71F1" w:rsidRDefault="00BA4254" w:rsidP="00BA4254">
      <w:pPr>
        <w:pStyle w:val="Default"/>
        <w:ind w:left="5529" w:right="-142"/>
        <w:rPr>
          <w:sz w:val="28"/>
          <w:szCs w:val="28"/>
        </w:rPr>
      </w:pPr>
      <w:r w:rsidRPr="007E71F1">
        <w:rPr>
          <w:sz w:val="28"/>
          <w:szCs w:val="28"/>
        </w:rPr>
        <w:t xml:space="preserve">   Контактные данные представителя: </w:t>
      </w:r>
    </w:p>
    <w:p w:rsidR="00BA4254" w:rsidRPr="00BA4254" w:rsidRDefault="00BA4254" w:rsidP="00BA4254">
      <w:pPr>
        <w:pStyle w:val="Default"/>
        <w:ind w:left="5664" w:right="-142"/>
        <w:rPr>
          <w:sz w:val="28"/>
          <w:szCs w:val="28"/>
          <w:u w:val="single"/>
        </w:rPr>
      </w:pPr>
      <w:r w:rsidRPr="007E71F1">
        <w:rPr>
          <w:sz w:val="28"/>
          <w:szCs w:val="28"/>
        </w:rPr>
        <w:t xml:space="preserve"> ______________________________</w:t>
      </w:r>
    </w:p>
    <w:p w:rsidR="00BA4254" w:rsidRDefault="00BA4254" w:rsidP="00BA4254">
      <w:pPr>
        <w:pStyle w:val="Default"/>
        <w:ind w:left="5529" w:right="-142"/>
        <w:rPr>
          <w:bCs/>
          <w:sz w:val="28"/>
          <w:szCs w:val="28"/>
        </w:rPr>
      </w:pPr>
    </w:p>
    <w:p w:rsidR="00BA4254" w:rsidRPr="008F6D4D" w:rsidRDefault="00BA4254" w:rsidP="00BA4254">
      <w:pPr>
        <w:pStyle w:val="Default"/>
        <w:ind w:left="5529" w:right="-142"/>
        <w:rPr>
          <w:bCs/>
          <w:sz w:val="28"/>
          <w:szCs w:val="28"/>
        </w:rPr>
      </w:pPr>
    </w:p>
    <w:p w:rsidR="00BA4254" w:rsidRPr="008F6D4D" w:rsidRDefault="00BA4254" w:rsidP="00BA4254">
      <w:pPr>
        <w:pStyle w:val="Default"/>
        <w:spacing w:line="276" w:lineRule="auto"/>
        <w:jc w:val="center"/>
        <w:rPr>
          <w:sz w:val="28"/>
          <w:szCs w:val="28"/>
        </w:rPr>
      </w:pPr>
      <w:r w:rsidRPr="008F6D4D">
        <w:rPr>
          <w:bCs/>
          <w:sz w:val="28"/>
          <w:szCs w:val="28"/>
        </w:rPr>
        <w:t>РЕШЕНИЕ</w:t>
      </w:r>
    </w:p>
    <w:p w:rsidR="00BA4254" w:rsidRDefault="00BA4254" w:rsidP="00BA4254">
      <w:pPr>
        <w:spacing w:line="276" w:lineRule="auto"/>
        <w:jc w:val="center"/>
        <w:rPr>
          <w:sz w:val="28"/>
          <w:szCs w:val="28"/>
        </w:rPr>
      </w:pPr>
      <w:r w:rsidRPr="0080238A">
        <w:rPr>
          <w:sz w:val="28"/>
          <w:szCs w:val="28"/>
        </w:rPr>
        <w:t xml:space="preserve">об отказе в </w:t>
      </w:r>
      <w:r w:rsidRPr="00550F50">
        <w:rPr>
          <w:sz w:val="28"/>
          <w:szCs w:val="28"/>
        </w:rPr>
        <w:t>приеме документов, необходимых для предоставления</w:t>
      </w:r>
      <w:r w:rsidRPr="0080238A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государственной</w:t>
      </w:r>
      <w:r w:rsidRPr="0080238A">
        <w:rPr>
          <w:sz w:val="28"/>
          <w:szCs w:val="28"/>
        </w:rPr>
        <w:t xml:space="preserve"> услуги по присвоению </w:t>
      </w:r>
      <w:r w:rsidR="00D9067E">
        <w:rPr>
          <w:sz w:val="28"/>
          <w:szCs w:val="28"/>
        </w:rPr>
        <w:t>спортивных</w:t>
      </w:r>
      <w:r w:rsidRPr="00AB77FF">
        <w:rPr>
          <w:sz w:val="28"/>
          <w:szCs w:val="28"/>
        </w:rPr>
        <w:t xml:space="preserve"> </w:t>
      </w:r>
      <w:r w:rsidR="00D9067E">
        <w:rPr>
          <w:sz w:val="28"/>
          <w:szCs w:val="28"/>
        </w:rPr>
        <w:t>разрядов</w:t>
      </w:r>
    </w:p>
    <w:p w:rsidR="00BA4254" w:rsidRPr="0080238A" w:rsidRDefault="00BA4254" w:rsidP="00BA4254">
      <w:pPr>
        <w:spacing w:line="276" w:lineRule="auto"/>
        <w:jc w:val="center"/>
        <w:rPr>
          <w:sz w:val="28"/>
          <w:szCs w:val="28"/>
        </w:rPr>
      </w:pPr>
    </w:p>
    <w:p w:rsidR="00BA4254" w:rsidRPr="007E71F1" w:rsidRDefault="00BA4254" w:rsidP="00BA4254">
      <w:pPr>
        <w:pStyle w:val="Default"/>
        <w:jc w:val="center"/>
        <w:rPr>
          <w:sz w:val="28"/>
          <w:szCs w:val="28"/>
        </w:rPr>
      </w:pPr>
      <w:r w:rsidRPr="009254A1">
        <w:rPr>
          <w:sz w:val="28"/>
          <w:szCs w:val="28"/>
        </w:rPr>
        <w:t>о</w:t>
      </w:r>
      <w:r w:rsidRPr="007E71F1">
        <w:rPr>
          <w:sz w:val="28"/>
          <w:szCs w:val="28"/>
        </w:rPr>
        <w:t>т _____________</w:t>
      </w:r>
      <w:r w:rsidRPr="007E71F1">
        <w:rPr>
          <w:sz w:val="28"/>
          <w:szCs w:val="28"/>
        </w:rPr>
        <w:tab/>
      </w:r>
      <w:r w:rsidRPr="007E71F1">
        <w:rPr>
          <w:sz w:val="28"/>
          <w:szCs w:val="28"/>
        </w:rPr>
        <w:tab/>
      </w:r>
      <w:r w:rsidRPr="007E71F1">
        <w:rPr>
          <w:sz w:val="28"/>
          <w:szCs w:val="28"/>
        </w:rPr>
        <w:tab/>
      </w:r>
      <w:r w:rsidRPr="007E71F1">
        <w:rPr>
          <w:sz w:val="28"/>
          <w:szCs w:val="28"/>
        </w:rPr>
        <w:tab/>
      </w:r>
      <w:r w:rsidRPr="007E71F1">
        <w:rPr>
          <w:sz w:val="28"/>
          <w:szCs w:val="28"/>
        </w:rPr>
        <w:tab/>
        <w:t xml:space="preserve"> № ________________</w:t>
      </w:r>
    </w:p>
    <w:p w:rsidR="00BA4254" w:rsidRPr="007B0CBD" w:rsidRDefault="00BA4254" w:rsidP="00BA425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ab/>
      </w:r>
      <w:r w:rsidRPr="0067098B">
        <w:rPr>
          <w:color w:val="000000"/>
          <w:sz w:val="28"/>
          <w:szCs w:val="28"/>
        </w:rPr>
        <w:t xml:space="preserve">Рассмотрев Ваше заявление </w:t>
      </w:r>
      <w:r w:rsidRPr="0065132A">
        <w:rPr>
          <w:color w:val="000000"/>
          <w:sz w:val="28"/>
          <w:szCs w:val="28"/>
        </w:rPr>
        <w:t xml:space="preserve">от _______________ № ________ </w:t>
      </w:r>
      <w:r w:rsidRPr="0067098B">
        <w:rPr>
          <w:color w:val="000000"/>
          <w:sz w:val="28"/>
          <w:szCs w:val="28"/>
        </w:rPr>
        <w:t xml:space="preserve">и прилагаемые к нему документы, руководствуясь положением </w:t>
      </w:r>
      <w:r w:rsidR="00AE0C1C" w:rsidRPr="00AE0C1C">
        <w:rPr>
          <w:color w:val="000000"/>
          <w:sz w:val="28"/>
          <w:szCs w:val="28"/>
        </w:rPr>
        <w:t>о Единой всероссийской спортивной классификации, утвержденным приказом Министерства спорта Российской Федерации от 20.02.2017 № 108</w:t>
      </w:r>
      <w:r w:rsidRPr="00AB77FF">
        <w:rPr>
          <w:color w:val="000000"/>
          <w:sz w:val="28"/>
          <w:szCs w:val="28"/>
        </w:rPr>
        <w:t>,</w:t>
      </w:r>
      <w:r w:rsidRPr="006709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Министерством спорта Республики Татарстан</w:t>
      </w:r>
      <w:r w:rsidRPr="0067098B">
        <w:rPr>
          <w:color w:val="000000"/>
          <w:sz w:val="28"/>
          <w:szCs w:val="28"/>
        </w:rPr>
        <w:t xml:space="preserve"> принято решение об отказе в </w:t>
      </w:r>
      <w:r>
        <w:rPr>
          <w:color w:val="000000"/>
          <w:sz w:val="28"/>
          <w:szCs w:val="28"/>
        </w:rPr>
        <w:t xml:space="preserve">приеме документов, необходимых для </w:t>
      </w:r>
      <w:r w:rsidRPr="0067098B">
        <w:rPr>
          <w:color w:val="000000"/>
          <w:sz w:val="28"/>
          <w:szCs w:val="28"/>
        </w:rPr>
        <w:t>присвоени</w:t>
      </w:r>
      <w:r>
        <w:rPr>
          <w:color w:val="000000"/>
          <w:sz w:val="28"/>
          <w:szCs w:val="28"/>
        </w:rPr>
        <w:t xml:space="preserve">я </w:t>
      </w:r>
      <w:r w:rsidR="00AE0C1C">
        <w:rPr>
          <w:color w:val="000000"/>
          <w:sz w:val="28"/>
          <w:szCs w:val="28"/>
        </w:rPr>
        <w:t>спортивного разряда</w:t>
      </w:r>
      <w:r>
        <w:rPr>
          <w:color w:val="000000"/>
          <w:sz w:val="28"/>
          <w:szCs w:val="28"/>
        </w:rPr>
        <w:t>,</w:t>
      </w:r>
      <w:r w:rsidRPr="00AB77FF">
        <w:rPr>
          <w:color w:val="000000"/>
          <w:sz w:val="28"/>
          <w:szCs w:val="28"/>
        </w:rPr>
        <w:t xml:space="preserve"> </w:t>
      </w:r>
      <w:r w:rsidRPr="0067098B">
        <w:rPr>
          <w:color w:val="000000"/>
          <w:sz w:val="28"/>
          <w:szCs w:val="28"/>
        </w:rPr>
        <w:t>по следующим основаниям:</w:t>
      </w:r>
    </w:p>
    <w:p w:rsidR="00C96D7E" w:rsidRPr="00E40770" w:rsidRDefault="00C96D7E" w:rsidP="00C96D7E">
      <w:pPr>
        <w:pStyle w:val="ad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E40770">
        <w:rPr>
          <w:color w:val="000000"/>
          <w:sz w:val="28"/>
          <w:szCs w:val="28"/>
        </w:rPr>
        <w:t>_______________________________________________________________</w:t>
      </w:r>
    </w:p>
    <w:p w:rsidR="00C96D7E" w:rsidRPr="005C3205" w:rsidRDefault="00C96D7E" w:rsidP="00C96D7E">
      <w:pPr>
        <w:pStyle w:val="ad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</w:t>
      </w:r>
      <w:r w:rsidRPr="005C3205">
        <w:rPr>
          <w:color w:val="000000"/>
          <w:sz w:val="28"/>
          <w:szCs w:val="28"/>
        </w:rPr>
        <w:t xml:space="preserve"> </w:t>
      </w:r>
    </w:p>
    <w:p w:rsidR="00C96D7E" w:rsidRDefault="00C96D7E" w:rsidP="00C96D7E">
      <w:pPr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C96D7E" w:rsidRPr="007E71F1" w:rsidRDefault="00C96D7E" w:rsidP="001A7B2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7098B">
        <w:rPr>
          <w:color w:val="000000"/>
          <w:sz w:val="28"/>
          <w:szCs w:val="28"/>
        </w:rPr>
        <w:t>Разъяснение причин отказа</w:t>
      </w:r>
      <w:r w:rsidR="001A7B22">
        <w:rPr>
          <w:color w:val="000000"/>
          <w:sz w:val="28"/>
          <w:szCs w:val="28"/>
        </w:rPr>
        <w:t xml:space="preserve">: </w:t>
      </w:r>
      <w:r w:rsidR="001A7B22" w:rsidRPr="007E71F1">
        <w:rPr>
          <w:color w:val="000000"/>
          <w:sz w:val="28"/>
          <w:szCs w:val="28"/>
        </w:rPr>
        <w:t>_________________________________________.</w:t>
      </w:r>
    </w:p>
    <w:p w:rsidR="00C96D7E" w:rsidRPr="007E71F1" w:rsidRDefault="00C96D7E" w:rsidP="00C96D7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E71F1">
        <w:rPr>
          <w:color w:val="000000"/>
          <w:sz w:val="28"/>
          <w:szCs w:val="28"/>
        </w:rPr>
        <w:t xml:space="preserve">Дополнительная информация: _______________________________________. </w:t>
      </w:r>
    </w:p>
    <w:p w:rsidR="00D9067E" w:rsidRDefault="00D906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96D7E" w:rsidRPr="0067098B" w:rsidRDefault="00C96D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7098B">
        <w:rPr>
          <w:color w:val="000000"/>
          <w:sz w:val="28"/>
          <w:szCs w:val="28"/>
        </w:rPr>
        <w:t xml:space="preserve">Вы вправе повторно обратиться в </w:t>
      </w:r>
      <w:r w:rsidRPr="00A96D81">
        <w:rPr>
          <w:color w:val="000000"/>
          <w:sz w:val="28"/>
          <w:szCs w:val="28"/>
        </w:rPr>
        <w:t xml:space="preserve">Министерство спорта Республики Татарстан </w:t>
      </w:r>
      <w:r w:rsidRPr="0067098B">
        <w:rPr>
          <w:color w:val="000000"/>
          <w:sz w:val="28"/>
          <w:szCs w:val="28"/>
        </w:rPr>
        <w:t>с заявлением о предоставлении услуги после устранения указанных нарушений.</w:t>
      </w:r>
    </w:p>
    <w:p w:rsidR="00C96D7E" w:rsidRDefault="00C96D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7098B">
        <w:rPr>
          <w:color w:val="000000"/>
          <w:sz w:val="28"/>
          <w:szCs w:val="28"/>
        </w:rPr>
        <w:t xml:space="preserve">Данный отказ может быть обжалован в досудебном порядке путем направления жалобы в </w:t>
      </w:r>
      <w:r w:rsidRPr="00A96D81">
        <w:rPr>
          <w:color w:val="000000"/>
          <w:sz w:val="28"/>
          <w:szCs w:val="28"/>
        </w:rPr>
        <w:t>Министерство спорта Республики Татарстан</w:t>
      </w:r>
      <w:r w:rsidRPr="0067098B">
        <w:rPr>
          <w:color w:val="000000"/>
          <w:sz w:val="28"/>
          <w:szCs w:val="28"/>
        </w:rPr>
        <w:t>, а также в судебном порядке.</w:t>
      </w:r>
    </w:p>
    <w:p w:rsidR="00C96D7E" w:rsidRDefault="00C96D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96D7E" w:rsidRDefault="00C96D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96D7E" w:rsidRDefault="00C96D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96D7E" w:rsidRDefault="00C96D7E" w:rsidP="00C96D7E">
      <w:r w:rsidRPr="00550F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DBFCF" wp14:editId="2EB458AB">
                <wp:simplePos x="0" y="0"/>
                <wp:positionH relativeFrom="page">
                  <wp:align>center</wp:align>
                </wp:positionH>
                <wp:positionV relativeFrom="paragraph">
                  <wp:posOffset>175260</wp:posOffset>
                </wp:positionV>
                <wp:extent cx="2887980" cy="449580"/>
                <wp:effectExtent l="0" t="0" r="26670" b="2667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6D7E" w:rsidRPr="00054AD4" w:rsidRDefault="00C96D7E" w:rsidP="00C96D7E">
                            <w:pPr>
                              <w:spacing w:before="74"/>
                              <w:ind w:left="145"/>
                              <w:jc w:val="center"/>
                            </w:pPr>
                            <w:r w:rsidRPr="00054AD4">
                              <w:t>Сведения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об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электронной</w:t>
                            </w:r>
                            <w:r w:rsidRPr="00054AD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054AD4">
                              <w:t>подписи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FDBFCF" id="Надпись 7" o:spid="_x0000_s1028" type="#_x0000_t202" style="position:absolute;margin-left:0;margin-top:13.8pt;width:227.4pt;height:35.4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" filled="f" strokeweight=".5pt">
                <v:textbox inset="0,0,0,0">
                  <w:txbxContent>
                    <w:p w:rsidR="00C96D7E" w:rsidRPr="00054AD4" w:rsidRDefault="00C96D7E" w:rsidP="00C96D7E">
                      <w:pPr>
                        <w:spacing w:before="74"/>
                        <w:ind w:left="145"/>
                        <w:jc w:val="center"/>
                      </w:pPr>
                      <w:r w:rsidRPr="00054AD4">
                        <w:t>Сведения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об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электронной</w:t>
                      </w:r>
                      <w:r w:rsidRPr="00054AD4">
                        <w:rPr>
                          <w:spacing w:val="-3"/>
                        </w:rPr>
                        <w:t xml:space="preserve"> </w:t>
                      </w:r>
                      <w:r w:rsidRPr="00054AD4">
                        <w:t>подписи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6D7E" w:rsidRDefault="00C96D7E" w:rsidP="00C96D7E"/>
    <w:p w:rsidR="00C96D7E" w:rsidRDefault="00C96D7E" w:rsidP="00C96D7E"/>
    <w:p w:rsidR="00C96D7E" w:rsidRDefault="00C96D7E" w:rsidP="00C96D7E"/>
    <w:p w:rsidR="00C96D7E" w:rsidRPr="00550F50" w:rsidRDefault="00C96D7E" w:rsidP="00C96D7E"/>
    <w:p w:rsidR="00C96D7E" w:rsidRPr="00550F50" w:rsidRDefault="00C96D7E" w:rsidP="00C96D7E">
      <w:r w:rsidRPr="00550F50">
        <w:t>Должностное лицо (ФИО)</w:t>
      </w:r>
    </w:p>
    <w:p w:rsidR="00C96D7E" w:rsidRDefault="00C96D7E" w:rsidP="00C96D7E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  <w:r w:rsidRPr="00550F50">
        <w:rPr>
          <w:sz w:val="20"/>
          <w:szCs w:val="20"/>
        </w:rPr>
        <w:t xml:space="preserve">(подпись уполномоченного </w:t>
      </w:r>
    </w:p>
    <w:p w:rsidR="00C96D7E" w:rsidRPr="00550F50" w:rsidRDefault="00C96D7E" w:rsidP="00C96D7E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  <w:r w:rsidRPr="00550F50">
        <w:rPr>
          <w:sz w:val="20"/>
          <w:szCs w:val="20"/>
        </w:rPr>
        <w:t>должностного лица органа)</w:t>
      </w:r>
    </w:p>
    <w:p w:rsidR="00C96D7E" w:rsidRDefault="00C96D7E" w:rsidP="00C96D7E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C96D7E" w:rsidRPr="007B0CBD" w:rsidRDefault="00C96D7E" w:rsidP="00C96D7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1A7B22" w:rsidRDefault="0004785D" w:rsidP="00D173ED">
      <w:pPr>
        <w:autoSpaceDE w:val="0"/>
        <w:autoSpaceDN w:val="0"/>
        <w:adjustRightInd w:val="0"/>
        <w:jc w:val="right"/>
        <w:outlineLvl w:val="0"/>
      </w:pPr>
      <w:r w:rsidRPr="005F050D">
        <w:t xml:space="preserve">                                                                  </w:t>
      </w:r>
      <w:r w:rsidR="00233F86" w:rsidRPr="005F050D">
        <w:t xml:space="preserve">                                                       </w:t>
      </w:r>
      <w:r w:rsidRPr="005F050D">
        <w:t xml:space="preserve">  </w:t>
      </w: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1A7B22" w:rsidRDefault="001A7B22" w:rsidP="00D173ED">
      <w:pPr>
        <w:autoSpaceDE w:val="0"/>
        <w:autoSpaceDN w:val="0"/>
        <w:adjustRightInd w:val="0"/>
        <w:jc w:val="right"/>
        <w:outlineLvl w:val="0"/>
      </w:pPr>
    </w:p>
    <w:p w:rsidR="005A5302" w:rsidRDefault="005A5302" w:rsidP="00D173ED">
      <w:pPr>
        <w:autoSpaceDE w:val="0"/>
        <w:autoSpaceDN w:val="0"/>
        <w:adjustRightInd w:val="0"/>
        <w:jc w:val="right"/>
        <w:outlineLvl w:val="0"/>
      </w:pPr>
    </w:p>
    <w:p w:rsidR="005A5302" w:rsidRDefault="005A5302" w:rsidP="00D173ED">
      <w:pPr>
        <w:autoSpaceDE w:val="0"/>
        <w:autoSpaceDN w:val="0"/>
        <w:adjustRightInd w:val="0"/>
        <w:jc w:val="right"/>
        <w:outlineLvl w:val="0"/>
      </w:pPr>
    </w:p>
    <w:p w:rsidR="005A5302" w:rsidRDefault="005A5302" w:rsidP="00D173ED">
      <w:pPr>
        <w:autoSpaceDE w:val="0"/>
        <w:autoSpaceDN w:val="0"/>
        <w:adjustRightInd w:val="0"/>
        <w:jc w:val="right"/>
        <w:outlineLvl w:val="0"/>
      </w:pPr>
    </w:p>
    <w:p w:rsidR="005A5302" w:rsidRDefault="005A5302" w:rsidP="00D173ED">
      <w:pPr>
        <w:autoSpaceDE w:val="0"/>
        <w:autoSpaceDN w:val="0"/>
        <w:adjustRightInd w:val="0"/>
        <w:jc w:val="right"/>
        <w:outlineLvl w:val="0"/>
      </w:pPr>
    </w:p>
    <w:p w:rsidR="00270971" w:rsidRDefault="00270971" w:rsidP="00D173ED">
      <w:pPr>
        <w:autoSpaceDE w:val="0"/>
        <w:autoSpaceDN w:val="0"/>
        <w:adjustRightInd w:val="0"/>
        <w:jc w:val="right"/>
        <w:outlineLvl w:val="0"/>
      </w:pPr>
    </w:p>
    <w:p w:rsidR="00270971" w:rsidRPr="00504976" w:rsidRDefault="00270971" w:rsidP="00270971">
      <w:pPr>
        <w:ind w:left="5526" w:firstLine="138"/>
        <w:rPr>
          <w:sz w:val="28"/>
        </w:rPr>
      </w:pPr>
      <w:r>
        <w:rPr>
          <w:sz w:val="28"/>
        </w:rPr>
        <w:t>Приложение № 9</w:t>
      </w:r>
    </w:p>
    <w:p w:rsidR="00270971" w:rsidRPr="00504976" w:rsidRDefault="00270971" w:rsidP="00270971">
      <w:pPr>
        <w:ind w:left="4956" w:firstLine="708"/>
        <w:rPr>
          <w:sz w:val="28"/>
        </w:rPr>
      </w:pPr>
      <w:r w:rsidRPr="00504976">
        <w:rPr>
          <w:sz w:val="28"/>
        </w:rPr>
        <w:t>к Административному регламенту</w:t>
      </w:r>
    </w:p>
    <w:p w:rsidR="00270971" w:rsidRPr="00504976" w:rsidRDefault="00270971" w:rsidP="00270971">
      <w:pPr>
        <w:ind w:left="5664" w:right="-142" w:firstLine="3"/>
        <w:rPr>
          <w:sz w:val="28"/>
        </w:rPr>
      </w:pPr>
      <w:r>
        <w:rPr>
          <w:sz w:val="28"/>
        </w:rPr>
        <w:t>п</w:t>
      </w:r>
      <w:r w:rsidRPr="00504976">
        <w:rPr>
          <w:sz w:val="28"/>
        </w:rPr>
        <w:t xml:space="preserve">редоставления государственной услуги по присвоению </w:t>
      </w:r>
      <w:r w:rsidR="0043164B">
        <w:rPr>
          <w:sz w:val="28"/>
        </w:rPr>
        <w:t>спортивных разрядов</w:t>
      </w:r>
    </w:p>
    <w:p w:rsidR="00270971" w:rsidRPr="00504976" w:rsidRDefault="00270971" w:rsidP="00270971">
      <w:pPr>
        <w:ind w:left="3402"/>
        <w:jc w:val="right"/>
        <w:rPr>
          <w:sz w:val="28"/>
        </w:rPr>
      </w:pPr>
    </w:p>
    <w:p w:rsidR="00270971" w:rsidRPr="00504976" w:rsidRDefault="00270971" w:rsidP="00270971">
      <w:pPr>
        <w:ind w:left="3402"/>
        <w:jc w:val="right"/>
        <w:rPr>
          <w:sz w:val="28"/>
        </w:rPr>
      </w:pPr>
      <w:r w:rsidRPr="00504976">
        <w:rPr>
          <w:sz w:val="28"/>
        </w:rPr>
        <w:t>Форма</w:t>
      </w:r>
    </w:p>
    <w:p w:rsidR="00270971" w:rsidRDefault="00270971" w:rsidP="00270971">
      <w:pPr>
        <w:ind w:left="3402"/>
        <w:jc w:val="right"/>
      </w:pPr>
    </w:p>
    <w:p w:rsidR="00270971" w:rsidRDefault="00270971" w:rsidP="00270971">
      <w:pPr>
        <w:ind w:left="3402"/>
        <w:jc w:val="right"/>
      </w:pPr>
      <w:r w:rsidRPr="0075169C">
        <w:t xml:space="preserve">  В Министерство спорта Республики Татарстан</w:t>
      </w:r>
    </w:p>
    <w:p w:rsidR="00270971" w:rsidRDefault="00270971" w:rsidP="00270971">
      <w:pPr>
        <w:ind w:left="3402"/>
        <w:jc w:val="right"/>
      </w:pPr>
    </w:p>
    <w:p w:rsidR="00270971" w:rsidRDefault="00270971" w:rsidP="00270971">
      <w:pPr>
        <w:ind w:left="3402"/>
        <w:jc w:val="right"/>
      </w:pPr>
      <w:r>
        <w:t xml:space="preserve">  От _____________________________________</w:t>
      </w:r>
    </w:p>
    <w:p w:rsidR="00270971" w:rsidRDefault="00270971" w:rsidP="00270971">
      <w:pPr>
        <w:ind w:left="4248" w:firstLine="5"/>
        <w:jc w:val="center"/>
      </w:pPr>
      <w:r w:rsidRPr="00B27068">
        <w:rPr>
          <w:sz w:val="32"/>
          <w:vertAlign w:val="superscript"/>
        </w:rPr>
        <w:t xml:space="preserve">                            </w:t>
      </w:r>
      <w:r w:rsidRPr="00B27068">
        <w:rPr>
          <w:sz w:val="28"/>
          <w:szCs w:val="20"/>
          <w:vertAlign w:val="superscript"/>
        </w:rPr>
        <w:t>(наименование организации, ФИО руководителя</w:t>
      </w:r>
      <w:r w:rsidRPr="00B27068">
        <w:rPr>
          <w:sz w:val="28"/>
          <w:szCs w:val="20"/>
        </w:rPr>
        <w:t xml:space="preserve">            </w:t>
      </w:r>
    </w:p>
    <w:p w:rsidR="00270971" w:rsidRDefault="00270971" w:rsidP="00270971">
      <w:pPr>
        <w:ind w:left="3402"/>
        <w:jc w:val="right"/>
      </w:pPr>
      <w:r>
        <w:t xml:space="preserve">    _______________________________________</w:t>
      </w:r>
    </w:p>
    <w:p w:rsidR="00270971" w:rsidRDefault="00270971" w:rsidP="00270971">
      <w:pPr>
        <w:autoSpaceDE w:val="0"/>
        <w:autoSpaceDN w:val="0"/>
        <w:adjustRightInd w:val="0"/>
        <w:jc w:val="center"/>
        <w:outlineLvl w:val="0"/>
        <w:rPr>
          <w:sz w:val="28"/>
          <w:szCs w:val="20"/>
          <w:vertAlign w:val="superscript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  <w:r w:rsidRPr="00B27068">
        <w:rPr>
          <w:sz w:val="28"/>
          <w:szCs w:val="20"/>
          <w:vertAlign w:val="superscript"/>
        </w:rPr>
        <w:t>организации или представителя организации)</w:t>
      </w:r>
    </w:p>
    <w:p w:rsidR="00270971" w:rsidRPr="00B27068" w:rsidRDefault="00270971" w:rsidP="00270971">
      <w:pPr>
        <w:autoSpaceDE w:val="0"/>
        <w:autoSpaceDN w:val="0"/>
        <w:adjustRightInd w:val="0"/>
        <w:ind w:left="4956" w:right="-142"/>
        <w:outlineLvl w:val="0"/>
        <w:rPr>
          <w:sz w:val="20"/>
          <w:szCs w:val="20"/>
        </w:rPr>
      </w:pPr>
      <w:r>
        <w:rPr>
          <w:sz w:val="28"/>
          <w:szCs w:val="20"/>
        </w:rPr>
        <w:t xml:space="preserve">    </w:t>
      </w:r>
      <w:r w:rsidRPr="00F85714">
        <w:rPr>
          <w:szCs w:val="20"/>
        </w:rPr>
        <w:t>__________________________</w:t>
      </w:r>
      <w:r>
        <w:rPr>
          <w:szCs w:val="20"/>
        </w:rPr>
        <w:t>_____</w:t>
      </w:r>
      <w:r w:rsidRPr="00F85714">
        <w:rPr>
          <w:szCs w:val="20"/>
        </w:rPr>
        <w:t>________</w:t>
      </w:r>
    </w:p>
    <w:p w:rsidR="00270971" w:rsidRDefault="00270971" w:rsidP="00270971">
      <w:pPr>
        <w:ind w:left="3402"/>
        <w:jc w:val="right"/>
      </w:pPr>
    </w:p>
    <w:p w:rsidR="00270971" w:rsidRDefault="00270971" w:rsidP="00270971">
      <w:pPr>
        <w:ind w:left="3402"/>
        <w:jc w:val="right"/>
      </w:pPr>
    </w:p>
    <w:p w:rsidR="00270971" w:rsidRDefault="00270971" w:rsidP="00270971">
      <w:pPr>
        <w:ind w:left="3402"/>
        <w:jc w:val="right"/>
      </w:pPr>
    </w:p>
    <w:p w:rsidR="00270971" w:rsidRPr="008477E3" w:rsidRDefault="00270971" w:rsidP="00270971">
      <w:pPr>
        <w:autoSpaceDE w:val="0"/>
        <w:autoSpaceDN w:val="0"/>
        <w:adjustRightInd w:val="0"/>
        <w:spacing w:line="276" w:lineRule="auto"/>
        <w:jc w:val="center"/>
        <w:outlineLvl w:val="0"/>
        <w:rPr>
          <w:b/>
          <w:sz w:val="28"/>
        </w:rPr>
      </w:pPr>
      <w:r w:rsidRPr="008477E3">
        <w:rPr>
          <w:b/>
          <w:sz w:val="28"/>
        </w:rPr>
        <w:t xml:space="preserve">Заявление </w:t>
      </w:r>
    </w:p>
    <w:p w:rsidR="00270971" w:rsidRDefault="00270971" w:rsidP="00270971">
      <w:pPr>
        <w:tabs>
          <w:tab w:val="left" w:pos="5103"/>
        </w:tabs>
        <w:autoSpaceDE w:val="0"/>
        <w:autoSpaceDN w:val="0"/>
        <w:adjustRightInd w:val="0"/>
        <w:jc w:val="center"/>
        <w:outlineLvl w:val="0"/>
      </w:pPr>
      <w:r w:rsidRPr="0031236E">
        <w:rPr>
          <w:b/>
          <w:sz w:val="28"/>
        </w:rPr>
        <w:t>об исправлении технической ошибки</w:t>
      </w:r>
    </w:p>
    <w:p w:rsidR="00270971" w:rsidRDefault="00270971" w:rsidP="00270971">
      <w:pPr>
        <w:tabs>
          <w:tab w:val="left" w:pos="5103"/>
        </w:tabs>
        <w:autoSpaceDE w:val="0"/>
        <w:autoSpaceDN w:val="0"/>
        <w:adjustRightInd w:val="0"/>
        <w:ind w:left="3402"/>
        <w:jc w:val="right"/>
        <w:outlineLvl w:val="0"/>
      </w:pPr>
    </w:p>
    <w:p w:rsidR="00270971" w:rsidRDefault="00270971" w:rsidP="00270971">
      <w:pPr>
        <w:tabs>
          <w:tab w:val="left" w:pos="5103"/>
        </w:tabs>
        <w:autoSpaceDE w:val="0"/>
        <w:autoSpaceDN w:val="0"/>
        <w:adjustRightInd w:val="0"/>
        <w:ind w:left="3402"/>
        <w:jc w:val="right"/>
        <w:outlineLvl w:val="0"/>
      </w:pPr>
    </w:p>
    <w:p w:rsidR="00270971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Сообщаю об ошибке, допущенной при оказании государственной услуги</w:t>
      </w:r>
    </w:p>
    <w:p w:rsidR="00270971" w:rsidRPr="005F050D" w:rsidRDefault="00270971" w:rsidP="00270971">
      <w:pPr>
        <w:pBdr>
          <w:bottom w:val="single" w:sz="4" w:space="1" w:color="auto"/>
        </w:pBdr>
        <w:spacing w:line="276" w:lineRule="auto"/>
        <w:ind w:right="-143"/>
        <w:jc w:val="both"/>
        <w:rPr>
          <w:b/>
          <w:sz w:val="28"/>
          <w:szCs w:val="28"/>
        </w:rPr>
      </w:pPr>
    </w:p>
    <w:p w:rsidR="00270971" w:rsidRPr="0031236E" w:rsidRDefault="00270971" w:rsidP="00270971">
      <w:pPr>
        <w:widowControl w:val="0"/>
        <w:autoSpaceDE w:val="0"/>
        <w:autoSpaceDN w:val="0"/>
        <w:adjustRightInd w:val="0"/>
        <w:spacing w:line="276" w:lineRule="auto"/>
        <w:ind w:right="-143"/>
        <w:jc w:val="center"/>
        <w:rPr>
          <w:sz w:val="28"/>
          <w:vertAlign w:val="superscript"/>
        </w:rPr>
      </w:pPr>
      <w:r w:rsidRPr="0031236E">
        <w:rPr>
          <w:sz w:val="28"/>
          <w:vertAlign w:val="superscript"/>
        </w:rPr>
        <w:t>(наименование услуги)</w:t>
      </w:r>
    </w:p>
    <w:p w:rsidR="00270971" w:rsidRDefault="00270971" w:rsidP="00270971">
      <w:pPr>
        <w:pBdr>
          <w:bottom w:val="single" w:sz="4" w:space="1" w:color="auto"/>
        </w:pBd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Записано:____________________________</w:t>
      </w:r>
      <w:r>
        <w:rPr>
          <w:sz w:val="28"/>
          <w:szCs w:val="28"/>
        </w:rPr>
        <w:t>______________________________</w:t>
      </w:r>
    </w:p>
    <w:p w:rsidR="00270971" w:rsidRPr="005F050D" w:rsidRDefault="00270971" w:rsidP="00270971">
      <w:pPr>
        <w:pBdr>
          <w:bottom w:val="single" w:sz="4" w:space="1" w:color="auto"/>
        </w:pBdr>
        <w:spacing w:line="276" w:lineRule="auto"/>
        <w:ind w:right="-143" w:firstLine="709"/>
        <w:jc w:val="both"/>
        <w:rPr>
          <w:sz w:val="28"/>
          <w:szCs w:val="28"/>
        </w:rPr>
      </w:pPr>
    </w:p>
    <w:p w:rsidR="00270971" w:rsidRDefault="00270971" w:rsidP="00270971">
      <w:pPr>
        <w:spacing w:line="276" w:lineRule="auto"/>
        <w:ind w:right="-143" w:firstLine="709"/>
        <w:rPr>
          <w:sz w:val="28"/>
          <w:szCs w:val="28"/>
        </w:rPr>
      </w:pPr>
    </w:p>
    <w:p w:rsidR="00270971" w:rsidRPr="005F050D" w:rsidRDefault="00270971" w:rsidP="00270971">
      <w:pPr>
        <w:spacing w:line="276" w:lineRule="auto"/>
        <w:ind w:right="-143" w:firstLine="709"/>
        <w:rPr>
          <w:sz w:val="28"/>
          <w:szCs w:val="28"/>
        </w:rPr>
      </w:pPr>
      <w:r>
        <w:rPr>
          <w:sz w:val="28"/>
          <w:szCs w:val="28"/>
        </w:rPr>
        <w:t>Правильные с</w:t>
      </w:r>
      <w:r w:rsidRPr="005F050D">
        <w:rPr>
          <w:sz w:val="28"/>
          <w:szCs w:val="28"/>
        </w:rPr>
        <w:t>ведения:_______________________</w:t>
      </w:r>
      <w:r>
        <w:rPr>
          <w:sz w:val="28"/>
          <w:szCs w:val="28"/>
        </w:rPr>
        <w:t>_</w:t>
      </w:r>
      <w:r w:rsidRPr="005F050D">
        <w:rPr>
          <w:sz w:val="28"/>
          <w:szCs w:val="28"/>
        </w:rPr>
        <w:t>_______________________</w:t>
      </w:r>
    </w:p>
    <w:p w:rsidR="00270971" w:rsidRDefault="00270971" w:rsidP="00270971">
      <w:pPr>
        <w:pBdr>
          <w:bottom w:val="single" w:sz="4" w:space="1" w:color="auto"/>
        </w:pBdr>
        <w:spacing w:line="276" w:lineRule="auto"/>
        <w:ind w:right="-143" w:firstLine="709"/>
        <w:jc w:val="both"/>
        <w:rPr>
          <w:sz w:val="28"/>
          <w:szCs w:val="28"/>
        </w:rPr>
      </w:pPr>
    </w:p>
    <w:p w:rsidR="00270971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</w:p>
    <w:p w:rsidR="00270971" w:rsidRPr="005F050D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государственной услуги. </w:t>
      </w:r>
    </w:p>
    <w:p w:rsidR="00270971" w:rsidRPr="005F050D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Прилагаю следующие документы:</w:t>
      </w:r>
    </w:p>
    <w:p w:rsidR="00270971" w:rsidRPr="005F050D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1.</w:t>
      </w:r>
    </w:p>
    <w:p w:rsidR="00270971" w:rsidRPr="005F050D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2.</w:t>
      </w:r>
    </w:p>
    <w:p w:rsidR="00270971" w:rsidRPr="005F050D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3.</w:t>
      </w:r>
    </w:p>
    <w:p w:rsidR="00270971" w:rsidRPr="005F050D" w:rsidRDefault="00270971" w:rsidP="00270971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270971" w:rsidRPr="005F050D" w:rsidRDefault="00270971" w:rsidP="00270971">
      <w:pPr>
        <w:widowControl w:val="0"/>
        <w:autoSpaceDE w:val="0"/>
        <w:autoSpaceDN w:val="0"/>
        <w:adjustRightInd w:val="0"/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посредством отправления электронного документа на адрес E-mail: ________;</w:t>
      </w:r>
    </w:p>
    <w:p w:rsidR="00270971" w:rsidRPr="005F050D" w:rsidRDefault="00270971" w:rsidP="00270971">
      <w:pPr>
        <w:widowControl w:val="0"/>
        <w:autoSpaceDE w:val="0"/>
        <w:autoSpaceDN w:val="0"/>
        <w:adjustRightInd w:val="0"/>
        <w:spacing w:line="276" w:lineRule="auto"/>
        <w:ind w:right="-143" w:firstLine="709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в виде заверенной копии на бумажном носителе почтовым отправлением по адресу:__</w:t>
      </w:r>
      <w:r>
        <w:rPr>
          <w:sz w:val="28"/>
          <w:szCs w:val="28"/>
        </w:rPr>
        <w:t>______</w:t>
      </w:r>
      <w:r w:rsidRPr="005F050D">
        <w:rPr>
          <w:sz w:val="28"/>
          <w:szCs w:val="28"/>
        </w:rPr>
        <w:t>_________________________________________________________.</w:t>
      </w:r>
    </w:p>
    <w:p w:rsidR="00270971" w:rsidRPr="005F050D" w:rsidRDefault="00270971" w:rsidP="00270971">
      <w:pPr>
        <w:widowControl w:val="0"/>
        <w:autoSpaceDE w:val="0"/>
        <w:autoSpaceDN w:val="0"/>
        <w:adjustRightInd w:val="0"/>
        <w:spacing w:line="276" w:lineRule="auto"/>
        <w:ind w:right="-143" w:firstLine="851"/>
        <w:jc w:val="both"/>
        <w:rPr>
          <w:spacing w:val="-6"/>
          <w:sz w:val="28"/>
          <w:szCs w:val="28"/>
        </w:rPr>
      </w:pPr>
      <w:r w:rsidRPr="005F050D">
        <w:rPr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государственную услугу, в целях предоставления государственной услуги.</w:t>
      </w:r>
    </w:p>
    <w:p w:rsidR="00270971" w:rsidRPr="005F050D" w:rsidRDefault="00270971" w:rsidP="00270971">
      <w:pPr>
        <w:widowControl w:val="0"/>
        <w:autoSpaceDE w:val="0"/>
        <w:autoSpaceDN w:val="0"/>
        <w:adjustRightInd w:val="0"/>
        <w:spacing w:line="276" w:lineRule="auto"/>
        <w:ind w:right="-143" w:firstLine="851"/>
        <w:jc w:val="both"/>
        <w:rPr>
          <w:spacing w:val="-6"/>
          <w:sz w:val="28"/>
          <w:szCs w:val="28"/>
        </w:rPr>
      </w:pPr>
      <w:r w:rsidRPr="005F050D">
        <w:rPr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270971" w:rsidRPr="005F050D" w:rsidRDefault="00270971" w:rsidP="00270971">
      <w:pPr>
        <w:spacing w:line="276" w:lineRule="auto"/>
        <w:jc w:val="center"/>
        <w:rPr>
          <w:sz w:val="28"/>
          <w:szCs w:val="28"/>
        </w:rPr>
      </w:pPr>
    </w:p>
    <w:p w:rsidR="00270971" w:rsidRPr="005F050D" w:rsidRDefault="00270971" w:rsidP="00270971">
      <w:pPr>
        <w:spacing w:line="276" w:lineRule="auto"/>
        <w:ind w:right="-143"/>
        <w:jc w:val="both"/>
        <w:rPr>
          <w:sz w:val="28"/>
          <w:szCs w:val="28"/>
        </w:rPr>
      </w:pPr>
      <w:r w:rsidRPr="005F050D">
        <w:rPr>
          <w:sz w:val="28"/>
          <w:szCs w:val="28"/>
        </w:rPr>
        <w:t>______________</w:t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  <w:t xml:space="preserve">   __________</w:t>
      </w:r>
      <w:r>
        <w:rPr>
          <w:sz w:val="28"/>
          <w:szCs w:val="28"/>
        </w:rPr>
        <w:t>_</w:t>
      </w:r>
      <w:r w:rsidRPr="005F050D">
        <w:rPr>
          <w:sz w:val="28"/>
          <w:szCs w:val="28"/>
        </w:rPr>
        <w:t>______ ( _________</w:t>
      </w:r>
      <w:r>
        <w:rPr>
          <w:sz w:val="28"/>
          <w:szCs w:val="28"/>
        </w:rPr>
        <w:t>_</w:t>
      </w:r>
      <w:r w:rsidRPr="005F050D">
        <w:rPr>
          <w:sz w:val="28"/>
          <w:szCs w:val="28"/>
        </w:rPr>
        <w:t>__________)</w:t>
      </w:r>
    </w:p>
    <w:p w:rsidR="00270971" w:rsidRPr="007A33D1" w:rsidRDefault="00270971" w:rsidP="00270971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vertAlign w:val="superscript"/>
        </w:rPr>
      </w:pPr>
      <w:r w:rsidRPr="007A33D1">
        <w:rPr>
          <w:sz w:val="28"/>
          <w:szCs w:val="28"/>
          <w:vertAlign w:val="superscript"/>
        </w:rPr>
        <w:t xml:space="preserve">     </w:t>
      </w:r>
      <w:r>
        <w:rPr>
          <w:sz w:val="28"/>
          <w:szCs w:val="28"/>
          <w:vertAlign w:val="superscript"/>
        </w:rPr>
        <w:t xml:space="preserve">         </w:t>
      </w:r>
      <w:r w:rsidRPr="007A33D1">
        <w:rPr>
          <w:sz w:val="28"/>
          <w:szCs w:val="28"/>
          <w:vertAlign w:val="superscript"/>
        </w:rPr>
        <w:t xml:space="preserve"> (дата)</w:t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7A33D1">
        <w:rPr>
          <w:sz w:val="28"/>
          <w:szCs w:val="28"/>
          <w:vertAlign w:val="superscript"/>
        </w:rPr>
        <w:t>(подпись)</w:t>
      </w:r>
      <w:r w:rsidRPr="005F050D">
        <w:rPr>
          <w:sz w:val="28"/>
          <w:szCs w:val="28"/>
        </w:rPr>
        <w:tab/>
      </w:r>
      <w:r w:rsidRPr="005F050D">
        <w:rPr>
          <w:sz w:val="28"/>
          <w:szCs w:val="28"/>
        </w:rPr>
        <w:tab/>
        <w:t xml:space="preserve">        </w:t>
      </w:r>
      <w:r>
        <w:rPr>
          <w:sz w:val="28"/>
          <w:szCs w:val="28"/>
        </w:rPr>
        <w:t xml:space="preserve">      </w:t>
      </w:r>
      <w:r w:rsidRPr="005F050D">
        <w:rPr>
          <w:sz w:val="28"/>
          <w:szCs w:val="28"/>
        </w:rPr>
        <w:t xml:space="preserve"> </w:t>
      </w:r>
      <w:r w:rsidRPr="007A33D1">
        <w:rPr>
          <w:sz w:val="28"/>
          <w:szCs w:val="28"/>
          <w:vertAlign w:val="superscript"/>
        </w:rPr>
        <w:t>(Ф.И.О.)</w:t>
      </w:r>
    </w:p>
    <w:p w:rsidR="00270971" w:rsidRPr="005F050D" w:rsidRDefault="00270971" w:rsidP="00270971">
      <w:r w:rsidRPr="005F050D">
        <w:br w:type="page"/>
      </w:r>
    </w:p>
    <w:p w:rsidR="005A5302" w:rsidRPr="00AD23D9" w:rsidRDefault="005A5302" w:rsidP="005A5302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</w:rPr>
      </w:pPr>
      <w:r w:rsidRPr="005F050D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</w:t>
      </w:r>
      <w:r w:rsidRPr="00AD23D9">
        <w:rPr>
          <w:rFonts w:ascii="Times New Roman CYR" w:hAnsi="Times New Roman CYR" w:cs="Times New Roman CYR"/>
          <w:sz w:val="28"/>
        </w:rPr>
        <w:t xml:space="preserve">Приложение </w:t>
      </w:r>
      <w:r w:rsidRPr="00AD23D9">
        <w:rPr>
          <w:sz w:val="28"/>
        </w:rPr>
        <w:t>(</w:t>
      </w:r>
      <w:r w:rsidRPr="00AD23D9">
        <w:rPr>
          <w:rFonts w:ascii="Times New Roman CYR" w:hAnsi="Times New Roman CYR" w:cs="Times New Roman CYR"/>
          <w:sz w:val="28"/>
        </w:rPr>
        <w:t>справочное)</w:t>
      </w:r>
    </w:p>
    <w:p w:rsidR="005A5302" w:rsidRPr="005F050D" w:rsidRDefault="005A5302" w:rsidP="005A5302">
      <w:pPr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</w:p>
    <w:p w:rsidR="005A5302" w:rsidRDefault="005A5302" w:rsidP="005A5302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5F050D">
        <w:rPr>
          <w:b/>
          <w:sz w:val="28"/>
          <w:szCs w:val="28"/>
        </w:rPr>
        <w:t xml:space="preserve">Реквизиты должностных лиц, </w:t>
      </w:r>
      <w:r>
        <w:rPr>
          <w:b/>
          <w:sz w:val="28"/>
          <w:szCs w:val="28"/>
        </w:rPr>
        <w:t xml:space="preserve">ответственных за предоставление </w:t>
      </w:r>
      <w:r w:rsidRPr="005F050D">
        <w:rPr>
          <w:b/>
          <w:sz w:val="28"/>
          <w:szCs w:val="28"/>
        </w:rPr>
        <w:t xml:space="preserve">государственной услуги </w:t>
      </w:r>
      <w:r w:rsidRPr="005A5302">
        <w:rPr>
          <w:b/>
          <w:sz w:val="28"/>
          <w:szCs w:val="28"/>
        </w:rPr>
        <w:t>по присвоению спортивных разрядов</w:t>
      </w:r>
      <w:r>
        <w:rPr>
          <w:b/>
          <w:sz w:val="28"/>
          <w:szCs w:val="28"/>
        </w:rPr>
        <w:t xml:space="preserve"> </w:t>
      </w:r>
      <w:r w:rsidRPr="005F050D">
        <w:rPr>
          <w:b/>
          <w:sz w:val="28"/>
          <w:szCs w:val="28"/>
        </w:rPr>
        <w:t xml:space="preserve">и осуществляющих контроль </w:t>
      </w:r>
      <w:r>
        <w:rPr>
          <w:b/>
          <w:sz w:val="28"/>
          <w:szCs w:val="28"/>
        </w:rPr>
        <w:t>за ее исполнением</w:t>
      </w:r>
      <w:r w:rsidRPr="005F050D">
        <w:rPr>
          <w:b/>
          <w:sz w:val="28"/>
          <w:szCs w:val="28"/>
        </w:rPr>
        <w:t xml:space="preserve"> </w:t>
      </w:r>
    </w:p>
    <w:p w:rsidR="005A5302" w:rsidRDefault="005A5302" w:rsidP="005A5302">
      <w:pPr>
        <w:autoSpaceDE w:val="0"/>
        <w:autoSpaceDN w:val="0"/>
        <w:adjustRightInd w:val="0"/>
        <w:ind w:firstLine="426"/>
        <w:jc w:val="center"/>
        <w:outlineLvl w:val="0"/>
        <w:rPr>
          <w:b/>
          <w:sz w:val="28"/>
          <w:szCs w:val="28"/>
        </w:rPr>
      </w:pPr>
    </w:p>
    <w:p w:rsidR="005A5302" w:rsidRPr="005F050D" w:rsidRDefault="005A5302" w:rsidP="005A5302">
      <w:pPr>
        <w:autoSpaceDE w:val="0"/>
        <w:autoSpaceDN w:val="0"/>
        <w:adjustRightInd w:val="0"/>
        <w:ind w:firstLine="426"/>
        <w:jc w:val="center"/>
        <w:outlineLvl w:val="0"/>
        <w:rPr>
          <w:b/>
          <w:sz w:val="28"/>
          <w:szCs w:val="28"/>
        </w:rPr>
      </w:pPr>
    </w:p>
    <w:p w:rsidR="005A5302" w:rsidRDefault="005A5302" w:rsidP="005A53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050D">
        <w:rPr>
          <w:b/>
          <w:sz w:val="28"/>
          <w:szCs w:val="28"/>
        </w:rPr>
        <w:t>Министерство спорта Республики Татарстан</w:t>
      </w:r>
    </w:p>
    <w:p w:rsidR="005A5302" w:rsidRPr="005D41D9" w:rsidRDefault="005A5302" w:rsidP="005A530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701"/>
        <w:gridCol w:w="3714"/>
      </w:tblGrid>
      <w:tr w:rsidR="005A5302" w:rsidRPr="005F050D" w:rsidTr="00916035">
        <w:trPr>
          <w:trHeight w:val="535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Должность, ФИО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Телефон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Электронный адрес</w:t>
            </w:r>
          </w:p>
        </w:tc>
      </w:tr>
      <w:tr w:rsidR="005A5302" w:rsidRPr="005F050D" w:rsidTr="00916035">
        <w:trPr>
          <w:trHeight w:val="1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Министр 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spacing w:before="12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Леонов Владимир Александрович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  <w:lang w:val="en-US"/>
              </w:rPr>
              <w:t>2</w:t>
            </w:r>
            <w:r w:rsidRPr="005F050D">
              <w:rPr>
                <w:sz w:val="28"/>
                <w:szCs w:val="28"/>
              </w:rPr>
              <w:t>22</w:t>
            </w:r>
            <w:r w:rsidRPr="005F050D">
              <w:rPr>
                <w:sz w:val="28"/>
                <w:szCs w:val="28"/>
                <w:lang w:val="en-US"/>
              </w:rPr>
              <w:t>-</w:t>
            </w:r>
            <w:r w:rsidRPr="005F050D">
              <w:rPr>
                <w:sz w:val="28"/>
                <w:szCs w:val="28"/>
              </w:rPr>
              <w:t>81</w:t>
            </w:r>
            <w:r w:rsidRPr="005F050D">
              <w:rPr>
                <w:sz w:val="28"/>
                <w:szCs w:val="28"/>
                <w:lang w:val="en-US"/>
              </w:rPr>
              <w:t>-</w:t>
            </w:r>
            <w:r w:rsidRPr="005F050D">
              <w:rPr>
                <w:sz w:val="28"/>
                <w:szCs w:val="28"/>
              </w:rPr>
              <w:t>02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5F050D">
              <w:rPr>
                <w:sz w:val="28"/>
                <w:szCs w:val="28"/>
                <w:lang w:val="en-US"/>
              </w:rPr>
              <w:t>minsport@tatar.ru</w:t>
            </w:r>
          </w:p>
        </w:tc>
      </w:tr>
      <w:tr w:rsidR="005A5302" w:rsidRPr="005F050D" w:rsidTr="00916035">
        <w:trPr>
          <w:trHeight w:val="1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Первый заместитель министра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spacing w:before="12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Шайхутдинов Халил Хамитович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222-81-09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5F050D">
              <w:rPr>
                <w:sz w:val="28"/>
                <w:szCs w:val="28"/>
                <w:lang w:val="en-US"/>
              </w:rPr>
              <w:t>Halil.Shayhutdinov</w:t>
            </w:r>
            <w:hyperlink r:id="rId16" w:history="1">
              <w:r w:rsidRPr="005F050D">
                <w:rPr>
                  <w:sz w:val="28"/>
                  <w:szCs w:val="28"/>
                  <w:lang w:val="en-US"/>
                </w:rPr>
                <w:t>@tatar.ru</w:t>
              </w:r>
            </w:hyperlink>
          </w:p>
        </w:tc>
      </w:tr>
      <w:tr w:rsidR="005A5302" w:rsidRPr="005F050D" w:rsidTr="00916035">
        <w:trPr>
          <w:trHeight w:val="1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A5302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 xml:space="preserve">Начальник отдела развития 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спорта высших достижений</w:t>
            </w:r>
          </w:p>
          <w:p w:rsidR="005A5302" w:rsidRDefault="005A5302" w:rsidP="00916035">
            <w:pPr>
              <w:autoSpaceDE w:val="0"/>
              <w:autoSpaceDN w:val="0"/>
              <w:adjustRightInd w:val="0"/>
              <w:spacing w:before="120"/>
              <w:jc w:val="both"/>
              <w:rPr>
                <w:sz w:val="28"/>
                <w:szCs w:val="28"/>
              </w:rPr>
            </w:pPr>
            <w:r w:rsidRPr="005F050D">
              <w:rPr>
                <w:sz w:val="28"/>
                <w:szCs w:val="28"/>
              </w:rPr>
              <w:t>Вафин Раиф Ришатович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  <w:lang w:val="en-US"/>
              </w:rPr>
              <w:t>2</w:t>
            </w:r>
            <w:r w:rsidRPr="005F050D">
              <w:rPr>
                <w:sz w:val="28"/>
                <w:szCs w:val="28"/>
              </w:rPr>
              <w:t>22</w:t>
            </w:r>
            <w:r w:rsidRPr="005F050D">
              <w:rPr>
                <w:sz w:val="28"/>
                <w:szCs w:val="28"/>
                <w:lang w:val="en-US"/>
              </w:rPr>
              <w:t>-</w:t>
            </w:r>
            <w:r w:rsidRPr="005F050D">
              <w:rPr>
                <w:sz w:val="28"/>
                <w:szCs w:val="28"/>
              </w:rPr>
              <w:t>81</w:t>
            </w:r>
            <w:r w:rsidRPr="005F050D">
              <w:rPr>
                <w:sz w:val="28"/>
                <w:szCs w:val="28"/>
                <w:lang w:val="en-US"/>
              </w:rPr>
              <w:t>-</w:t>
            </w:r>
            <w:r w:rsidRPr="005F050D">
              <w:rPr>
                <w:sz w:val="28"/>
                <w:szCs w:val="28"/>
              </w:rPr>
              <w:t>44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5F050D">
              <w:rPr>
                <w:sz w:val="28"/>
                <w:szCs w:val="28"/>
                <w:lang w:val="en-US"/>
              </w:rPr>
              <w:t>Raif.Vafin</w:t>
            </w:r>
            <w:hyperlink r:id="rId17" w:history="1">
              <w:r w:rsidRPr="005F050D">
                <w:rPr>
                  <w:sz w:val="28"/>
                  <w:szCs w:val="28"/>
                  <w:lang w:val="en-US"/>
                </w:rPr>
                <w:t>@tatar.ru</w:t>
              </w:r>
            </w:hyperlink>
            <w:r w:rsidRPr="005F050D">
              <w:rPr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5A5302" w:rsidRPr="005F050D" w:rsidRDefault="005A5302" w:rsidP="005A5302">
      <w:pPr>
        <w:autoSpaceDE w:val="0"/>
        <w:autoSpaceDN w:val="0"/>
        <w:adjustRightInd w:val="0"/>
        <w:jc w:val="both"/>
        <w:rPr>
          <w:sz w:val="20"/>
          <w:szCs w:val="20"/>
          <w:lang w:val="en-US"/>
        </w:rPr>
      </w:pPr>
    </w:p>
    <w:p w:rsidR="005A5302" w:rsidRDefault="005A5302" w:rsidP="005A5302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5F050D">
        <w:rPr>
          <w:b/>
          <w:bCs/>
          <w:sz w:val="28"/>
          <w:szCs w:val="28"/>
        </w:rPr>
        <w:t>Аппарат Кабинета Министров Республики Татарстан</w:t>
      </w:r>
    </w:p>
    <w:p w:rsidR="005A5302" w:rsidRPr="005F050D" w:rsidRDefault="005A5302" w:rsidP="005A5302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701"/>
        <w:gridCol w:w="3714"/>
      </w:tblGrid>
      <w:tr w:rsidR="005A5302" w:rsidRPr="005F050D" w:rsidTr="00916035">
        <w:trPr>
          <w:trHeight w:val="1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Должность, ФИО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Телефон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5F050D">
              <w:rPr>
                <w:sz w:val="28"/>
                <w:szCs w:val="28"/>
              </w:rPr>
              <w:t>Электронный адрес</w:t>
            </w:r>
          </w:p>
        </w:tc>
      </w:tr>
      <w:tr w:rsidR="005A5302" w:rsidRPr="00DF7AD9" w:rsidTr="00916035">
        <w:trPr>
          <w:trHeight w:val="1088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5A5302" w:rsidRDefault="005A5302" w:rsidP="0091603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050D">
              <w:rPr>
                <w:rFonts w:ascii="Times New Roman CYR" w:hAnsi="Times New Roman CYR" w:cs="Times New Roman CYR"/>
                <w:sz w:val="28"/>
                <w:szCs w:val="28"/>
              </w:rPr>
              <w:t xml:space="preserve">Начальник Управления по вопросам здравоохранения, </w:t>
            </w:r>
          </w:p>
          <w:p w:rsidR="005A5302" w:rsidRDefault="005A5302" w:rsidP="0091603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050D">
              <w:rPr>
                <w:rFonts w:ascii="Times New Roman CYR" w:hAnsi="Times New Roman CYR" w:cs="Times New Roman CYR"/>
                <w:sz w:val="28"/>
                <w:szCs w:val="28"/>
              </w:rPr>
              <w:t xml:space="preserve">спорта и формирования </w:t>
            </w:r>
          </w:p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F050D">
              <w:rPr>
                <w:rFonts w:ascii="Times New Roman CYR" w:hAnsi="Times New Roman CYR" w:cs="Times New Roman CYR"/>
                <w:sz w:val="28"/>
                <w:szCs w:val="28"/>
              </w:rPr>
              <w:t>здорового образа жизни</w:t>
            </w:r>
          </w:p>
          <w:p w:rsidR="005A5302" w:rsidRPr="005F050D" w:rsidRDefault="005A5302" w:rsidP="00916035">
            <w:pPr>
              <w:spacing w:before="120"/>
              <w:rPr>
                <w:sz w:val="22"/>
                <w:szCs w:val="22"/>
              </w:rPr>
            </w:pPr>
            <w:r w:rsidRPr="005F050D">
              <w:rPr>
                <w:rFonts w:ascii="Times New Roman CYR" w:hAnsi="Times New Roman CYR" w:cs="Times New Roman CYR"/>
                <w:sz w:val="28"/>
                <w:szCs w:val="28"/>
              </w:rPr>
              <w:t>Шакирова Гузель Раисовна</w:t>
            </w:r>
          </w:p>
          <w:p w:rsidR="005A5302" w:rsidRPr="005F050D" w:rsidRDefault="005A5302" w:rsidP="00916035">
            <w:pPr>
              <w:tabs>
                <w:tab w:val="left" w:pos="1100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A5302" w:rsidRPr="005F050D" w:rsidRDefault="005A5302" w:rsidP="0091603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F050D">
              <w:rPr>
                <w:sz w:val="28"/>
                <w:szCs w:val="28"/>
                <w:lang w:val="en-US"/>
              </w:rPr>
              <w:t>264-77-</w:t>
            </w:r>
            <w:r w:rsidRPr="005F050D">
              <w:rPr>
                <w:sz w:val="28"/>
                <w:szCs w:val="28"/>
              </w:rPr>
              <w:t>84</w:t>
            </w:r>
          </w:p>
        </w:tc>
        <w:tc>
          <w:tcPr>
            <w:tcW w:w="3714" w:type="dxa"/>
            <w:shd w:val="clear" w:color="auto" w:fill="auto"/>
            <w:vAlign w:val="center"/>
          </w:tcPr>
          <w:p w:rsidR="005A5302" w:rsidRPr="00DF7AD9" w:rsidRDefault="005A5302" w:rsidP="0091603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5D41D9">
              <w:rPr>
                <w:sz w:val="28"/>
                <w:szCs w:val="28"/>
              </w:rPr>
              <w:t>Guzel.Shakirova@tatar.ru</w:t>
            </w:r>
          </w:p>
        </w:tc>
      </w:tr>
    </w:tbl>
    <w:p w:rsidR="00B9217E" w:rsidRPr="00DF7AD9" w:rsidRDefault="00B9217E" w:rsidP="00822AE5">
      <w:pPr>
        <w:autoSpaceDE w:val="0"/>
        <w:autoSpaceDN w:val="0"/>
        <w:adjustRightInd w:val="0"/>
        <w:outlineLvl w:val="0"/>
      </w:pPr>
    </w:p>
    <w:p w:rsidR="00B9217E" w:rsidRPr="00DF7AD9" w:rsidRDefault="00B9217E" w:rsidP="00822AE5">
      <w:pPr>
        <w:autoSpaceDE w:val="0"/>
        <w:autoSpaceDN w:val="0"/>
        <w:adjustRightInd w:val="0"/>
        <w:outlineLvl w:val="0"/>
      </w:pPr>
    </w:p>
    <w:sectPr w:rsidR="00B9217E" w:rsidRPr="00DF7AD9" w:rsidSect="00C96D7E">
      <w:headerReference w:type="default" r:id="rId18"/>
      <w:pgSz w:w="11906" w:h="16838" w:code="9"/>
      <w:pgMar w:top="993" w:right="849" w:bottom="1134" w:left="1134" w:header="709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E1E" w:rsidRDefault="005B1E1E">
      <w:r>
        <w:separator/>
      </w:r>
    </w:p>
  </w:endnote>
  <w:endnote w:type="continuationSeparator" w:id="0">
    <w:p w:rsidR="005B1E1E" w:rsidRDefault="005B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EB" w:rsidRDefault="006968EB" w:rsidP="00812B82">
    <w:pPr>
      <w:pStyle w:val="a5"/>
      <w:tabs>
        <w:tab w:val="clear" w:pos="4677"/>
        <w:tab w:val="clear" w:pos="9355"/>
        <w:tab w:val="left" w:pos="88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E1E" w:rsidRDefault="005B1E1E">
      <w:r>
        <w:separator/>
      </w:r>
    </w:p>
  </w:footnote>
  <w:footnote w:type="continuationSeparator" w:id="0">
    <w:p w:rsidR="005B1E1E" w:rsidRDefault="005B1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EB" w:rsidRDefault="006968E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D4AC9">
      <w:rPr>
        <w:noProof/>
      </w:rPr>
      <w:t>4</w:t>
    </w:r>
    <w:r>
      <w:fldChar w:fldCharType="end"/>
    </w:r>
  </w:p>
  <w:p w:rsidR="006968EB" w:rsidRDefault="006968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EB" w:rsidRDefault="006968E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94C24">
      <w:rPr>
        <w:noProof/>
      </w:rPr>
      <w:t>59</w:t>
    </w:r>
    <w:r>
      <w:fldChar w:fldCharType="end"/>
    </w:r>
  </w:p>
  <w:p w:rsidR="006968EB" w:rsidRDefault="006968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210EC"/>
    <w:multiLevelType w:val="hybridMultilevel"/>
    <w:tmpl w:val="94586B26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C123C6"/>
    <w:multiLevelType w:val="hybridMultilevel"/>
    <w:tmpl w:val="70804066"/>
    <w:lvl w:ilvl="0" w:tplc="85B852BC">
      <w:start w:val="5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 w15:restartNumberingAfterBreak="0">
    <w:nsid w:val="149C5053"/>
    <w:multiLevelType w:val="multilevel"/>
    <w:tmpl w:val="6922BF8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B0DE3"/>
    <w:multiLevelType w:val="hybridMultilevel"/>
    <w:tmpl w:val="221C14BC"/>
    <w:lvl w:ilvl="0" w:tplc="ED6A9B3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 w15:restartNumberingAfterBreak="0">
    <w:nsid w:val="3A4B01CD"/>
    <w:multiLevelType w:val="hybridMultilevel"/>
    <w:tmpl w:val="460A5F4C"/>
    <w:lvl w:ilvl="0" w:tplc="59848AEE">
      <w:start w:val="10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 w15:restartNumberingAfterBreak="0">
    <w:nsid w:val="3CD57428"/>
    <w:multiLevelType w:val="multilevel"/>
    <w:tmpl w:val="CD549114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1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9" w:hanging="2160"/>
      </w:pPr>
      <w:rPr>
        <w:rFonts w:hint="default"/>
      </w:rPr>
    </w:lvl>
  </w:abstractNum>
  <w:abstractNum w:abstractNumId="6" w15:restartNumberingAfterBreak="0">
    <w:nsid w:val="4192327A"/>
    <w:multiLevelType w:val="hybridMultilevel"/>
    <w:tmpl w:val="4540FE08"/>
    <w:lvl w:ilvl="0" w:tplc="193A4DAC">
      <w:start w:val="1"/>
      <w:numFmt w:val="decimal"/>
      <w:lvlText w:val="%1)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A482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D2CA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B849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A03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2872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D40F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482C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3CC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6187DAF"/>
    <w:multiLevelType w:val="hybridMultilevel"/>
    <w:tmpl w:val="603EBDC6"/>
    <w:lvl w:ilvl="0" w:tplc="B39C1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D896E50"/>
    <w:multiLevelType w:val="multilevel"/>
    <w:tmpl w:val="8AB48276"/>
    <w:lvl w:ilvl="0">
      <w:start w:val="1"/>
      <w:numFmt w:val="decimal"/>
      <w:lvlText w:val="%1."/>
      <w:lvlJc w:val="left"/>
      <w:pPr>
        <w:ind w:left="410" w:hanging="405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7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5" w:hanging="2160"/>
      </w:pPr>
      <w:rPr>
        <w:rFonts w:hint="default"/>
      </w:rPr>
    </w:lvl>
  </w:abstractNum>
  <w:abstractNum w:abstractNumId="9" w15:restartNumberingAfterBreak="0">
    <w:nsid w:val="7A9616C7"/>
    <w:multiLevelType w:val="multilevel"/>
    <w:tmpl w:val="5456F8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B5A"/>
    <w:rsid w:val="00000CB2"/>
    <w:rsid w:val="00000E5A"/>
    <w:rsid w:val="000061DE"/>
    <w:rsid w:val="00006E5B"/>
    <w:rsid w:val="00012327"/>
    <w:rsid w:val="000243A4"/>
    <w:rsid w:val="000250B4"/>
    <w:rsid w:val="00030015"/>
    <w:rsid w:val="000411E5"/>
    <w:rsid w:val="000418AE"/>
    <w:rsid w:val="00044219"/>
    <w:rsid w:val="000450EA"/>
    <w:rsid w:val="00046779"/>
    <w:rsid w:val="00046A9D"/>
    <w:rsid w:val="0004785D"/>
    <w:rsid w:val="00050E3D"/>
    <w:rsid w:val="00053FFA"/>
    <w:rsid w:val="00057590"/>
    <w:rsid w:val="00057933"/>
    <w:rsid w:val="00057EB4"/>
    <w:rsid w:val="00060A38"/>
    <w:rsid w:val="00063726"/>
    <w:rsid w:val="000673C9"/>
    <w:rsid w:val="0007318D"/>
    <w:rsid w:val="0007655B"/>
    <w:rsid w:val="00076E3A"/>
    <w:rsid w:val="00081578"/>
    <w:rsid w:val="00083166"/>
    <w:rsid w:val="0008535D"/>
    <w:rsid w:val="000926FB"/>
    <w:rsid w:val="00092BB9"/>
    <w:rsid w:val="000932AB"/>
    <w:rsid w:val="00094476"/>
    <w:rsid w:val="000A35C9"/>
    <w:rsid w:val="000B1A17"/>
    <w:rsid w:val="000B242D"/>
    <w:rsid w:val="000B2793"/>
    <w:rsid w:val="000C2A2C"/>
    <w:rsid w:val="000C2CFE"/>
    <w:rsid w:val="000C3331"/>
    <w:rsid w:val="000C4BA7"/>
    <w:rsid w:val="000C535D"/>
    <w:rsid w:val="000C7498"/>
    <w:rsid w:val="000C772B"/>
    <w:rsid w:val="000D21D9"/>
    <w:rsid w:val="000D55BD"/>
    <w:rsid w:val="000D7002"/>
    <w:rsid w:val="000E1DB0"/>
    <w:rsid w:val="000E2601"/>
    <w:rsid w:val="000E2DF2"/>
    <w:rsid w:val="000E2FCB"/>
    <w:rsid w:val="000E62FA"/>
    <w:rsid w:val="000E65F2"/>
    <w:rsid w:val="000F0CE6"/>
    <w:rsid w:val="000F22DD"/>
    <w:rsid w:val="000F34BE"/>
    <w:rsid w:val="000F392C"/>
    <w:rsid w:val="000F4AC5"/>
    <w:rsid w:val="000F4C2E"/>
    <w:rsid w:val="00100DF6"/>
    <w:rsid w:val="001068FE"/>
    <w:rsid w:val="00111F2E"/>
    <w:rsid w:val="00112434"/>
    <w:rsid w:val="00115C74"/>
    <w:rsid w:val="0012270D"/>
    <w:rsid w:val="001246C7"/>
    <w:rsid w:val="00126756"/>
    <w:rsid w:val="00127F2B"/>
    <w:rsid w:val="00132044"/>
    <w:rsid w:val="00132650"/>
    <w:rsid w:val="00134CE4"/>
    <w:rsid w:val="001451E2"/>
    <w:rsid w:val="0014598C"/>
    <w:rsid w:val="001468FA"/>
    <w:rsid w:val="00146D9B"/>
    <w:rsid w:val="00150C52"/>
    <w:rsid w:val="001533BD"/>
    <w:rsid w:val="00153E2A"/>
    <w:rsid w:val="00154A0B"/>
    <w:rsid w:val="00155A66"/>
    <w:rsid w:val="00156BB3"/>
    <w:rsid w:val="00171C2E"/>
    <w:rsid w:val="00172E04"/>
    <w:rsid w:val="00181310"/>
    <w:rsid w:val="00181DE5"/>
    <w:rsid w:val="001829B6"/>
    <w:rsid w:val="00182D8E"/>
    <w:rsid w:val="00186271"/>
    <w:rsid w:val="001862C2"/>
    <w:rsid w:val="0019387C"/>
    <w:rsid w:val="001947AD"/>
    <w:rsid w:val="0019588C"/>
    <w:rsid w:val="001A0A77"/>
    <w:rsid w:val="001A2896"/>
    <w:rsid w:val="001A41B7"/>
    <w:rsid w:val="001A75E3"/>
    <w:rsid w:val="001A7B22"/>
    <w:rsid w:val="001B3C92"/>
    <w:rsid w:val="001C1552"/>
    <w:rsid w:val="001C30D5"/>
    <w:rsid w:val="001C472E"/>
    <w:rsid w:val="001C4A49"/>
    <w:rsid w:val="001C5BEF"/>
    <w:rsid w:val="001C6F86"/>
    <w:rsid w:val="001C79D9"/>
    <w:rsid w:val="001D0A36"/>
    <w:rsid w:val="001D28D5"/>
    <w:rsid w:val="001D499C"/>
    <w:rsid w:val="001D598C"/>
    <w:rsid w:val="001D76A2"/>
    <w:rsid w:val="001D79A9"/>
    <w:rsid w:val="001D7D9B"/>
    <w:rsid w:val="001E10D9"/>
    <w:rsid w:val="001E2974"/>
    <w:rsid w:val="001E50DD"/>
    <w:rsid w:val="001E512D"/>
    <w:rsid w:val="001F070B"/>
    <w:rsid w:val="001F213F"/>
    <w:rsid w:val="001F22E0"/>
    <w:rsid w:val="001F4359"/>
    <w:rsid w:val="001F4A98"/>
    <w:rsid w:val="001F4B6C"/>
    <w:rsid w:val="001F6A2E"/>
    <w:rsid w:val="00200040"/>
    <w:rsid w:val="00207EF8"/>
    <w:rsid w:val="00207F71"/>
    <w:rsid w:val="00213AB5"/>
    <w:rsid w:val="00214B55"/>
    <w:rsid w:val="002161B9"/>
    <w:rsid w:val="002224D0"/>
    <w:rsid w:val="00222EB6"/>
    <w:rsid w:val="0022345D"/>
    <w:rsid w:val="00224C8B"/>
    <w:rsid w:val="00224F59"/>
    <w:rsid w:val="002335E2"/>
    <w:rsid w:val="00233619"/>
    <w:rsid w:val="00233F86"/>
    <w:rsid w:val="002340EB"/>
    <w:rsid w:val="0023785C"/>
    <w:rsid w:val="0024054B"/>
    <w:rsid w:val="00240FE5"/>
    <w:rsid w:val="00242C1F"/>
    <w:rsid w:val="002440D2"/>
    <w:rsid w:val="00244D1B"/>
    <w:rsid w:val="002541E5"/>
    <w:rsid w:val="00254825"/>
    <w:rsid w:val="00254B0D"/>
    <w:rsid w:val="00261951"/>
    <w:rsid w:val="00267029"/>
    <w:rsid w:val="002673C4"/>
    <w:rsid w:val="00267D09"/>
    <w:rsid w:val="00270232"/>
    <w:rsid w:val="00270971"/>
    <w:rsid w:val="00280AA0"/>
    <w:rsid w:val="00281B0A"/>
    <w:rsid w:val="00281F6D"/>
    <w:rsid w:val="002823D4"/>
    <w:rsid w:val="002848FF"/>
    <w:rsid w:val="0028579E"/>
    <w:rsid w:val="00292328"/>
    <w:rsid w:val="00294F3F"/>
    <w:rsid w:val="00296689"/>
    <w:rsid w:val="002A44B2"/>
    <w:rsid w:val="002A4C19"/>
    <w:rsid w:val="002A65E4"/>
    <w:rsid w:val="002A6D24"/>
    <w:rsid w:val="002B0D4F"/>
    <w:rsid w:val="002B4989"/>
    <w:rsid w:val="002B4CBD"/>
    <w:rsid w:val="002B7047"/>
    <w:rsid w:val="002C4A4F"/>
    <w:rsid w:val="002C5EC7"/>
    <w:rsid w:val="002D2D80"/>
    <w:rsid w:val="002E1B3F"/>
    <w:rsid w:val="002E1C9A"/>
    <w:rsid w:val="002E4191"/>
    <w:rsid w:val="002E608C"/>
    <w:rsid w:val="002E657B"/>
    <w:rsid w:val="002E79E3"/>
    <w:rsid w:val="002F3C90"/>
    <w:rsid w:val="002F56F5"/>
    <w:rsid w:val="002F72D4"/>
    <w:rsid w:val="00302707"/>
    <w:rsid w:val="003032AE"/>
    <w:rsid w:val="003055FA"/>
    <w:rsid w:val="0030790E"/>
    <w:rsid w:val="00307E6A"/>
    <w:rsid w:val="00310565"/>
    <w:rsid w:val="00312893"/>
    <w:rsid w:val="0031426A"/>
    <w:rsid w:val="00317AE6"/>
    <w:rsid w:val="00317B32"/>
    <w:rsid w:val="00320C0F"/>
    <w:rsid w:val="00321E53"/>
    <w:rsid w:val="0032258C"/>
    <w:rsid w:val="00322FCF"/>
    <w:rsid w:val="00325544"/>
    <w:rsid w:val="00325631"/>
    <w:rsid w:val="00326415"/>
    <w:rsid w:val="00334FF1"/>
    <w:rsid w:val="00335A48"/>
    <w:rsid w:val="00336676"/>
    <w:rsid w:val="00341110"/>
    <w:rsid w:val="00341DD8"/>
    <w:rsid w:val="003427A4"/>
    <w:rsid w:val="003439AB"/>
    <w:rsid w:val="00344074"/>
    <w:rsid w:val="0034676F"/>
    <w:rsid w:val="00350323"/>
    <w:rsid w:val="00354A39"/>
    <w:rsid w:val="003557EB"/>
    <w:rsid w:val="00360BA4"/>
    <w:rsid w:val="003651C9"/>
    <w:rsid w:val="003672D6"/>
    <w:rsid w:val="00371809"/>
    <w:rsid w:val="00371B29"/>
    <w:rsid w:val="003750E6"/>
    <w:rsid w:val="00384B49"/>
    <w:rsid w:val="0039368D"/>
    <w:rsid w:val="0039746B"/>
    <w:rsid w:val="00397FC7"/>
    <w:rsid w:val="003A245E"/>
    <w:rsid w:val="003A5BBC"/>
    <w:rsid w:val="003A655B"/>
    <w:rsid w:val="003B02D8"/>
    <w:rsid w:val="003B0A83"/>
    <w:rsid w:val="003B0FC6"/>
    <w:rsid w:val="003B1E7D"/>
    <w:rsid w:val="003B28D7"/>
    <w:rsid w:val="003B3732"/>
    <w:rsid w:val="003B421D"/>
    <w:rsid w:val="003C1F19"/>
    <w:rsid w:val="003C239A"/>
    <w:rsid w:val="003C32BB"/>
    <w:rsid w:val="003C5D22"/>
    <w:rsid w:val="003C685E"/>
    <w:rsid w:val="003D0F03"/>
    <w:rsid w:val="003D24E5"/>
    <w:rsid w:val="003D2641"/>
    <w:rsid w:val="003D2E5D"/>
    <w:rsid w:val="003D4B9E"/>
    <w:rsid w:val="003D4C56"/>
    <w:rsid w:val="003D4FF4"/>
    <w:rsid w:val="003D5EEA"/>
    <w:rsid w:val="003D68CE"/>
    <w:rsid w:val="003E2074"/>
    <w:rsid w:val="003E234E"/>
    <w:rsid w:val="003E52F9"/>
    <w:rsid w:val="003E5C5B"/>
    <w:rsid w:val="003E69C4"/>
    <w:rsid w:val="003F0ED9"/>
    <w:rsid w:val="003F1E5B"/>
    <w:rsid w:val="003F4568"/>
    <w:rsid w:val="003F7EF4"/>
    <w:rsid w:val="00403B26"/>
    <w:rsid w:val="00404A73"/>
    <w:rsid w:val="00407F2A"/>
    <w:rsid w:val="0041200B"/>
    <w:rsid w:val="0041246C"/>
    <w:rsid w:val="0041382C"/>
    <w:rsid w:val="00416C32"/>
    <w:rsid w:val="004174FB"/>
    <w:rsid w:val="004230D4"/>
    <w:rsid w:val="00425BED"/>
    <w:rsid w:val="004301A7"/>
    <w:rsid w:val="00430454"/>
    <w:rsid w:val="00430A99"/>
    <w:rsid w:val="0043164B"/>
    <w:rsid w:val="004316AE"/>
    <w:rsid w:val="00436CF6"/>
    <w:rsid w:val="00437353"/>
    <w:rsid w:val="00440F1F"/>
    <w:rsid w:val="004414C8"/>
    <w:rsid w:val="00442B42"/>
    <w:rsid w:val="00442D5C"/>
    <w:rsid w:val="004445C1"/>
    <w:rsid w:val="00445E7E"/>
    <w:rsid w:val="004464FB"/>
    <w:rsid w:val="00446FF0"/>
    <w:rsid w:val="004524B9"/>
    <w:rsid w:val="00452C94"/>
    <w:rsid w:val="00454BF3"/>
    <w:rsid w:val="00455BB5"/>
    <w:rsid w:val="0045758D"/>
    <w:rsid w:val="0046226A"/>
    <w:rsid w:val="00462E2C"/>
    <w:rsid w:val="00464664"/>
    <w:rsid w:val="004646AF"/>
    <w:rsid w:val="00465293"/>
    <w:rsid w:val="00471D82"/>
    <w:rsid w:val="0047366F"/>
    <w:rsid w:val="00475F0B"/>
    <w:rsid w:val="0049076E"/>
    <w:rsid w:val="00492076"/>
    <w:rsid w:val="004933B3"/>
    <w:rsid w:val="004954FD"/>
    <w:rsid w:val="004961E0"/>
    <w:rsid w:val="004971A6"/>
    <w:rsid w:val="004A3261"/>
    <w:rsid w:val="004A3CB2"/>
    <w:rsid w:val="004A5568"/>
    <w:rsid w:val="004A7518"/>
    <w:rsid w:val="004B1443"/>
    <w:rsid w:val="004B1ECD"/>
    <w:rsid w:val="004B616B"/>
    <w:rsid w:val="004C0366"/>
    <w:rsid w:val="004D14CB"/>
    <w:rsid w:val="004D1F03"/>
    <w:rsid w:val="004D4C44"/>
    <w:rsid w:val="004D7406"/>
    <w:rsid w:val="004E14BB"/>
    <w:rsid w:val="004E4153"/>
    <w:rsid w:val="004E47D7"/>
    <w:rsid w:val="004E4F71"/>
    <w:rsid w:val="004E7C75"/>
    <w:rsid w:val="004F24D7"/>
    <w:rsid w:val="004F2680"/>
    <w:rsid w:val="004F3EC4"/>
    <w:rsid w:val="004F6F4B"/>
    <w:rsid w:val="004F75C4"/>
    <w:rsid w:val="005005E0"/>
    <w:rsid w:val="00501B8C"/>
    <w:rsid w:val="00502909"/>
    <w:rsid w:val="005038BC"/>
    <w:rsid w:val="005044C7"/>
    <w:rsid w:val="0051031D"/>
    <w:rsid w:val="00510EBF"/>
    <w:rsid w:val="00517019"/>
    <w:rsid w:val="0052158A"/>
    <w:rsid w:val="0052373B"/>
    <w:rsid w:val="005248DD"/>
    <w:rsid w:val="005250DE"/>
    <w:rsid w:val="0053224F"/>
    <w:rsid w:val="00535AB8"/>
    <w:rsid w:val="00536530"/>
    <w:rsid w:val="00536A6D"/>
    <w:rsid w:val="005408D3"/>
    <w:rsid w:val="005476E5"/>
    <w:rsid w:val="00550466"/>
    <w:rsid w:val="00552081"/>
    <w:rsid w:val="005566B0"/>
    <w:rsid w:val="005625B1"/>
    <w:rsid w:val="005643FA"/>
    <w:rsid w:val="0057380D"/>
    <w:rsid w:val="0057516E"/>
    <w:rsid w:val="00576B04"/>
    <w:rsid w:val="00576CAD"/>
    <w:rsid w:val="0058105B"/>
    <w:rsid w:val="0058369F"/>
    <w:rsid w:val="0058436E"/>
    <w:rsid w:val="005871B1"/>
    <w:rsid w:val="00587A1A"/>
    <w:rsid w:val="00590898"/>
    <w:rsid w:val="00590D07"/>
    <w:rsid w:val="00592475"/>
    <w:rsid w:val="00594755"/>
    <w:rsid w:val="00597201"/>
    <w:rsid w:val="005A0102"/>
    <w:rsid w:val="005A217F"/>
    <w:rsid w:val="005A3203"/>
    <w:rsid w:val="005A5302"/>
    <w:rsid w:val="005A6938"/>
    <w:rsid w:val="005B0A07"/>
    <w:rsid w:val="005B1E1E"/>
    <w:rsid w:val="005B5459"/>
    <w:rsid w:val="005C0FAB"/>
    <w:rsid w:val="005C540F"/>
    <w:rsid w:val="005D76C6"/>
    <w:rsid w:val="005E02A5"/>
    <w:rsid w:val="005E0A46"/>
    <w:rsid w:val="005E0FA3"/>
    <w:rsid w:val="005E58CC"/>
    <w:rsid w:val="005E684C"/>
    <w:rsid w:val="005F050D"/>
    <w:rsid w:val="005F2271"/>
    <w:rsid w:val="005F31D1"/>
    <w:rsid w:val="00600909"/>
    <w:rsid w:val="00602A8D"/>
    <w:rsid w:val="006108EF"/>
    <w:rsid w:val="0061217F"/>
    <w:rsid w:val="00614BF3"/>
    <w:rsid w:val="0061554A"/>
    <w:rsid w:val="006156D7"/>
    <w:rsid w:val="00615F1D"/>
    <w:rsid w:val="006334D7"/>
    <w:rsid w:val="00635580"/>
    <w:rsid w:val="00637CF4"/>
    <w:rsid w:val="00642889"/>
    <w:rsid w:val="00645292"/>
    <w:rsid w:val="00650D00"/>
    <w:rsid w:val="00652239"/>
    <w:rsid w:val="00654D82"/>
    <w:rsid w:val="00656FE5"/>
    <w:rsid w:val="006622E3"/>
    <w:rsid w:val="0066583C"/>
    <w:rsid w:val="00671719"/>
    <w:rsid w:val="006724CA"/>
    <w:rsid w:val="00673061"/>
    <w:rsid w:val="00673CD5"/>
    <w:rsid w:val="00673E38"/>
    <w:rsid w:val="00676030"/>
    <w:rsid w:val="00676F01"/>
    <w:rsid w:val="006772ED"/>
    <w:rsid w:val="00682E38"/>
    <w:rsid w:val="00690A73"/>
    <w:rsid w:val="006968EB"/>
    <w:rsid w:val="006A2E07"/>
    <w:rsid w:val="006A40F5"/>
    <w:rsid w:val="006A7BC2"/>
    <w:rsid w:val="006A7CB7"/>
    <w:rsid w:val="006B154A"/>
    <w:rsid w:val="006B1AF8"/>
    <w:rsid w:val="006B2C8C"/>
    <w:rsid w:val="006B5CB2"/>
    <w:rsid w:val="006C075D"/>
    <w:rsid w:val="006C2998"/>
    <w:rsid w:val="006C505F"/>
    <w:rsid w:val="006C5716"/>
    <w:rsid w:val="006C643B"/>
    <w:rsid w:val="006D0D15"/>
    <w:rsid w:val="006D2E22"/>
    <w:rsid w:val="006D5977"/>
    <w:rsid w:val="006D5A72"/>
    <w:rsid w:val="006D6B8D"/>
    <w:rsid w:val="006E13B5"/>
    <w:rsid w:val="006E3C65"/>
    <w:rsid w:val="006E3F88"/>
    <w:rsid w:val="006E56FD"/>
    <w:rsid w:val="006F5075"/>
    <w:rsid w:val="007052C6"/>
    <w:rsid w:val="00707B1D"/>
    <w:rsid w:val="00710AFA"/>
    <w:rsid w:val="00710E88"/>
    <w:rsid w:val="0071100F"/>
    <w:rsid w:val="0071139A"/>
    <w:rsid w:val="00711BD8"/>
    <w:rsid w:val="00716CD6"/>
    <w:rsid w:val="007200DB"/>
    <w:rsid w:val="007213B9"/>
    <w:rsid w:val="007226D8"/>
    <w:rsid w:val="007236A7"/>
    <w:rsid w:val="007242F3"/>
    <w:rsid w:val="0073301F"/>
    <w:rsid w:val="00736141"/>
    <w:rsid w:val="00740035"/>
    <w:rsid w:val="00740343"/>
    <w:rsid w:val="0074068C"/>
    <w:rsid w:val="00741CEF"/>
    <w:rsid w:val="007466AA"/>
    <w:rsid w:val="007504CF"/>
    <w:rsid w:val="007506B8"/>
    <w:rsid w:val="00753BBB"/>
    <w:rsid w:val="0075420E"/>
    <w:rsid w:val="00754660"/>
    <w:rsid w:val="00757F99"/>
    <w:rsid w:val="007618FA"/>
    <w:rsid w:val="00762244"/>
    <w:rsid w:val="007655C2"/>
    <w:rsid w:val="00770147"/>
    <w:rsid w:val="00771A1E"/>
    <w:rsid w:val="00771D81"/>
    <w:rsid w:val="0077643E"/>
    <w:rsid w:val="0078060C"/>
    <w:rsid w:val="00781086"/>
    <w:rsid w:val="00783109"/>
    <w:rsid w:val="0078325F"/>
    <w:rsid w:val="007835ED"/>
    <w:rsid w:val="007905CC"/>
    <w:rsid w:val="0079272E"/>
    <w:rsid w:val="00796733"/>
    <w:rsid w:val="007A7560"/>
    <w:rsid w:val="007B0465"/>
    <w:rsid w:val="007B2B48"/>
    <w:rsid w:val="007B370B"/>
    <w:rsid w:val="007B41D9"/>
    <w:rsid w:val="007B5755"/>
    <w:rsid w:val="007B76E7"/>
    <w:rsid w:val="007C02BD"/>
    <w:rsid w:val="007C0433"/>
    <w:rsid w:val="007C2A11"/>
    <w:rsid w:val="007C31C9"/>
    <w:rsid w:val="007E24BE"/>
    <w:rsid w:val="007E3DFA"/>
    <w:rsid w:val="007E4F3B"/>
    <w:rsid w:val="007E5571"/>
    <w:rsid w:val="007E71F1"/>
    <w:rsid w:val="007F3C82"/>
    <w:rsid w:val="007F46C5"/>
    <w:rsid w:val="007F5832"/>
    <w:rsid w:val="0080256D"/>
    <w:rsid w:val="00802877"/>
    <w:rsid w:val="0080483F"/>
    <w:rsid w:val="00804881"/>
    <w:rsid w:val="00805848"/>
    <w:rsid w:val="00806C30"/>
    <w:rsid w:val="00812B82"/>
    <w:rsid w:val="00814AF8"/>
    <w:rsid w:val="00815DC8"/>
    <w:rsid w:val="008201C7"/>
    <w:rsid w:val="00821B32"/>
    <w:rsid w:val="00822AE5"/>
    <w:rsid w:val="00822B07"/>
    <w:rsid w:val="00822EE5"/>
    <w:rsid w:val="00823A67"/>
    <w:rsid w:val="00830B5B"/>
    <w:rsid w:val="0083538A"/>
    <w:rsid w:val="00835499"/>
    <w:rsid w:val="008355E2"/>
    <w:rsid w:val="00840E04"/>
    <w:rsid w:val="00841380"/>
    <w:rsid w:val="00845CE9"/>
    <w:rsid w:val="00847FFA"/>
    <w:rsid w:val="008524C5"/>
    <w:rsid w:val="008540C9"/>
    <w:rsid w:val="00856254"/>
    <w:rsid w:val="00856CA2"/>
    <w:rsid w:val="0086462D"/>
    <w:rsid w:val="00872EC1"/>
    <w:rsid w:val="00873174"/>
    <w:rsid w:val="00880DC6"/>
    <w:rsid w:val="00881AB9"/>
    <w:rsid w:val="00892053"/>
    <w:rsid w:val="0089633A"/>
    <w:rsid w:val="008A4AED"/>
    <w:rsid w:val="008A7A68"/>
    <w:rsid w:val="008B055D"/>
    <w:rsid w:val="008B3335"/>
    <w:rsid w:val="008B74B9"/>
    <w:rsid w:val="008C2063"/>
    <w:rsid w:val="008C37B7"/>
    <w:rsid w:val="008D1F17"/>
    <w:rsid w:val="008D4035"/>
    <w:rsid w:val="008D4AC9"/>
    <w:rsid w:val="008D5316"/>
    <w:rsid w:val="008D574B"/>
    <w:rsid w:val="008E3A59"/>
    <w:rsid w:val="008E6B2B"/>
    <w:rsid w:val="008E7DE3"/>
    <w:rsid w:val="008F4A75"/>
    <w:rsid w:val="0090747C"/>
    <w:rsid w:val="00907B3E"/>
    <w:rsid w:val="00907E1C"/>
    <w:rsid w:val="00910BD3"/>
    <w:rsid w:val="0091108A"/>
    <w:rsid w:val="00913064"/>
    <w:rsid w:val="00915A72"/>
    <w:rsid w:val="00921FA6"/>
    <w:rsid w:val="00923E8A"/>
    <w:rsid w:val="00925400"/>
    <w:rsid w:val="00925E6F"/>
    <w:rsid w:val="00931B22"/>
    <w:rsid w:val="009339CD"/>
    <w:rsid w:val="0093756E"/>
    <w:rsid w:val="009405F0"/>
    <w:rsid w:val="009423F4"/>
    <w:rsid w:val="00942DA7"/>
    <w:rsid w:val="0095136A"/>
    <w:rsid w:val="009532F4"/>
    <w:rsid w:val="0096121D"/>
    <w:rsid w:val="00970292"/>
    <w:rsid w:val="00973EF9"/>
    <w:rsid w:val="00976665"/>
    <w:rsid w:val="009766FA"/>
    <w:rsid w:val="00976EA2"/>
    <w:rsid w:val="009817B1"/>
    <w:rsid w:val="00982F17"/>
    <w:rsid w:val="00986E01"/>
    <w:rsid w:val="009912E2"/>
    <w:rsid w:val="00993B60"/>
    <w:rsid w:val="00993C52"/>
    <w:rsid w:val="00996175"/>
    <w:rsid w:val="009A2BFA"/>
    <w:rsid w:val="009A423C"/>
    <w:rsid w:val="009A5B80"/>
    <w:rsid w:val="009A6640"/>
    <w:rsid w:val="009B3D82"/>
    <w:rsid w:val="009B41B4"/>
    <w:rsid w:val="009C01A7"/>
    <w:rsid w:val="009C3996"/>
    <w:rsid w:val="009D04C4"/>
    <w:rsid w:val="009D18E5"/>
    <w:rsid w:val="009E05E2"/>
    <w:rsid w:val="009E6DDF"/>
    <w:rsid w:val="009E6FCB"/>
    <w:rsid w:val="009E77FE"/>
    <w:rsid w:val="009F3B7F"/>
    <w:rsid w:val="009F41DF"/>
    <w:rsid w:val="009F515E"/>
    <w:rsid w:val="00A02E2C"/>
    <w:rsid w:val="00A04306"/>
    <w:rsid w:val="00A05D78"/>
    <w:rsid w:val="00A06648"/>
    <w:rsid w:val="00A1022D"/>
    <w:rsid w:val="00A15516"/>
    <w:rsid w:val="00A26457"/>
    <w:rsid w:val="00A26BF3"/>
    <w:rsid w:val="00A278AE"/>
    <w:rsid w:val="00A32DD5"/>
    <w:rsid w:val="00A33C73"/>
    <w:rsid w:val="00A3423C"/>
    <w:rsid w:val="00A37E90"/>
    <w:rsid w:val="00A40DF0"/>
    <w:rsid w:val="00A45F31"/>
    <w:rsid w:val="00A46818"/>
    <w:rsid w:val="00A50E2A"/>
    <w:rsid w:val="00A50F90"/>
    <w:rsid w:val="00A55B3A"/>
    <w:rsid w:val="00A571B0"/>
    <w:rsid w:val="00A57622"/>
    <w:rsid w:val="00A62293"/>
    <w:rsid w:val="00A72528"/>
    <w:rsid w:val="00A73312"/>
    <w:rsid w:val="00A77A64"/>
    <w:rsid w:val="00A841A6"/>
    <w:rsid w:val="00A877BB"/>
    <w:rsid w:val="00A914A5"/>
    <w:rsid w:val="00A94C24"/>
    <w:rsid w:val="00A94F29"/>
    <w:rsid w:val="00A95284"/>
    <w:rsid w:val="00A95F64"/>
    <w:rsid w:val="00A97E6F"/>
    <w:rsid w:val="00AA34EE"/>
    <w:rsid w:val="00AA39BF"/>
    <w:rsid w:val="00AA503C"/>
    <w:rsid w:val="00AA515E"/>
    <w:rsid w:val="00AA720C"/>
    <w:rsid w:val="00AA7224"/>
    <w:rsid w:val="00AB0B21"/>
    <w:rsid w:val="00AB3D24"/>
    <w:rsid w:val="00AC6BE4"/>
    <w:rsid w:val="00AC7893"/>
    <w:rsid w:val="00AD1D97"/>
    <w:rsid w:val="00AD39E8"/>
    <w:rsid w:val="00AD53D1"/>
    <w:rsid w:val="00AD543B"/>
    <w:rsid w:val="00AD5DAA"/>
    <w:rsid w:val="00AD6AAC"/>
    <w:rsid w:val="00AD7615"/>
    <w:rsid w:val="00AE09E0"/>
    <w:rsid w:val="00AE0C1C"/>
    <w:rsid w:val="00AE46FF"/>
    <w:rsid w:val="00AF2EAE"/>
    <w:rsid w:val="00AF632E"/>
    <w:rsid w:val="00B00F53"/>
    <w:rsid w:val="00B075A4"/>
    <w:rsid w:val="00B079B3"/>
    <w:rsid w:val="00B1165D"/>
    <w:rsid w:val="00B11E51"/>
    <w:rsid w:val="00B1565D"/>
    <w:rsid w:val="00B17A08"/>
    <w:rsid w:val="00B22178"/>
    <w:rsid w:val="00B22EA0"/>
    <w:rsid w:val="00B2303D"/>
    <w:rsid w:val="00B259E0"/>
    <w:rsid w:val="00B2780F"/>
    <w:rsid w:val="00B307B2"/>
    <w:rsid w:val="00B317B5"/>
    <w:rsid w:val="00B32129"/>
    <w:rsid w:val="00B34265"/>
    <w:rsid w:val="00B34653"/>
    <w:rsid w:val="00B352E2"/>
    <w:rsid w:val="00B4485C"/>
    <w:rsid w:val="00B45D3A"/>
    <w:rsid w:val="00B50A74"/>
    <w:rsid w:val="00B526A3"/>
    <w:rsid w:val="00B52AE6"/>
    <w:rsid w:val="00B536A7"/>
    <w:rsid w:val="00B60B6A"/>
    <w:rsid w:val="00B64198"/>
    <w:rsid w:val="00B64960"/>
    <w:rsid w:val="00B649C4"/>
    <w:rsid w:val="00B657B1"/>
    <w:rsid w:val="00B66467"/>
    <w:rsid w:val="00B70384"/>
    <w:rsid w:val="00B71265"/>
    <w:rsid w:val="00B72FF7"/>
    <w:rsid w:val="00B802A8"/>
    <w:rsid w:val="00B82C9C"/>
    <w:rsid w:val="00B85D1E"/>
    <w:rsid w:val="00B879B2"/>
    <w:rsid w:val="00B87A34"/>
    <w:rsid w:val="00B92173"/>
    <w:rsid w:val="00B9217E"/>
    <w:rsid w:val="00B9322E"/>
    <w:rsid w:val="00B978BC"/>
    <w:rsid w:val="00BA1CF4"/>
    <w:rsid w:val="00BA4254"/>
    <w:rsid w:val="00BA7C43"/>
    <w:rsid w:val="00BB0404"/>
    <w:rsid w:val="00BB20A1"/>
    <w:rsid w:val="00BB3CAB"/>
    <w:rsid w:val="00BB4FA8"/>
    <w:rsid w:val="00BB5762"/>
    <w:rsid w:val="00BB707A"/>
    <w:rsid w:val="00BB7711"/>
    <w:rsid w:val="00BB7E2D"/>
    <w:rsid w:val="00BC13D7"/>
    <w:rsid w:val="00BC2400"/>
    <w:rsid w:val="00BC4989"/>
    <w:rsid w:val="00BD0C45"/>
    <w:rsid w:val="00BD16CB"/>
    <w:rsid w:val="00BD2039"/>
    <w:rsid w:val="00BD3559"/>
    <w:rsid w:val="00BD3B80"/>
    <w:rsid w:val="00BD3F19"/>
    <w:rsid w:val="00BD7212"/>
    <w:rsid w:val="00BE2097"/>
    <w:rsid w:val="00BE3C81"/>
    <w:rsid w:val="00BE66D2"/>
    <w:rsid w:val="00BF63AF"/>
    <w:rsid w:val="00BF67B6"/>
    <w:rsid w:val="00C00014"/>
    <w:rsid w:val="00C024BA"/>
    <w:rsid w:val="00C02EDC"/>
    <w:rsid w:val="00C05801"/>
    <w:rsid w:val="00C07789"/>
    <w:rsid w:val="00C20D8D"/>
    <w:rsid w:val="00C30EBD"/>
    <w:rsid w:val="00C32D73"/>
    <w:rsid w:val="00C3676E"/>
    <w:rsid w:val="00C37F93"/>
    <w:rsid w:val="00C41AF3"/>
    <w:rsid w:val="00C421F8"/>
    <w:rsid w:val="00C42923"/>
    <w:rsid w:val="00C42A4F"/>
    <w:rsid w:val="00C4483D"/>
    <w:rsid w:val="00C46E90"/>
    <w:rsid w:val="00C47BFD"/>
    <w:rsid w:val="00C47EE2"/>
    <w:rsid w:val="00C53E64"/>
    <w:rsid w:val="00C60E4B"/>
    <w:rsid w:val="00C63186"/>
    <w:rsid w:val="00C66275"/>
    <w:rsid w:val="00C66CAA"/>
    <w:rsid w:val="00C70B19"/>
    <w:rsid w:val="00C70DFF"/>
    <w:rsid w:val="00C72361"/>
    <w:rsid w:val="00C72837"/>
    <w:rsid w:val="00C72A16"/>
    <w:rsid w:val="00C745A1"/>
    <w:rsid w:val="00C7609D"/>
    <w:rsid w:val="00C767CF"/>
    <w:rsid w:val="00C810CB"/>
    <w:rsid w:val="00C81B88"/>
    <w:rsid w:val="00C86818"/>
    <w:rsid w:val="00C95539"/>
    <w:rsid w:val="00C96D7E"/>
    <w:rsid w:val="00CA26CC"/>
    <w:rsid w:val="00CA3764"/>
    <w:rsid w:val="00CA46AC"/>
    <w:rsid w:val="00CB7163"/>
    <w:rsid w:val="00CB761C"/>
    <w:rsid w:val="00CC5851"/>
    <w:rsid w:val="00CC67D4"/>
    <w:rsid w:val="00CC7F39"/>
    <w:rsid w:val="00CD1ACA"/>
    <w:rsid w:val="00CD4591"/>
    <w:rsid w:val="00CD5DB9"/>
    <w:rsid w:val="00CD6677"/>
    <w:rsid w:val="00CD72D4"/>
    <w:rsid w:val="00CE3C6E"/>
    <w:rsid w:val="00CE5572"/>
    <w:rsid w:val="00CE7B72"/>
    <w:rsid w:val="00CF36F9"/>
    <w:rsid w:val="00CF57CB"/>
    <w:rsid w:val="00CF67B9"/>
    <w:rsid w:val="00D019F1"/>
    <w:rsid w:val="00D030BF"/>
    <w:rsid w:val="00D0519A"/>
    <w:rsid w:val="00D173ED"/>
    <w:rsid w:val="00D17C27"/>
    <w:rsid w:val="00D24254"/>
    <w:rsid w:val="00D31446"/>
    <w:rsid w:val="00D326B6"/>
    <w:rsid w:val="00D3400D"/>
    <w:rsid w:val="00D34647"/>
    <w:rsid w:val="00D34DC2"/>
    <w:rsid w:val="00D364E8"/>
    <w:rsid w:val="00D37FEC"/>
    <w:rsid w:val="00D43C3C"/>
    <w:rsid w:val="00D44119"/>
    <w:rsid w:val="00D50308"/>
    <w:rsid w:val="00D5149F"/>
    <w:rsid w:val="00D53B16"/>
    <w:rsid w:val="00D559DC"/>
    <w:rsid w:val="00D57E13"/>
    <w:rsid w:val="00D62EEC"/>
    <w:rsid w:val="00D67624"/>
    <w:rsid w:val="00D708CC"/>
    <w:rsid w:val="00D71529"/>
    <w:rsid w:val="00D73ABA"/>
    <w:rsid w:val="00D75828"/>
    <w:rsid w:val="00D7617E"/>
    <w:rsid w:val="00D801F4"/>
    <w:rsid w:val="00D80B11"/>
    <w:rsid w:val="00D81043"/>
    <w:rsid w:val="00D86461"/>
    <w:rsid w:val="00D8721C"/>
    <w:rsid w:val="00D8765F"/>
    <w:rsid w:val="00D87B3E"/>
    <w:rsid w:val="00D9067E"/>
    <w:rsid w:val="00D929B5"/>
    <w:rsid w:val="00D934A9"/>
    <w:rsid w:val="00D946B3"/>
    <w:rsid w:val="00D9579B"/>
    <w:rsid w:val="00D979C2"/>
    <w:rsid w:val="00DB56E4"/>
    <w:rsid w:val="00DC2169"/>
    <w:rsid w:val="00DC249B"/>
    <w:rsid w:val="00DC2F1D"/>
    <w:rsid w:val="00DC5EE7"/>
    <w:rsid w:val="00DD4682"/>
    <w:rsid w:val="00DD623C"/>
    <w:rsid w:val="00DD63E6"/>
    <w:rsid w:val="00DE090E"/>
    <w:rsid w:val="00DE370B"/>
    <w:rsid w:val="00DE72B5"/>
    <w:rsid w:val="00DF28E2"/>
    <w:rsid w:val="00DF3FD8"/>
    <w:rsid w:val="00DF7AD9"/>
    <w:rsid w:val="00E05B17"/>
    <w:rsid w:val="00E071A2"/>
    <w:rsid w:val="00E14C0B"/>
    <w:rsid w:val="00E20EE3"/>
    <w:rsid w:val="00E2446F"/>
    <w:rsid w:val="00E32BA7"/>
    <w:rsid w:val="00E36E8B"/>
    <w:rsid w:val="00E43689"/>
    <w:rsid w:val="00E46562"/>
    <w:rsid w:val="00E47FD7"/>
    <w:rsid w:val="00E55F00"/>
    <w:rsid w:val="00E56731"/>
    <w:rsid w:val="00E60FB2"/>
    <w:rsid w:val="00E62000"/>
    <w:rsid w:val="00E62549"/>
    <w:rsid w:val="00E64AFC"/>
    <w:rsid w:val="00E6556B"/>
    <w:rsid w:val="00E70493"/>
    <w:rsid w:val="00E71461"/>
    <w:rsid w:val="00E82228"/>
    <w:rsid w:val="00E856BF"/>
    <w:rsid w:val="00E8769C"/>
    <w:rsid w:val="00E917EB"/>
    <w:rsid w:val="00E91CA2"/>
    <w:rsid w:val="00E93275"/>
    <w:rsid w:val="00E96DC9"/>
    <w:rsid w:val="00EA4F78"/>
    <w:rsid w:val="00EB3DDC"/>
    <w:rsid w:val="00EB599D"/>
    <w:rsid w:val="00EC3B6E"/>
    <w:rsid w:val="00EC6F83"/>
    <w:rsid w:val="00EC7DEC"/>
    <w:rsid w:val="00ED4BA1"/>
    <w:rsid w:val="00ED52E4"/>
    <w:rsid w:val="00ED6307"/>
    <w:rsid w:val="00ED7743"/>
    <w:rsid w:val="00EE4BEF"/>
    <w:rsid w:val="00EE4D76"/>
    <w:rsid w:val="00EF10E8"/>
    <w:rsid w:val="00EF4B18"/>
    <w:rsid w:val="00F051F9"/>
    <w:rsid w:val="00F10100"/>
    <w:rsid w:val="00F12F9F"/>
    <w:rsid w:val="00F13F3A"/>
    <w:rsid w:val="00F148A4"/>
    <w:rsid w:val="00F163A1"/>
    <w:rsid w:val="00F1716D"/>
    <w:rsid w:val="00F202A5"/>
    <w:rsid w:val="00F20594"/>
    <w:rsid w:val="00F2216A"/>
    <w:rsid w:val="00F22936"/>
    <w:rsid w:val="00F229EF"/>
    <w:rsid w:val="00F249E7"/>
    <w:rsid w:val="00F24F93"/>
    <w:rsid w:val="00F26168"/>
    <w:rsid w:val="00F30900"/>
    <w:rsid w:val="00F33B6D"/>
    <w:rsid w:val="00F34DBC"/>
    <w:rsid w:val="00F36247"/>
    <w:rsid w:val="00F421EB"/>
    <w:rsid w:val="00F42351"/>
    <w:rsid w:val="00F4354F"/>
    <w:rsid w:val="00F43C43"/>
    <w:rsid w:val="00F44514"/>
    <w:rsid w:val="00F4534F"/>
    <w:rsid w:val="00F52AE1"/>
    <w:rsid w:val="00F5793E"/>
    <w:rsid w:val="00F60AC1"/>
    <w:rsid w:val="00F6358A"/>
    <w:rsid w:val="00F6782D"/>
    <w:rsid w:val="00F67B16"/>
    <w:rsid w:val="00F71434"/>
    <w:rsid w:val="00F7305C"/>
    <w:rsid w:val="00F7331C"/>
    <w:rsid w:val="00F73412"/>
    <w:rsid w:val="00F75D89"/>
    <w:rsid w:val="00F7741C"/>
    <w:rsid w:val="00F80A9E"/>
    <w:rsid w:val="00F84116"/>
    <w:rsid w:val="00F848C6"/>
    <w:rsid w:val="00F86D11"/>
    <w:rsid w:val="00F92501"/>
    <w:rsid w:val="00F92B26"/>
    <w:rsid w:val="00F92EC0"/>
    <w:rsid w:val="00F935F0"/>
    <w:rsid w:val="00F94399"/>
    <w:rsid w:val="00F94C40"/>
    <w:rsid w:val="00F954E7"/>
    <w:rsid w:val="00FA518A"/>
    <w:rsid w:val="00FB00BC"/>
    <w:rsid w:val="00FB20BE"/>
    <w:rsid w:val="00FB2174"/>
    <w:rsid w:val="00FB3373"/>
    <w:rsid w:val="00FB3B5A"/>
    <w:rsid w:val="00FB3F42"/>
    <w:rsid w:val="00FB49BE"/>
    <w:rsid w:val="00FB49BF"/>
    <w:rsid w:val="00FB50DD"/>
    <w:rsid w:val="00FB524C"/>
    <w:rsid w:val="00FB61C0"/>
    <w:rsid w:val="00FB716C"/>
    <w:rsid w:val="00FC00D7"/>
    <w:rsid w:val="00FC14BA"/>
    <w:rsid w:val="00FC3A64"/>
    <w:rsid w:val="00FC4B0A"/>
    <w:rsid w:val="00FD1874"/>
    <w:rsid w:val="00FD2929"/>
    <w:rsid w:val="00FD358A"/>
    <w:rsid w:val="00FD4BA1"/>
    <w:rsid w:val="00FD4CBC"/>
    <w:rsid w:val="00FE2F1D"/>
    <w:rsid w:val="00FE3DA8"/>
    <w:rsid w:val="00FE4362"/>
    <w:rsid w:val="00FE60A2"/>
    <w:rsid w:val="00FE6906"/>
    <w:rsid w:val="00FE7782"/>
    <w:rsid w:val="00FE7DAA"/>
    <w:rsid w:val="00FF017A"/>
    <w:rsid w:val="00FF415E"/>
    <w:rsid w:val="00FF41BD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C6D0CD9-5B69-417E-9692-A84F1DAD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56731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E56731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412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DE370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BF63AF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04785D"/>
  </w:style>
  <w:style w:type="character" w:customStyle="1" w:styleId="ab">
    <w:name w:val="Текст сноски Знак"/>
    <w:basedOn w:val="a0"/>
    <w:link w:val="ac"/>
    <w:uiPriority w:val="99"/>
    <w:semiHidden/>
    <w:rsid w:val="0004785D"/>
  </w:style>
  <w:style w:type="paragraph" w:styleId="ac">
    <w:name w:val="footnote text"/>
    <w:basedOn w:val="a"/>
    <w:link w:val="ab"/>
    <w:semiHidden/>
    <w:rsid w:val="0004785D"/>
    <w:rPr>
      <w:sz w:val="20"/>
      <w:szCs w:val="20"/>
    </w:rPr>
  </w:style>
  <w:style w:type="character" w:customStyle="1" w:styleId="10">
    <w:name w:val="Текст сноски Знак1"/>
    <w:basedOn w:val="a0"/>
    <w:semiHidden/>
    <w:rsid w:val="0004785D"/>
  </w:style>
  <w:style w:type="character" w:customStyle="1" w:styleId="a4">
    <w:name w:val="Верхний колонтитул Знак"/>
    <w:basedOn w:val="a0"/>
    <w:link w:val="a3"/>
    <w:rsid w:val="0004785D"/>
    <w:rPr>
      <w:sz w:val="24"/>
      <w:szCs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04785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04785D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11">
    <w:name w:val="Обычный1"/>
    <w:rsid w:val="0004785D"/>
    <w:pPr>
      <w:spacing w:before="100" w:after="100"/>
    </w:pPr>
    <w:rPr>
      <w:sz w:val="24"/>
    </w:rPr>
  </w:style>
  <w:style w:type="paragraph" w:customStyle="1" w:styleId="ConsPlusNonformat">
    <w:name w:val="ConsPlusNonformat"/>
    <w:uiPriority w:val="99"/>
    <w:rsid w:val="0004785D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d">
    <w:name w:val="List Paragraph"/>
    <w:basedOn w:val="a"/>
    <w:link w:val="ae"/>
    <w:uiPriority w:val="34"/>
    <w:qFormat/>
    <w:rsid w:val="0004785D"/>
    <w:pPr>
      <w:ind w:left="720"/>
      <w:contextualSpacing/>
    </w:pPr>
  </w:style>
  <w:style w:type="character" w:styleId="af">
    <w:name w:val="footnote reference"/>
    <w:semiHidden/>
    <w:unhideWhenUsed/>
    <w:rsid w:val="0004785D"/>
    <w:rPr>
      <w:vertAlign w:val="superscript"/>
    </w:rPr>
  </w:style>
  <w:style w:type="character" w:customStyle="1" w:styleId="FontStyle17">
    <w:name w:val="Font Style17"/>
    <w:rsid w:val="0004785D"/>
    <w:rPr>
      <w:rFonts w:ascii="Times New Roman" w:hAnsi="Times New Roman"/>
      <w:sz w:val="26"/>
    </w:rPr>
  </w:style>
  <w:style w:type="character" w:customStyle="1" w:styleId="a6">
    <w:name w:val="Нижний колонтитул Знак"/>
    <w:basedOn w:val="a0"/>
    <w:link w:val="a5"/>
    <w:rsid w:val="0004785D"/>
    <w:rPr>
      <w:sz w:val="24"/>
      <w:szCs w:val="24"/>
    </w:rPr>
  </w:style>
  <w:style w:type="character" w:customStyle="1" w:styleId="ae">
    <w:name w:val="Абзац списка Знак"/>
    <w:link w:val="ad"/>
    <w:uiPriority w:val="34"/>
    <w:locked/>
    <w:rsid w:val="0004785D"/>
    <w:rPr>
      <w:sz w:val="24"/>
      <w:szCs w:val="24"/>
    </w:rPr>
  </w:style>
  <w:style w:type="character" w:styleId="af0">
    <w:name w:val="annotation reference"/>
    <w:basedOn w:val="a0"/>
    <w:semiHidden/>
    <w:unhideWhenUsed/>
    <w:rsid w:val="00DC2169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DC2169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DC2169"/>
  </w:style>
  <w:style w:type="paragraph" w:styleId="af3">
    <w:name w:val="annotation subject"/>
    <w:basedOn w:val="af1"/>
    <w:next w:val="af1"/>
    <w:link w:val="af4"/>
    <w:semiHidden/>
    <w:unhideWhenUsed/>
    <w:rsid w:val="00DC2169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DC2169"/>
    <w:rPr>
      <w:b/>
      <w:bCs/>
    </w:rPr>
  </w:style>
  <w:style w:type="paragraph" w:styleId="af5">
    <w:name w:val="Normal (Web)"/>
    <w:basedOn w:val="a"/>
    <w:uiPriority w:val="99"/>
    <w:semiHidden/>
    <w:unhideWhenUsed/>
    <w:rsid w:val="00FF728E"/>
    <w:pPr>
      <w:spacing w:before="100" w:beforeAutospacing="1" w:after="100" w:afterAutospacing="1"/>
    </w:pPr>
  </w:style>
  <w:style w:type="character" w:styleId="af6">
    <w:name w:val="page number"/>
    <w:rsid w:val="002541E5"/>
    <w:rPr>
      <w:rFonts w:cs="Times New Roman"/>
    </w:rPr>
  </w:style>
  <w:style w:type="character" w:customStyle="1" w:styleId="ConsPlusNormal0">
    <w:name w:val="ConsPlusNormal Знак"/>
    <w:link w:val="ConsPlusNormal"/>
    <w:locked/>
    <w:rsid w:val="009E6FCB"/>
    <w:rPr>
      <w:rFonts w:ascii="Arial" w:eastAsia="Calibri" w:hAnsi="Arial" w:cs="Arial"/>
      <w:lang w:eastAsia="en-US"/>
    </w:rPr>
  </w:style>
  <w:style w:type="paragraph" w:styleId="af7">
    <w:name w:val="Title"/>
    <w:basedOn w:val="a"/>
    <w:link w:val="af8"/>
    <w:uiPriority w:val="99"/>
    <w:qFormat/>
    <w:rsid w:val="00DE090E"/>
    <w:pPr>
      <w:jc w:val="center"/>
    </w:pPr>
  </w:style>
  <w:style w:type="character" w:customStyle="1" w:styleId="af8">
    <w:name w:val="Заголовок Знак"/>
    <w:basedOn w:val="a0"/>
    <w:link w:val="af7"/>
    <w:uiPriority w:val="99"/>
    <w:rsid w:val="00DE090E"/>
    <w:rPr>
      <w:sz w:val="24"/>
      <w:szCs w:val="24"/>
    </w:rPr>
  </w:style>
  <w:style w:type="character" w:customStyle="1" w:styleId="af9">
    <w:name w:val="Основной текст_"/>
    <w:link w:val="12"/>
    <w:locked/>
    <w:rsid w:val="00A278AE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9"/>
    <w:rsid w:val="00A278AE"/>
    <w:pPr>
      <w:shd w:val="clear" w:color="auto" w:fill="FFFFFF"/>
      <w:spacing w:before="480" w:after="300" w:line="322" w:lineRule="exact"/>
      <w:ind w:hanging="320"/>
    </w:pPr>
    <w:rPr>
      <w:sz w:val="27"/>
      <w:szCs w:val="27"/>
      <w:shd w:val="clear" w:color="auto" w:fill="FFFFFF"/>
    </w:rPr>
  </w:style>
  <w:style w:type="character" w:customStyle="1" w:styleId="link">
    <w:name w:val="link"/>
    <w:basedOn w:val="a0"/>
    <w:rsid w:val="009E05E2"/>
  </w:style>
  <w:style w:type="paragraph" w:customStyle="1" w:styleId="Default">
    <w:name w:val="Default"/>
    <w:rsid w:val="006C299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9DBED44D10962DDBEE6AED7AA493D52D1F776EB803220F1BB8802693B487C7635C73A66AFB042E20A93EBC61Bq2PEI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9DBED44D10962DDBEE6AED7AA493D52D3F776EB853D20F1BB8802693B487C7627C7626AAFB75CE30086BD975E722408D16E726B053492C9q8P6I" TargetMode="External"/><Relationship Id="rId17" Type="http://schemas.openxmlformats.org/officeDocument/2006/relationships/hyperlink" Target="mailto:Aleksey.Sidorov@tata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leksey.Sidorov@tatar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DE801C3557FA00A2E4ADD4DF802A933E97B6949218F006DFFEDC521D5A3C6F163C3DFL6r7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\Downloads\&#1041;&#1083;&#1072;&#1085;&#1082;2018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611F5-CA3B-40FE-AF26-A5658DFE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Бланк2018.dotx</Template>
  <TotalTime>0</TotalTime>
  <Pages>6</Pages>
  <Words>13469</Words>
  <Characters>76777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ПО ДЕЛАМ МОЛОДЕЖИ, СПОРТУ И ТУРИЗМУ</vt:lpstr>
    </vt:vector>
  </TitlesOfParts>
  <Company>МДМС РТ</Company>
  <LinksUpToDate>false</LinksUpToDate>
  <CharactersWithSpaces>90066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ПО ДЕЛАМ МОЛОДЕЖИ, СПОРТУ И ТУРИЗМУ</dc:title>
  <dc:creator>Ildr</dc:creator>
  <cp:lastModifiedBy>User</cp:lastModifiedBy>
  <cp:revision>2</cp:revision>
  <cp:lastPrinted>2021-09-30T08:55:00Z</cp:lastPrinted>
  <dcterms:created xsi:type="dcterms:W3CDTF">2021-10-01T11:14:00Z</dcterms:created>
  <dcterms:modified xsi:type="dcterms:W3CDTF">2021-10-01T11:14:00Z</dcterms:modified>
</cp:coreProperties>
</file>